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489A35FC" w:rsidR="00F0379E" w:rsidRDefault="00F0379E" w:rsidP="001E4B77">
      <w:pPr>
        <w:spacing w:before="100" w:beforeAutospacing="1"/>
        <w:rPr>
          <w:rFonts w:ascii="Calibri" w:eastAsia="Arial" w:hAnsi="Calibri" w:cs="Calibri"/>
          <w:b/>
          <w:bCs/>
        </w:rPr>
      </w:pPr>
    </w:p>
    <w:p w14:paraId="32BED195" w14:textId="528E7EFF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FORMALN</w:t>
      </w:r>
      <w:r>
        <w:rPr>
          <w:rFonts w:ascii="Calibri" w:eastAsia="Arial" w:hAnsi="Calibri" w:cs="Calibri"/>
          <w:b/>
          <w:bCs/>
          <w:sz w:val="32"/>
          <w:szCs w:val="32"/>
        </w:rPr>
        <w:t>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0F7035">
        <w:rPr>
          <w:rFonts w:ascii="Calibri" w:eastAsia="Arial" w:hAnsi="Calibri" w:cs="Calibri"/>
          <w:b/>
          <w:bCs/>
          <w:sz w:val="32"/>
          <w:szCs w:val="32"/>
        </w:rPr>
        <w:t>02.11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p w14:paraId="7EC5D4F2" w14:textId="5D76DFC7" w:rsidR="00D4373F" w:rsidRPr="00D4373F" w:rsidRDefault="00D4373F" w:rsidP="007B44FD">
      <w:pPr>
        <w:ind w:left="-709"/>
        <w:rPr>
          <w:rFonts w:ascii="Calibri" w:hAnsi="Calibri" w:cs="Calibri"/>
          <w:b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702"/>
        <w:gridCol w:w="4819"/>
        <w:gridCol w:w="3260"/>
      </w:tblGrid>
      <w:tr w:rsidR="00D4373F" w14:paraId="78BBFB4C" w14:textId="6534E1B3" w:rsidTr="00F6294C">
        <w:trPr>
          <w:trHeight w:val="37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F245928" w14:textId="02D7D211" w:rsidR="00D4373F" w:rsidRPr="003B4DC6" w:rsidRDefault="00F520ED" w:rsidP="007B44FD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07D0F2D" w14:textId="512EEBF3" w:rsidR="00D4373F" w:rsidRPr="003B4DC6" w:rsidRDefault="00F520ED" w:rsidP="007B44FD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C3848B" w14:textId="131F1F1C" w:rsidR="00D4373F" w:rsidRPr="003B4DC6" w:rsidRDefault="00F520ED" w:rsidP="007B44FD">
            <w:pPr>
              <w:ind w:left="34" w:hanging="3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Ocena </w:t>
            </w:r>
          </w:p>
        </w:tc>
      </w:tr>
      <w:tr w:rsidR="005215FF" w:rsidRPr="00D97AAD" w14:paraId="75D8B21F" w14:textId="77777777" w:rsidTr="005215FF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53994BFD" w14:textId="41A010FB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104/2026/GNS</w:t>
            </w:r>
          </w:p>
        </w:tc>
        <w:tc>
          <w:tcPr>
            <w:tcW w:w="4819" w:type="dxa"/>
            <w:shd w:val="clear" w:color="auto" w:fill="auto"/>
            <w:vAlign w:val="bottom"/>
          </w:tcPr>
          <w:p w14:paraId="3B050526" w14:textId="1A38D698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Most do Bezpiecznego Dzieciństwa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A34D48" w14:textId="6A2BBF62" w:rsidR="005215FF" w:rsidRPr="00810C4E" w:rsidRDefault="005215FF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5215FF">
              <w:rPr>
                <w:rFonts w:ascii="Calibri" w:hAnsi="Calibri" w:cs="Calibri"/>
                <w:b/>
                <w:color w:val="FF0000"/>
              </w:rPr>
              <w:t>NEGATYWNA</w:t>
            </w:r>
          </w:p>
        </w:tc>
      </w:tr>
      <w:tr w:rsidR="005215FF" w:rsidRPr="00D97AAD" w14:paraId="7D416F87" w14:textId="0631156D" w:rsidTr="005215FF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56A4EE39" w14:textId="1E49EEAE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105/2026/GNS</w:t>
            </w:r>
          </w:p>
        </w:tc>
        <w:tc>
          <w:tcPr>
            <w:tcW w:w="4819" w:type="dxa"/>
            <w:shd w:val="clear" w:color="auto" w:fill="auto"/>
            <w:vAlign w:val="bottom"/>
          </w:tcPr>
          <w:p w14:paraId="1053E33E" w14:textId="0917D842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Razem dla Starego Konina</w:t>
            </w:r>
          </w:p>
        </w:tc>
        <w:tc>
          <w:tcPr>
            <w:tcW w:w="3260" w:type="dxa"/>
            <w:shd w:val="clear" w:color="auto" w:fill="auto"/>
          </w:tcPr>
          <w:p w14:paraId="240FA654" w14:textId="4D0E0F97" w:rsidR="005215FF" w:rsidRPr="00810C4E" w:rsidRDefault="005215FF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5215FF" w:rsidRPr="00D97AAD" w14:paraId="56AA10B1" w14:textId="77777777" w:rsidTr="005215FF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936A" w14:textId="29B62E5A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106/2026/GNP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C2A3D" w14:textId="1444CBDE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Kościańska Grupa Country -Miłość i Wspólnota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D531C" w14:textId="7BDAF0C2" w:rsidR="005215FF" w:rsidRPr="00810C4E" w:rsidRDefault="00EF5960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5215FF">
              <w:rPr>
                <w:rFonts w:ascii="Calibri" w:hAnsi="Calibri" w:cs="Calibri"/>
                <w:b/>
                <w:color w:val="FF0000"/>
              </w:rPr>
              <w:t>NEGATYWNA</w:t>
            </w:r>
          </w:p>
        </w:tc>
      </w:tr>
      <w:tr w:rsidR="005215FF" w:rsidRPr="00D97AAD" w14:paraId="6CBAF909" w14:textId="77777777" w:rsidTr="005215FF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59D4" w14:textId="6A82E2F6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107/2026/GNS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D1B6A" w14:textId="7B7D3BBB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Teatr Pokoleń - grupa nieformalna mieszkańców</w:t>
            </w:r>
            <w:r w:rsidR="00FC02F8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5215FF">
              <w:rPr>
                <w:rFonts w:ascii="Calibri" w:hAnsi="Calibri" w:cs="Calibri"/>
                <w:b/>
                <w:color w:val="000000"/>
              </w:rPr>
              <w:t>Lusówka i okolic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A605" w14:textId="36811FE1" w:rsidR="005215FF" w:rsidRPr="00810C4E" w:rsidRDefault="005215FF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5215FF" w:rsidRPr="00D97AAD" w14:paraId="015D0F88" w14:textId="77777777" w:rsidTr="005215FF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E5B7" w14:textId="41863AE7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108/2026/GNS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082C9" w14:textId="485FC146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Wieczory Czytania Poznań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22AC" w14:textId="77777777" w:rsidR="005215FF" w:rsidRPr="00810C4E" w:rsidRDefault="005215FF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5215FF" w:rsidRPr="00D97AAD" w14:paraId="2FB91A75" w14:textId="77777777" w:rsidTr="005215FF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2E1B2" w14:textId="57F72CC5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109/2026/GNS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941EE" w14:textId="0E208698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Aktywni Mieszkańcy Pawłowic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2040" w14:textId="1D14C6B6" w:rsidR="005215FF" w:rsidRPr="00810C4E" w:rsidRDefault="00FC02F8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5215FF">
              <w:rPr>
                <w:rFonts w:ascii="Calibri" w:hAnsi="Calibri" w:cs="Calibri"/>
                <w:b/>
                <w:color w:val="FF0000"/>
              </w:rPr>
              <w:t>NEGATYWNA</w:t>
            </w:r>
          </w:p>
        </w:tc>
      </w:tr>
      <w:tr w:rsidR="005215FF" w:rsidRPr="00D97AAD" w14:paraId="6A482822" w14:textId="77777777" w:rsidTr="005215FF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9627" w14:textId="2422B6B7" w:rsidR="005215FF" w:rsidRPr="005215FF" w:rsidRDefault="005215FF" w:rsidP="005215FF">
            <w:pPr>
              <w:pStyle w:val="Akapitzlist"/>
              <w:spacing w:before="0" w:after="0"/>
              <w:ind w:left="0"/>
              <w:jc w:val="center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110/2026/GNP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F35B5" w14:textId="26852F03" w:rsidR="005215FF" w:rsidRPr="005215FF" w:rsidRDefault="005215FF" w:rsidP="005215FF">
            <w:pPr>
              <w:rPr>
                <w:rFonts w:ascii="Calibri" w:eastAsia="Arial" w:hAnsi="Calibri" w:cs="Calibri"/>
                <w:b/>
              </w:rPr>
            </w:pPr>
            <w:bookmarkStart w:id="0" w:name="_GoBack"/>
            <w:bookmarkEnd w:id="0"/>
            <w:r w:rsidRPr="005215FF">
              <w:rPr>
                <w:rFonts w:ascii="Calibri" w:hAnsi="Calibri" w:cs="Calibri"/>
                <w:b/>
                <w:color w:val="000000"/>
              </w:rPr>
              <w:t>Drużyna Zdrowia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C0493" w14:textId="77777777" w:rsidR="005215FF" w:rsidRPr="00810C4E" w:rsidRDefault="005215FF" w:rsidP="005215F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</w:tbl>
    <w:p w14:paraId="0121DFEC" w14:textId="77777777" w:rsidR="00F0379E" w:rsidRPr="008429A7" w:rsidRDefault="00F0379E" w:rsidP="005215FF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29EE8" w14:textId="77777777" w:rsidR="00F75842" w:rsidRDefault="00F75842">
      <w:pPr>
        <w:spacing w:before="0" w:after="0" w:line="240" w:lineRule="auto"/>
      </w:pPr>
      <w:r>
        <w:separator/>
      </w:r>
    </w:p>
  </w:endnote>
  <w:endnote w:type="continuationSeparator" w:id="0">
    <w:p w14:paraId="274DD21B" w14:textId="77777777" w:rsidR="00F75842" w:rsidRDefault="00F758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185E2DEE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6513CD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B8EC5" w14:textId="77777777" w:rsidR="00F75842" w:rsidRDefault="00F75842">
      <w:pPr>
        <w:spacing w:before="0" w:after="0" w:line="240" w:lineRule="auto"/>
      </w:pPr>
      <w:r>
        <w:separator/>
      </w:r>
    </w:p>
  </w:footnote>
  <w:footnote w:type="continuationSeparator" w:id="0">
    <w:p w14:paraId="5F631795" w14:textId="77777777" w:rsidR="00F75842" w:rsidRDefault="00F758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70BD4"/>
    <w:rsid w:val="000748AA"/>
    <w:rsid w:val="0007660E"/>
    <w:rsid w:val="00082630"/>
    <w:rsid w:val="00083AFA"/>
    <w:rsid w:val="00096C4E"/>
    <w:rsid w:val="00097280"/>
    <w:rsid w:val="000B4468"/>
    <w:rsid w:val="000B7CA8"/>
    <w:rsid w:val="000F4970"/>
    <w:rsid w:val="000F7035"/>
    <w:rsid w:val="001055B9"/>
    <w:rsid w:val="00114383"/>
    <w:rsid w:val="001400B7"/>
    <w:rsid w:val="00141D68"/>
    <w:rsid w:val="001638F6"/>
    <w:rsid w:val="001639F7"/>
    <w:rsid w:val="00164F43"/>
    <w:rsid w:val="001718D5"/>
    <w:rsid w:val="00176BF0"/>
    <w:rsid w:val="00190307"/>
    <w:rsid w:val="001927C6"/>
    <w:rsid w:val="001A2000"/>
    <w:rsid w:val="001B2CF0"/>
    <w:rsid w:val="001B7ABE"/>
    <w:rsid w:val="001C42F5"/>
    <w:rsid w:val="001C4603"/>
    <w:rsid w:val="001E4B77"/>
    <w:rsid w:val="001E5857"/>
    <w:rsid w:val="001E6654"/>
    <w:rsid w:val="001F3255"/>
    <w:rsid w:val="002001B5"/>
    <w:rsid w:val="00237416"/>
    <w:rsid w:val="00243A28"/>
    <w:rsid w:val="00256C99"/>
    <w:rsid w:val="00261CC3"/>
    <w:rsid w:val="00266B64"/>
    <w:rsid w:val="002877BB"/>
    <w:rsid w:val="00291795"/>
    <w:rsid w:val="002A3EA6"/>
    <w:rsid w:val="002A7EE6"/>
    <w:rsid w:val="002B21DD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27E"/>
    <w:rsid w:val="003D4A36"/>
    <w:rsid w:val="003E6EF5"/>
    <w:rsid w:val="003F19A6"/>
    <w:rsid w:val="003F383F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17D3"/>
    <w:rsid w:val="0049429D"/>
    <w:rsid w:val="004946A0"/>
    <w:rsid w:val="004952C4"/>
    <w:rsid w:val="004A4E6E"/>
    <w:rsid w:val="004A55B6"/>
    <w:rsid w:val="004A7D7C"/>
    <w:rsid w:val="004C5514"/>
    <w:rsid w:val="004D2E04"/>
    <w:rsid w:val="004E2182"/>
    <w:rsid w:val="004F0C53"/>
    <w:rsid w:val="00502B3C"/>
    <w:rsid w:val="0051212E"/>
    <w:rsid w:val="005215FF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0C28"/>
    <w:rsid w:val="005621DF"/>
    <w:rsid w:val="0057601E"/>
    <w:rsid w:val="00584B19"/>
    <w:rsid w:val="005850EB"/>
    <w:rsid w:val="00597101"/>
    <w:rsid w:val="005A1C5A"/>
    <w:rsid w:val="005B2924"/>
    <w:rsid w:val="005C2792"/>
    <w:rsid w:val="005C3A4E"/>
    <w:rsid w:val="005E026E"/>
    <w:rsid w:val="005E0396"/>
    <w:rsid w:val="005F5720"/>
    <w:rsid w:val="005F649A"/>
    <w:rsid w:val="00613198"/>
    <w:rsid w:val="00615110"/>
    <w:rsid w:val="0062025A"/>
    <w:rsid w:val="00621205"/>
    <w:rsid w:val="006513CD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6685"/>
    <w:rsid w:val="007270CB"/>
    <w:rsid w:val="00732607"/>
    <w:rsid w:val="0075391F"/>
    <w:rsid w:val="007802FE"/>
    <w:rsid w:val="007831F2"/>
    <w:rsid w:val="0078322C"/>
    <w:rsid w:val="007904C4"/>
    <w:rsid w:val="007939C5"/>
    <w:rsid w:val="007952AF"/>
    <w:rsid w:val="007A0C2B"/>
    <w:rsid w:val="007A4384"/>
    <w:rsid w:val="007A5FBA"/>
    <w:rsid w:val="007B0DA7"/>
    <w:rsid w:val="007B44FD"/>
    <w:rsid w:val="007B7D0D"/>
    <w:rsid w:val="007D472D"/>
    <w:rsid w:val="007E5013"/>
    <w:rsid w:val="007E5940"/>
    <w:rsid w:val="00810C4E"/>
    <w:rsid w:val="00834AFE"/>
    <w:rsid w:val="008429A7"/>
    <w:rsid w:val="00844483"/>
    <w:rsid w:val="00856448"/>
    <w:rsid w:val="00857587"/>
    <w:rsid w:val="008748CC"/>
    <w:rsid w:val="008764FA"/>
    <w:rsid w:val="00885F0B"/>
    <w:rsid w:val="008909B6"/>
    <w:rsid w:val="00893985"/>
    <w:rsid w:val="008A25C3"/>
    <w:rsid w:val="008A6FF8"/>
    <w:rsid w:val="008B5775"/>
    <w:rsid w:val="008D1FE8"/>
    <w:rsid w:val="008E0CD2"/>
    <w:rsid w:val="008F5223"/>
    <w:rsid w:val="00902FE0"/>
    <w:rsid w:val="00924968"/>
    <w:rsid w:val="00930F4F"/>
    <w:rsid w:val="00934F1C"/>
    <w:rsid w:val="009454DA"/>
    <w:rsid w:val="009526E8"/>
    <w:rsid w:val="00953428"/>
    <w:rsid w:val="00960D67"/>
    <w:rsid w:val="00965B41"/>
    <w:rsid w:val="0097448A"/>
    <w:rsid w:val="009871AE"/>
    <w:rsid w:val="009918B5"/>
    <w:rsid w:val="009A562F"/>
    <w:rsid w:val="009A5DD2"/>
    <w:rsid w:val="009B6AB4"/>
    <w:rsid w:val="009D2231"/>
    <w:rsid w:val="009D3965"/>
    <w:rsid w:val="009E2871"/>
    <w:rsid w:val="009E3A3E"/>
    <w:rsid w:val="009E6744"/>
    <w:rsid w:val="009F34DD"/>
    <w:rsid w:val="00A01A97"/>
    <w:rsid w:val="00A05DA4"/>
    <w:rsid w:val="00A122DB"/>
    <w:rsid w:val="00A1365B"/>
    <w:rsid w:val="00A30B1A"/>
    <w:rsid w:val="00A37ADC"/>
    <w:rsid w:val="00A46957"/>
    <w:rsid w:val="00A562A9"/>
    <w:rsid w:val="00A66CCA"/>
    <w:rsid w:val="00A7469C"/>
    <w:rsid w:val="00AA1BA2"/>
    <w:rsid w:val="00AB7AE8"/>
    <w:rsid w:val="00AC3181"/>
    <w:rsid w:val="00AD0A34"/>
    <w:rsid w:val="00AD165F"/>
    <w:rsid w:val="00AD424F"/>
    <w:rsid w:val="00B072C1"/>
    <w:rsid w:val="00B12634"/>
    <w:rsid w:val="00B32E13"/>
    <w:rsid w:val="00B330AE"/>
    <w:rsid w:val="00B47B7A"/>
    <w:rsid w:val="00B646B8"/>
    <w:rsid w:val="00B75B08"/>
    <w:rsid w:val="00BA54C7"/>
    <w:rsid w:val="00BC63E6"/>
    <w:rsid w:val="00C17CE7"/>
    <w:rsid w:val="00C34614"/>
    <w:rsid w:val="00C3546B"/>
    <w:rsid w:val="00C369E0"/>
    <w:rsid w:val="00C554F1"/>
    <w:rsid w:val="00C616C7"/>
    <w:rsid w:val="00C75CB1"/>
    <w:rsid w:val="00C80BD4"/>
    <w:rsid w:val="00CB24BE"/>
    <w:rsid w:val="00CB4A47"/>
    <w:rsid w:val="00CC521D"/>
    <w:rsid w:val="00CC7D38"/>
    <w:rsid w:val="00CD7C83"/>
    <w:rsid w:val="00CE1BC3"/>
    <w:rsid w:val="00CF3A42"/>
    <w:rsid w:val="00CF7E57"/>
    <w:rsid w:val="00D04821"/>
    <w:rsid w:val="00D14F5C"/>
    <w:rsid w:val="00D20F03"/>
    <w:rsid w:val="00D31933"/>
    <w:rsid w:val="00D36F8F"/>
    <w:rsid w:val="00D4373F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C26ED"/>
    <w:rsid w:val="00ED4F57"/>
    <w:rsid w:val="00EF0F3A"/>
    <w:rsid w:val="00EF5960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294C"/>
    <w:rsid w:val="00F677F9"/>
    <w:rsid w:val="00F75842"/>
    <w:rsid w:val="00F90396"/>
    <w:rsid w:val="00F90990"/>
    <w:rsid w:val="00F91EEB"/>
    <w:rsid w:val="00F9214C"/>
    <w:rsid w:val="00F92B4D"/>
    <w:rsid w:val="00F9364A"/>
    <w:rsid w:val="00FB34E1"/>
    <w:rsid w:val="00FC02F8"/>
    <w:rsid w:val="00FD1504"/>
    <w:rsid w:val="00FD334C"/>
    <w:rsid w:val="00FD3FF0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17D3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CBF4F-720E-426A-A54B-D2B62BFA1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15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12</cp:revision>
  <cp:lastPrinted>2026-11-02T14:43:00Z</cp:lastPrinted>
  <dcterms:created xsi:type="dcterms:W3CDTF">2026-11-02T13:37:00Z</dcterms:created>
  <dcterms:modified xsi:type="dcterms:W3CDTF">2026-11-02T14:43:00Z</dcterms:modified>
  <cp:version/>
</cp:coreProperties>
</file>