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78524" w14:textId="489A35FC" w:rsidR="00F0379E" w:rsidRDefault="00F0379E" w:rsidP="001E4B77">
      <w:pPr>
        <w:spacing w:before="100" w:beforeAutospacing="1"/>
        <w:rPr>
          <w:rFonts w:ascii="Calibri" w:eastAsia="Arial" w:hAnsi="Calibri" w:cs="Calibri"/>
          <w:b/>
          <w:bCs/>
        </w:rPr>
      </w:pPr>
    </w:p>
    <w:p w14:paraId="32BED195" w14:textId="72479CE3" w:rsidR="002F213F" w:rsidRDefault="002F213F" w:rsidP="007B44FD">
      <w:pPr>
        <w:spacing w:before="0" w:after="0"/>
        <w:rPr>
          <w:rFonts w:ascii="Calibri" w:eastAsia="Arial" w:hAnsi="Calibri" w:cs="Calibri"/>
          <w:b/>
          <w:bCs/>
          <w:sz w:val="32"/>
          <w:szCs w:val="32"/>
        </w:rPr>
      </w:pPr>
      <w:r>
        <w:rPr>
          <w:rFonts w:ascii="Calibri" w:eastAsia="Arial" w:hAnsi="Calibri" w:cs="Calibri"/>
          <w:b/>
          <w:bCs/>
          <w:sz w:val="32"/>
          <w:szCs w:val="32"/>
        </w:rPr>
        <w:t>OCENA</w:t>
      </w:r>
      <w:r w:rsidR="005477F0">
        <w:rPr>
          <w:rFonts w:ascii="Calibri" w:eastAsia="Arial" w:hAnsi="Calibri" w:cs="Calibri"/>
          <w:b/>
          <w:bCs/>
          <w:sz w:val="32"/>
          <w:szCs w:val="32"/>
        </w:rPr>
        <w:t xml:space="preserve"> FORMALN</w:t>
      </w:r>
      <w:r>
        <w:rPr>
          <w:rFonts w:ascii="Calibri" w:eastAsia="Arial" w:hAnsi="Calibri" w:cs="Calibri"/>
          <w:b/>
          <w:bCs/>
          <w:sz w:val="32"/>
          <w:szCs w:val="32"/>
        </w:rPr>
        <w:t>A</w:t>
      </w:r>
      <w:r w:rsidR="005477F0">
        <w:rPr>
          <w:rFonts w:ascii="Calibri" w:eastAsia="Arial" w:hAnsi="Calibri" w:cs="Calibri"/>
          <w:b/>
          <w:bCs/>
          <w:sz w:val="32"/>
          <w:szCs w:val="32"/>
        </w:rPr>
        <w:t xml:space="preserve"> WNIOSK</w:t>
      </w:r>
      <w:r>
        <w:rPr>
          <w:rFonts w:ascii="Calibri" w:eastAsia="Arial" w:hAnsi="Calibri" w:cs="Calibri"/>
          <w:b/>
          <w:bCs/>
          <w:sz w:val="32"/>
          <w:szCs w:val="32"/>
        </w:rPr>
        <w:t>ÓW</w:t>
      </w:r>
      <w:r w:rsidR="007B44FD">
        <w:rPr>
          <w:rFonts w:ascii="Calibri" w:eastAsia="Arial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Arial" w:hAnsi="Calibri" w:cs="Calibri"/>
          <w:b/>
          <w:bCs/>
          <w:sz w:val="32"/>
          <w:szCs w:val="32"/>
        </w:rPr>
        <w:t>W RAMACH PROJEKTU „WIELKOPOLSKIE MAŁE INICJATYWY”</w:t>
      </w:r>
      <w:r w:rsidR="007B44FD">
        <w:rPr>
          <w:rFonts w:ascii="Calibri" w:eastAsia="Arial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Arial" w:hAnsi="Calibri" w:cs="Calibri"/>
          <w:b/>
          <w:bCs/>
          <w:sz w:val="32"/>
          <w:szCs w:val="32"/>
        </w:rPr>
        <w:t>EDYCJA 202</w:t>
      </w:r>
      <w:r w:rsidR="00834AFE">
        <w:rPr>
          <w:rFonts w:ascii="Calibri" w:eastAsia="Arial" w:hAnsi="Calibri" w:cs="Calibri"/>
          <w:b/>
          <w:bCs/>
          <w:sz w:val="32"/>
          <w:szCs w:val="32"/>
        </w:rPr>
        <w:t>6 – ROZSTRZYGNIECIE I</w:t>
      </w:r>
      <w:r w:rsidR="005510FA">
        <w:rPr>
          <w:rFonts w:ascii="Calibri" w:eastAsia="Arial" w:hAnsi="Calibri" w:cs="Calibri"/>
          <w:b/>
          <w:bCs/>
          <w:sz w:val="32"/>
          <w:szCs w:val="32"/>
        </w:rPr>
        <w:t>I (</w:t>
      </w:r>
      <w:r w:rsidR="0049429D">
        <w:rPr>
          <w:rFonts w:ascii="Calibri" w:eastAsia="Arial" w:hAnsi="Calibri" w:cs="Calibri"/>
          <w:b/>
          <w:bCs/>
          <w:sz w:val="32"/>
          <w:szCs w:val="32"/>
        </w:rPr>
        <w:t>14</w:t>
      </w:r>
      <w:r w:rsidR="006C427C">
        <w:rPr>
          <w:rFonts w:ascii="Calibri" w:eastAsia="Arial" w:hAnsi="Calibri" w:cs="Calibri"/>
          <w:b/>
          <w:bCs/>
          <w:sz w:val="32"/>
          <w:szCs w:val="32"/>
        </w:rPr>
        <w:t>.0</w:t>
      </w:r>
      <w:r w:rsidR="007831F2">
        <w:rPr>
          <w:rFonts w:ascii="Calibri" w:eastAsia="Arial" w:hAnsi="Calibri" w:cs="Calibri"/>
          <w:b/>
          <w:bCs/>
          <w:sz w:val="32"/>
          <w:szCs w:val="32"/>
        </w:rPr>
        <w:t>9</w:t>
      </w:r>
      <w:r w:rsidR="006C427C">
        <w:rPr>
          <w:rFonts w:ascii="Calibri" w:eastAsia="Arial" w:hAnsi="Calibri" w:cs="Calibri"/>
          <w:b/>
          <w:bCs/>
          <w:sz w:val="32"/>
          <w:szCs w:val="32"/>
        </w:rPr>
        <w:t xml:space="preserve">.2026 </w:t>
      </w:r>
      <w:proofErr w:type="gramStart"/>
      <w:r w:rsidR="006C427C">
        <w:rPr>
          <w:rFonts w:ascii="Calibri" w:eastAsia="Arial" w:hAnsi="Calibri" w:cs="Calibri"/>
          <w:b/>
          <w:bCs/>
          <w:sz w:val="32"/>
          <w:szCs w:val="32"/>
        </w:rPr>
        <w:t>r</w:t>
      </w:r>
      <w:proofErr w:type="gramEnd"/>
      <w:r w:rsidR="006C427C">
        <w:rPr>
          <w:rFonts w:ascii="Calibri" w:eastAsia="Arial" w:hAnsi="Calibri" w:cs="Calibri"/>
          <w:b/>
          <w:bCs/>
          <w:sz w:val="32"/>
          <w:szCs w:val="32"/>
        </w:rPr>
        <w:t>.)</w:t>
      </w:r>
    </w:p>
    <w:p w14:paraId="7EC5D4F2" w14:textId="5D76DFC7" w:rsidR="00D4373F" w:rsidRPr="00D4373F" w:rsidRDefault="00D4373F" w:rsidP="007B44FD">
      <w:pPr>
        <w:ind w:left="-709"/>
        <w:rPr>
          <w:rFonts w:ascii="Calibri" w:hAnsi="Calibri" w:cs="Calibri"/>
          <w:b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43"/>
        <w:gridCol w:w="4678"/>
        <w:gridCol w:w="3260"/>
      </w:tblGrid>
      <w:tr w:rsidR="00D4373F" w14:paraId="78BBFB4C" w14:textId="6534E1B3" w:rsidTr="00F520ED">
        <w:trPr>
          <w:trHeight w:val="3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F245928" w14:textId="02D7D211" w:rsidR="00D4373F" w:rsidRPr="003B4DC6" w:rsidRDefault="00F520ED" w:rsidP="007B44FD">
            <w:pPr>
              <w:spacing w:before="0" w:after="0" w:line="240" w:lineRule="auto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Nr wniosku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07D0F2D" w14:textId="512EEBF3" w:rsidR="00D4373F" w:rsidRPr="003B4DC6" w:rsidRDefault="00F520ED" w:rsidP="007B44FD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Nazwa Wnioskodawcy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8C3848B" w14:textId="131F1F1C" w:rsidR="00D4373F" w:rsidRPr="003B4DC6" w:rsidRDefault="00F520ED" w:rsidP="007B44FD">
            <w:pPr>
              <w:ind w:left="34" w:hanging="34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Ocena </w:t>
            </w:r>
          </w:p>
        </w:tc>
      </w:tr>
      <w:tr w:rsidR="00F90990" w:rsidRPr="00D97AAD" w14:paraId="7D416F87" w14:textId="0631156D" w:rsidTr="004334DB">
        <w:trPr>
          <w:trHeight w:val="377"/>
        </w:trPr>
        <w:tc>
          <w:tcPr>
            <w:tcW w:w="1843" w:type="dxa"/>
            <w:shd w:val="clear" w:color="auto" w:fill="auto"/>
            <w:vAlign w:val="center"/>
          </w:tcPr>
          <w:p w14:paraId="56A4EE39" w14:textId="3C0AADF4" w:rsidR="00F90990" w:rsidRPr="004334DB" w:rsidRDefault="008A25C3" w:rsidP="0049429D">
            <w:pPr>
              <w:pStyle w:val="Akapitzlist"/>
              <w:spacing w:before="0" w:after="0"/>
              <w:ind w:left="0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8</w:t>
            </w:r>
            <w:r w:rsidR="0049429D">
              <w:rPr>
                <w:rFonts w:ascii="Calibri" w:eastAsia="Arial" w:hAnsi="Calibri" w:cs="Calibri"/>
                <w:b/>
              </w:rPr>
              <w:t>6</w:t>
            </w:r>
            <w:r>
              <w:rPr>
                <w:rFonts w:ascii="Calibri" w:eastAsia="Arial" w:hAnsi="Calibri" w:cs="Calibri"/>
                <w:b/>
              </w:rPr>
              <w:t>/2026/NGO</w:t>
            </w:r>
          </w:p>
        </w:tc>
        <w:tc>
          <w:tcPr>
            <w:tcW w:w="4678" w:type="dxa"/>
            <w:shd w:val="clear" w:color="auto" w:fill="auto"/>
            <w:vAlign w:val="bottom"/>
          </w:tcPr>
          <w:p w14:paraId="1053E33E" w14:textId="0A1D30AB" w:rsidR="00F90990" w:rsidRPr="002B21DD" w:rsidRDefault="008A25C3" w:rsidP="00F90990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NGO - </w:t>
            </w:r>
            <w:r w:rsidR="00164F43" w:rsidRPr="00164F43">
              <w:rPr>
                <w:rFonts w:ascii="Calibri" w:eastAsia="Arial" w:hAnsi="Calibri" w:cs="Calibri"/>
                <w:b/>
              </w:rPr>
              <w:t>FUNDACJA SYGNAŁ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40FA654" w14:textId="138B6974" w:rsidR="00F90990" w:rsidRPr="002B21DD" w:rsidRDefault="00F90990" w:rsidP="00F90990">
            <w:pPr>
              <w:rPr>
                <w:rFonts w:ascii="Calibri" w:hAnsi="Calibri" w:cs="Calibri"/>
                <w:b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F90990" w:rsidRPr="00D97AAD" w14:paraId="01B329CB" w14:textId="77777777" w:rsidTr="004334DB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BAEE" w14:textId="0A452B55" w:rsidR="00F90990" w:rsidRPr="004334DB" w:rsidRDefault="0049429D" w:rsidP="00164F43">
            <w:pPr>
              <w:spacing w:before="0" w:after="0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87</w:t>
            </w:r>
            <w:r w:rsidR="008A25C3" w:rsidRPr="008A25C3">
              <w:rPr>
                <w:rFonts w:ascii="Calibri" w:eastAsia="Arial" w:hAnsi="Calibri" w:cs="Calibri"/>
                <w:b/>
              </w:rPr>
              <w:t>/2026/</w:t>
            </w:r>
            <w:r w:rsidR="00164F43">
              <w:rPr>
                <w:rFonts w:ascii="Calibri" w:eastAsia="Arial" w:hAnsi="Calibri" w:cs="Calibri"/>
                <w:b/>
              </w:rPr>
              <w:t>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E468E" w14:textId="0CC0E327" w:rsidR="00F90990" w:rsidRPr="002B21DD" w:rsidRDefault="00164F43" w:rsidP="00164F43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NGO - </w:t>
            </w:r>
            <w:r w:rsidRPr="00164F43">
              <w:rPr>
                <w:rFonts w:ascii="Calibri" w:eastAsia="Arial" w:hAnsi="Calibri" w:cs="Calibri"/>
                <w:b/>
              </w:rPr>
              <w:t>Stowarzyszenie Wymiary Kultury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5866F" w14:textId="3E79FB3E" w:rsidR="00F90990" w:rsidRPr="002B21DD" w:rsidRDefault="008A25C3" w:rsidP="00F90990">
            <w:pPr>
              <w:rPr>
                <w:rFonts w:ascii="Calibri" w:hAnsi="Calibri" w:cs="Calibri"/>
                <w:b/>
                <w:color w:val="F56C59"/>
              </w:rPr>
            </w:pPr>
            <w:r w:rsidRPr="008A25C3">
              <w:rPr>
                <w:rFonts w:ascii="Calibri" w:hAnsi="Calibri" w:cs="Calibri"/>
                <w:b/>
                <w:color w:val="FF0000"/>
              </w:rPr>
              <w:t>NEGATYWNA</w:t>
            </w:r>
          </w:p>
        </w:tc>
      </w:tr>
      <w:tr w:rsidR="00E44D4F" w:rsidRPr="00D97AAD" w14:paraId="461EE470" w14:textId="77777777" w:rsidTr="00304928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FF93" w14:textId="30C845CA" w:rsidR="00E44D4F" w:rsidRPr="004334DB" w:rsidRDefault="008A25C3" w:rsidP="0049429D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8A25C3">
              <w:rPr>
                <w:rFonts w:ascii="Calibri" w:eastAsia="Arial" w:hAnsi="Calibri" w:cs="Calibri"/>
                <w:b/>
              </w:rPr>
              <w:t>8</w:t>
            </w:r>
            <w:r w:rsidR="0049429D">
              <w:rPr>
                <w:rFonts w:ascii="Calibri" w:eastAsia="Arial" w:hAnsi="Calibri" w:cs="Calibri"/>
                <w:b/>
              </w:rPr>
              <w:t>8</w:t>
            </w:r>
            <w:r w:rsidRPr="008A25C3">
              <w:rPr>
                <w:rFonts w:ascii="Calibri" w:eastAsia="Arial" w:hAnsi="Calibri" w:cs="Calibri"/>
                <w:b/>
              </w:rPr>
              <w:t>/2026/</w:t>
            </w:r>
            <w:r w:rsidR="00164F43">
              <w:rPr>
                <w:rFonts w:ascii="Calibri" w:eastAsia="Arial" w:hAnsi="Calibri" w:cs="Calibri"/>
                <w:b/>
              </w:rPr>
              <w:t>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79867" w14:textId="79F6B9FA" w:rsidR="00E44D4F" w:rsidRPr="002B21DD" w:rsidRDefault="004917D3" w:rsidP="00E44D4F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NGO - </w:t>
            </w:r>
            <w:r w:rsidRPr="004917D3">
              <w:rPr>
                <w:rFonts w:ascii="Calibri" w:eastAsia="Arial" w:hAnsi="Calibri" w:cs="Calibri"/>
                <w:b/>
              </w:rPr>
              <w:t>ANANDA - Fundacja Pomocy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E6468" w14:textId="52751611" w:rsidR="00E44D4F" w:rsidRPr="002B21DD" w:rsidRDefault="00E44D4F" w:rsidP="00E44D4F">
            <w:pPr>
              <w:rPr>
                <w:rFonts w:ascii="Calibri" w:hAnsi="Calibri" w:cs="Calibri"/>
                <w:b/>
                <w:color w:val="F56C59"/>
              </w:rPr>
            </w:pPr>
            <w:r w:rsidRPr="008D0F08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D14F5C" w:rsidRPr="00D97AAD" w14:paraId="4730CBCF" w14:textId="77777777" w:rsidTr="008A25C3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DC69" w14:textId="52BC8494" w:rsidR="00D14F5C" w:rsidRPr="004334DB" w:rsidRDefault="00D14F5C" w:rsidP="00D14F5C">
            <w:pPr>
              <w:rPr>
                <w:rFonts w:ascii="Calibri" w:eastAsia="Arial" w:hAnsi="Calibri" w:cs="Calibri"/>
                <w:b/>
              </w:rPr>
            </w:pPr>
            <w:r w:rsidRPr="008A25C3">
              <w:rPr>
                <w:rFonts w:ascii="Calibri" w:eastAsia="Arial" w:hAnsi="Calibri" w:cs="Calibri"/>
                <w:b/>
              </w:rPr>
              <w:t>8</w:t>
            </w:r>
            <w:r>
              <w:rPr>
                <w:rFonts w:ascii="Calibri" w:eastAsia="Arial" w:hAnsi="Calibri" w:cs="Calibri"/>
                <w:b/>
              </w:rPr>
              <w:t>9</w:t>
            </w:r>
            <w:r w:rsidRPr="008A25C3">
              <w:rPr>
                <w:rFonts w:ascii="Calibri" w:eastAsia="Arial" w:hAnsi="Calibri" w:cs="Calibri"/>
                <w:b/>
              </w:rPr>
              <w:t>/2026/</w:t>
            </w:r>
            <w:r>
              <w:rPr>
                <w:rFonts w:ascii="Calibri" w:eastAsia="Arial" w:hAnsi="Calibri" w:cs="Calibri"/>
                <w:b/>
              </w:rPr>
              <w:t>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D8090" w14:textId="7852A2EF" w:rsidR="00D14F5C" w:rsidRPr="002B21DD" w:rsidRDefault="00D14F5C" w:rsidP="00D14F5C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NGO - </w:t>
            </w:r>
            <w:r w:rsidRPr="004917D3">
              <w:rPr>
                <w:rFonts w:ascii="Calibri" w:eastAsia="Arial" w:hAnsi="Calibri" w:cs="Calibri"/>
                <w:b/>
              </w:rPr>
              <w:t>Fundacja Siła Możliwości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D4AD" w14:textId="5C14F55E" w:rsidR="00D14F5C" w:rsidRPr="008A25C3" w:rsidRDefault="00D14F5C" w:rsidP="00D14F5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8D0F08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D14F5C" w:rsidRPr="00D97AAD" w14:paraId="722336EB" w14:textId="77777777" w:rsidTr="008A25C3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B1AC" w14:textId="6C72BA00" w:rsidR="00D14F5C" w:rsidRPr="004334DB" w:rsidRDefault="00D14F5C" w:rsidP="00D14F5C">
            <w:pPr>
              <w:spacing w:before="0" w:after="0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90</w:t>
            </w:r>
            <w:r w:rsidRPr="008A25C3">
              <w:rPr>
                <w:rFonts w:ascii="Calibri" w:eastAsia="Arial" w:hAnsi="Calibri" w:cs="Calibri"/>
                <w:b/>
              </w:rPr>
              <w:t>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7D56B" w14:textId="10C3791D" w:rsidR="00D14F5C" w:rsidRPr="002B21DD" w:rsidRDefault="00D14F5C" w:rsidP="00D14F5C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NGO - </w:t>
            </w:r>
            <w:r w:rsidRPr="004917D3">
              <w:rPr>
                <w:rFonts w:ascii="Calibri" w:eastAsia="Arial" w:hAnsi="Calibri" w:cs="Calibri"/>
                <w:b/>
              </w:rPr>
              <w:t>Koło Gospodyń Wiejskich w Lubstowie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36414" w14:textId="62D35B9A" w:rsidR="00D14F5C" w:rsidRPr="008A25C3" w:rsidRDefault="00D14F5C" w:rsidP="00D14F5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8D0F08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D14F5C" w:rsidRPr="00D97AAD" w14:paraId="01A69DF9" w14:textId="77777777" w:rsidTr="008A25C3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C58A" w14:textId="3EE5A25A" w:rsidR="00D14F5C" w:rsidRPr="004334DB" w:rsidRDefault="00D14F5C" w:rsidP="00D14F5C">
            <w:pPr>
              <w:spacing w:before="0" w:after="0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91</w:t>
            </w:r>
            <w:r w:rsidRPr="008A25C3">
              <w:rPr>
                <w:rFonts w:ascii="Calibri" w:eastAsia="Arial" w:hAnsi="Calibri" w:cs="Calibri"/>
                <w:b/>
              </w:rPr>
              <w:t>/2026/</w:t>
            </w:r>
            <w:r>
              <w:rPr>
                <w:rFonts w:ascii="Calibri" w:eastAsia="Arial" w:hAnsi="Calibri" w:cs="Calibri"/>
                <w:b/>
              </w:rPr>
              <w:t>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D15D4" w14:textId="4CD8936E" w:rsidR="00D14F5C" w:rsidRPr="004917D3" w:rsidRDefault="00D14F5C" w:rsidP="00D14F5C">
            <w:pPr>
              <w:rPr>
                <w:rFonts w:ascii="Calibri" w:eastAsia="Arial" w:hAnsi="Calibri" w:cs="Calibri"/>
                <w:b/>
              </w:rPr>
            </w:pPr>
            <w:r w:rsidRPr="004917D3">
              <w:rPr>
                <w:rFonts w:ascii="Calibri" w:eastAsia="Arial" w:hAnsi="Calibri" w:cs="Calibri"/>
                <w:b/>
              </w:rPr>
              <w:t xml:space="preserve">NGO - Stowarzyszenie „Bożeny, Koleżanki </w:t>
            </w:r>
            <w:r>
              <w:rPr>
                <w:rFonts w:ascii="Calibri" w:eastAsia="Arial" w:hAnsi="Calibri" w:cs="Calibri"/>
                <w:b/>
              </w:rPr>
              <w:br/>
            </w:r>
            <w:r w:rsidRPr="004917D3">
              <w:rPr>
                <w:rFonts w:ascii="Calibri" w:eastAsia="Arial" w:hAnsi="Calibri" w:cs="Calibri"/>
                <w:b/>
              </w:rPr>
              <w:t>i Przyjaciele” z Kościana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1F90" w14:textId="2728A4B7" w:rsidR="00D14F5C" w:rsidRPr="008A25C3" w:rsidRDefault="00D14F5C" w:rsidP="00D14F5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8A25C3">
              <w:rPr>
                <w:rFonts w:ascii="Calibri" w:hAnsi="Calibri" w:cs="Calibri"/>
                <w:b/>
                <w:color w:val="FF0000"/>
              </w:rPr>
              <w:t>NEGATYWNA</w:t>
            </w:r>
            <w:bookmarkStart w:id="0" w:name="_GoBack"/>
            <w:bookmarkEnd w:id="0"/>
          </w:p>
        </w:tc>
      </w:tr>
      <w:tr w:rsidR="00D14F5C" w:rsidRPr="00D97AAD" w14:paraId="6A7510D7" w14:textId="77777777" w:rsidTr="004917D3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1033" w14:textId="6E3AF75F" w:rsidR="00D14F5C" w:rsidRPr="004334DB" w:rsidRDefault="00D14F5C" w:rsidP="00D14F5C">
            <w:pPr>
              <w:spacing w:before="0" w:after="0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9</w:t>
            </w:r>
            <w:r>
              <w:rPr>
                <w:rFonts w:ascii="Calibri" w:eastAsia="Arial" w:hAnsi="Calibri" w:cs="Calibri"/>
                <w:b/>
              </w:rPr>
              <w:t>2</w:t>
            </w:r>
            <w:r w:rsidRPr="008A25C3">
              <w:rPr>
                <w:rFonts w:ascii="Calibri" w:eastAsia="Arial" w:hAnsi="Calibri" w:cs="Calibri"/>
                <w:b/>
              </w:rPr>
              <w:t>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73DCF" w14:textId="10AB5BEB" w:rsidR="00D14F5C" w:rsidRPr="002B21DD" w:rsidRDefault="00D14F5C" w:rsidP="00D14F5C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NGO - </w:t>
            </w:r>
            <w:r w:rsidRPr="004917D3">
              <w:rPr>
                <w:rFonts w:ascii="Calibri" w:eastAsia="Arial" w:hAnsi="Calibri" w:cs="Calibri"/>
                <w:b/>
              </w:rPr>
              <w:t>Fundacja Akcja Integracja Kórnik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AFA67" w14:textId="35C6659D" w:rsidR="00D14F5C" w:rsidRPr="008A25C3" w:rsidRDefault="00D14F5C" w:rsidP="00D14F5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8D0F08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D14F5C" w:rsidRPr="00D97AAD" w14:paraId="1547AE79" w14:textId="77777777" w:rsidTr="004917D3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2FB3F" w14:textId="7B78D8E9" w:rsidR="00D14F5C" w:rsidRPr="004334DB" w:rsidRDefault="00D14F5C" w:rsidP="00D14F5C">
            <w:pPr>
              <w:spacing w:before="0" w:after="0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9</w:t>
            </w:r>
            <w:r>
              <w:rPr>
                <w:rFonts w:ascii="Calibri" w:eastAsia="Arial" w:hAnsi="Calibri" w:cs="Calibri"/>
                <w:b/>
              </w:rPr>
              <w:t>3/2026/</w:t>
            </w:r>
            <w:r w:rsidRPr="008A25C3">
              <w:rPr>
                <w:rFonts w:ascii="Calibri" w:eastAsia="Arial" w:hAnsi="Calibri" w:cs="Calibri"/>
                <w:b/>
              </w:rPr>
              <w:t>G</w:t>
            </w:r>
            <w:r>
              <w:rPr>
                <w:rFonts w:ascii="Calibri" w:eastAsia="Arial" w:hAnsi="Calibri" w:cs="Calibri"/>
                <w:b/>
              </w:rPr>
              <w:t>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D6BA4" w14:textId="03299B54" w:rsidR="00D14F5C" w:rsidRPr="002B21DD" w:rsidRDefault="00D14F5C" w:rsidP="00D14F5C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GN - </w:t>
            </w:r>
            <w:r w:rsidRPr="004917D3">
              <w:rPr>
                <w:rFonts w:ascii="Calibri" w:eastAsia="Arial" w:hAnsi="Calibri" w:cs="Calibri"/>
                <w:b/>
              </w:rPr>
              <w:t>I</w:t>
            </w:r>
            <w:r>
              <w:rPr>
                <w:rFonts w:ascii="Calibri" w:eastAsia="Arial" w:hAnsi="Calibri" w:cs="Calibri"/>
                <w:b/>
              </w:rPr>
              <w:t>NARI</w:t>
            </w:r>
            <w:r w:rsidRPr="004917D3">
              <w:rPr>
                <w:rFonts w:ascii="Calibri" w:eastAsia="Arial" w:hAnsi="Calibri" w:cs="Calibri"/>
                <w:b/>
              </w:rPr>
              <w:t xml:space="preserve"> Karate Team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3E8F" w14:textId="0E3BD502" w:rsidR="00D14F5C" w:rsidRPr="008A25C3" w:rsidRDefault="00D14F5C" w:rsidP="00D14F5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8D0F08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</w:tbl>
    <w:p w14:paraId="0121DFEC" w14:textId="77777777" w:rsidR="00F0379E" w:rsidRPr="008429A7" w:rsidRDefault="00F0379E" w:rsidP="009E6744">
      <w:pPr>
        <w:widowControl w:val="0"/>
        <w:autoSpaceDE w:val="0"/>
        <w:autoSpaceDN w:val="0"/>
        <w:adjustRightInd w:val="0"/>
        <w:ind w:left="284" w:hanging="284"/>
        <w:rPr>
          <w:rFonts w:ascii="Calibri" w:hAnsi="Calibri" w:cs="Verdana"/>
          <w:b/>
          <w:bCs/>
          <w:color w:val="auto"/>
        </w:rPr>
      </w:pPr>
    </w:p>
    <w:sectPr w:rsidR="00F0379E" w:rsidRPr="008429A7" w:rsidSect="0075391F">
      <w:headerReference w:type="default" r:id="rId8"/>
      <w:footerReference w:type="default" r:id="rId9"/>
      <w:headerReference w:type="first" r:id="rId10"/>
      <w:pgSz w:w="11906" w:h="16838" w:code="9"/>
      <w:pgMar w:top="1701" w:right="1644" w:bottom="426" w:left="1644" w:header="720" w:footer="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13534" w14:textId="77777777" w:rsidR="008E0CD2" w:rsidRDefault="008E0CD2">
      <w:pPr>
        <w:spacing w:before="0" w:after="0" w:line="240" w:lineRule="auto"/>
      </w:pPr>
      <w:r>
        <w:separator/>
      </w:r>
    </w:p>
  </w:endnote>
  <w:endnote w:type="continuationSeparator" w:id="0">
    <w:p w14:paraId="1ACBD4D2" w14:textId="77777777" w:rsidR="008E0CD2" w:rsidRDefault="008E0CD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73E1A" w14:textId="2B8AC812" w:rsidR="00F9214C" w:rsidRDefault="00E2232F">
    <w:pPr>
      <w:pStyle w:val="Stopka"/>
    </w:pPr>
    <w:r w:rsidRPr="00E2232F">
      <w:rPr>
        <w:noProof/>
        <w:color w:val="FFFFFF" w:themeColor="background1"/>
        <w:lang w:eastAsia="pl-PL"/>
      </w:rPr>
      <w:drawing>
        <wp:anchor distT="0" distB="0" distL="114300" distR="114300" simplePos="0" relativeHeight="251662336" behindDoc="1" locked="0" layoutInCell="1" allowOverlap="1" wp14:anchorId="4CFDA4E2" wp14:editId="023D6330">
          <wp:simplePos x="0" y="0"/>
          <wp:positionH relativeFrom="margin">
            <wp:posOffset>-410845</wp:posOffset>
          </wp:positionH>
          <wp:positionV relativeFrom="paragraph">
            <wp:posOffset>-215900</wp:posOffset>
          </wp:positionV>
          <wp:extent cx="6332400" cy="921600"/>
          <wp:effectExtent l="0" t="0" r="0" b="0"/>
          <wp:wrapTight wrapText="bothSides">
            <wp:wrapPolygon edited="0">
              <wp:start x="0" y="0"/>
              <wp:lineTo x="0" y="20990"/>
              <wp:lineTo x="21509" y="20990"/>
              <wp:lineTo x="21509" y="0"/>
              <wp:lineTo x="0" y="0"/>
            </wp:wrapPolygon>
          </wp:wrapTight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WE_FIO_zestawienie_1_K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2400" cy="92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214C" w:rsidRPr="00E2232F">
      <w:rPr>
        <w:color w:val="FFFFFF" w:themeColor="background1"/>
        <w:lang w:bidi="pl-PL"/>
      </w:rPr>
      <w:t xml:space="preserve">STRONA </w:t>
    </w:r>
    <w:r w:rsidR="00F9214C" w:rsidRPr="00E2232F">
      <w:rPr>
        <w:color w:val="FFFFFF" w:themeColor="background1"/>
        <w:lang w:bidi="pl-PL"/>
      </w:rPr>
      <w:fldChar w:fldCharType="begin"/>
    </w:r>
    <w:r w:rsidR="00F9214C" w:rsidRPr="00E2232F">
      <w:rPr>
        <w:color w:val="FFFFFF" w:themeColor="background1"/>
        <w:lang w:bidi="pl-PL"/>
      </w:rPr>
      <w:instrText xml:space="preserve"> PAGE  \* Arabic  \* MERGEFORMAT </w:instrText>
    </w:r>
    <w:r w:rsidR="00F9214C" w:rsidRPr="00E2232F">
      <w:rPr>
        <w:color w:val="FFFFFF" w:themeColor="background1"/>
        <w:lang w:bidi="pl-PL"/>
      </w:rPr>
      <w:fldChar w:fldCharType="separate"/>
    </w:r>
    <w:r w:rsidR="00D14F5C">
      <w:rPr>
        <w:noProof/>
        <w:color w:val="FFFFFF" w:themeColor="background1"/>
        <w:lang w:bidi="pl-PL"/>
      </w:rPr>
      <w:t>0</w:t>
    </w:r>
    <w:r w:rsidR="00F9214C" w:rsidRPr="00E2232F">
      <w:rPr>
        <w:color w:val="FFFFFF" w:themeColor="background1"/>
        <w:lang w:bidi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13E6B" w14:textId="77777777" w:rsidR="008E0CD2" w:rsidRDefault="008E0CD2">
      <w:pPr>
        <w:spacing w:before="0" w:after="0" w:line="240" w:lineRule="auto"/>
      </w:pPr>
      <w:r>
        <w:separator/>
      </w:r>
    </w:p>
  </w:footnote>
  <w:footnote w:type="continuationSeparator" w:id="0">
    <w:p w14:paraId="4D9731F4" w14:textId="77777777" w:rsidR="008E0CD2" w:rsidRDefault="008E0CD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1EDBB" w14:textId="77777777" w:rsidR="00313C45" w:rsidRDefault="00313C45" w:rsidP="00313C45">
    <w:pPr>
      <w:pStyle w:val="Nagwek"/>
    </w:pPr>
    <w:r w:rsidRPr="00E2232F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1359FAA6" wp14:editId="7DF1725D">
          <wp:simplePos x="0" y="0"/>
          <wp:positionH relativeFrom="column">
            <wp:posOffset>1648460</wp:posOffset>
          </wp:positionH>
          <wp:positionV relativeFrom="paragraph">
            <wp:posOffset>-44450</wp:posOffset>
          </wp:positionV>
          <wp:extent cx="552450" cy="552450"/>
          <wp:effectExtent l="0" t="0" r="0" b="0"/>
          <wp:wrapSquare wrapText="bothSides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dolanó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232F"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32BD659A" wp14:editId="26EF9CB0">
          <wp:simplePos x="0" y="0"/>
          <wp:positionH relativeFrom="column">
            <wp:posOffset>4410710</wp:posOffset>
          </wp:positionH>
          <wp:positionV relativeFrom="paragraph">
            <wp:posOffset>-50800</wp:posOffset>
          </wp:positionV>
          <wp:extent cx="1047750" cy="532130"/>
          <wp:effectExtent l="0" t="0" r="0" b="1270"/>
          <wp:wrapSquare wrapText="bothSides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WRK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775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232F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515ADA50" wp14:editId="257608C1">
          <wp:simplePos x="0" y="0"/>
          <wp:positionH relativeFrom="margin">
            <wp:posOffset>2520950</wp:posOffset>
          </wp:positionH>
          <wp:positionV relativeFrom="paragraph">
            <wp:posOffset>-43180</wp:posOffset>
          </wp:positionV>
          <wp:extent cx="1638300" cy="555625"/>
          <wp:effectExtent l="0" t="0" r="0" b="0"/>
          <wp:wrapSquare wrapText="bothSides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SINGO - LOGO - Mekrury Wałbrzych HORIZ@800h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38300" cy="55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3C3A97D9" wp14:editId="2EE04177">
          <wp:simplePos x="0" y="0"/>
          <wp:positionH relativeFrom="margin">
            <wp:align>left</wp:align>
          </wp:positionH>
          <wp:positionV relativeFrom="paragraph">
            <wp:posOffset>-241300</wp:posOffset>
          </wp:positionV>
          <wp:extent cx="863600" cy="8636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51872934_122095389014442102_1417512621490865422_n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63600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E88997" w14:textId="459818D3" w:rsidR="00190307" w:rsidRDefault="00190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A5F26" w14:textId="77777777" w:rsidR="00190307" w:rsidRDefault="00190307">
    <w:pPr>
      <w:pStyle w:val="Nagwek"/>
    </w:pP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6FEF7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D0ED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538F7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B24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D446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3041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B4F5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8E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5781F0C"/>
    <w:lvl w:ilvl="0">
      <w:start w:val="1"/>
      <w:numFmt w:val="bullet"/>
      <w:pStyle w:val="Listapunktowana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32A02D2"/>
    <w:multiLevelType w:val="hybridMultilevel"/>
    <w:tmpl w:val="BB44C8E6"/>
    <w:lvl w:ilvl="0" w:tplc="306619F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6A16C5"/>
    <w:multiLevelType w:val="multilevel"/>
    <w:tmpl w:val="6304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8D5A12"/>
    <w:multiLevelType w:val="multilevel"/>
    <w:tmpl w:val="6E48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954B0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ECE14DD"/>
    <w:multiLevelType w:val="hybridMultilevel"/>
    <w:tmpl w:val="5A7803E8"/>
    <w:lvl w:ilvl="0" w:tplc="07848E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07CB7"/>
    <w:multiLevelType w:val="hybridMultilevel"/>
    <w:tmpl w:val="BBEE3648"/>
    <w:lvl w:ilvl="0" w:tplc="EE8AC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521B8D"/>
    <w:multiLevelType w:val="hybridMultilevel"/>
    <w:tmpl w:val="436E4DD0"/>
    <w:lvl w:ilvl="0" w:tplc="0415000F">
      <w:start w:val="1"/>
      <w:numFmt w:val="decimal"/>
      <w:lvlText w:val="%1."/>
      <w:lvlJc w:val="lef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BE426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EE154D6"/>
    <w:multiLevelType w:val="multilevel"/>
    <w:tmpl w:val="AAA29A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8F5B63"/>
    <w:multiLevelType w:val="multilevel"/>
    <w:tmpl w:val="1CD6B866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54E55D4"/>
    <w:multiLevelType w:val="hybridMultilevel"/>
    <w:tmpl w:val="CC7E8C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FA0086"/>
    <w:multiLevelType w:val="multilevel"/>
    <w:tmpl w:val="AA9482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550E2A"/>
    <w:multiLevelType w:val="hybridMultilevel"/>
    <w:tmpl w:val="3C584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3440CC"/>
    <w:multiLevelType w:val="multilevel"/>
    <w:tmpl w:val="B5CE5722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313201D7"/>
    <w:multiLevelType w:val="multilevel"/>
    <w:tmpl w:val="645EDC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eastAsiaTheme="minorEastAsia" w:hAnsiTheme="minorHAnsi" w:cstheme="minorBid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68660BB"/>
    <w:multiLevelType w:val="hybridMultilevel"/>
    <w:tmpl w:val="81389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9C3DE8"/>
    <w:multiLevelType w:val="hybridMultilevel"/>
    <w:tmpl w:val="DCE2729A"/>
    <w:lvl w:ilvl="0" w:tplc="A0E60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8302CC"/>
    <w:multiLevelType w:val="hybridMultilevel"/>
    <w:tmpl w:val="F04C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E36813"/>
    <w:multiLevelType w:val="multilevel"/>
    <w:tmpl w:val="D09229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FD2598"/>
    <w:multiLevelType w:val="multilevel"/>
    <w:tmpl w:val="F9DC2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B17EAE"/>
    <w:multiLevelType w:val="hybridMultilevel"/>
    <w:tmpl w:val="F04C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C01BC2"/>
    <w:multiLevelType w:val="hybridMultilevel"/>
    <w:tmpl w:val="436E4DD0"/>
    <w:lvl w:ilvl="0" w:tplc="0415000F">
      <w:start w:val="1"/>
      <w:numFmt w:val="decimal"/>
      <w:lvlText w:val="%1."/>
      <w:lvlJc w:val="lef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2" w15:restartNumberingAfterBreak="0">
    <w:nsid w:val="5F8E16CC"/>
    <w:multiLevelType w:val="hybridMultilevel"/>
    <w:tmpl w:val="B4325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3531E"/>
    <w:multiLevelType w:val="hybridMultilevel"/>
    <w:tmpl w:val="E20EB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B13BE"/>
    <w:multiLevelType w:val="hybridMultilevel"/>
    <w:tmpl w:val="CB760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BC2713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E0360C"/>
    <w:multiLevelType w:val="multilevel"/>
    <w:tmpl w:val="2E96955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EA163BB"/>
    <w:multiLevelType w:val="hybridMultilevel"/>
    <w:tmpl w:val="D6DC50A0"/>
    <w:lvl w:ilvl="0" w:tplc="8EDCFEC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8" w15:restartNumberingAfterBreak="0">
    <w:nsid w:val="6F7C363F"/>
    <w:multiLevelType w:val="multilevel"/>
    <w:tmpl w:val="A15C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C52C06"/>
    <w:multiLevelType w:val="hybridMultilevel"/>
    <w:tmpl w:val="F04C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B96641"/>
    <w:multiLevelType w:val="multilevel"/>
    <w:tmpl w:val="18FC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8"/>
  </w:num>
  <w:num w:numId="5">
    <w:abstractNumId w:val="9"/>
  </w:num>
  <w:num w:numId="6">
    <w:abstractNumId w:val="8"/>
  </w:num>
  <w:num w:numId="7">
    <w:abstractNumId w:val="17"/>
  </w:num>
  <w:num w:numId="8">
    <w:abstractNumId w:val="13"/>
  </w:num>
  <w:num w:numId="9">
    <w:abstractNumId w:val="23"/>
  </w:num>
  <w:num w:numId="10">
    <w:abstractNumId w:val="19"/>
  </w:num>
  <w:num w:numId="11">
    <w:abstractNumId w:val="36"/>
  </w:num>
  <w:num w:numId="12">
    <w:abstractNumId w:val="35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 w:numId="22">
    <w:abstractNumId w:val="29"/>
  </w:num>
  <w:num w:numId="23">
    <w:abstractNumId w:val="11"/>
  </w:num>
  <w:num w:numId="24">
    <w:abstractNumId w:val="40"/>
  </w:num>
  <w:num w:numId="25">
    <w:abstractNumId w:val="18"/>
  </w:num>
  <w:num w:numId="26">
    <w:abstractNumId w:val="38"/>
  </w:num>
  <w:num w:numId="27">
    <w:abstractNumId w:val="21"/>
  </w:num>
  <w:num w:numId="28">
    <w:abstractNumId w:val="12"/>
  </w:num>
  <w:num w:numId="29">
    <w:abstractNumId w:val="28"/>
  </w:num>
  <w:num w:numId="30">
    <w:abstractNumId w:val="39"/>
  </w:num>
  <w:num w:numId="31">
    <w:abstractNumId w:val="27"/>
  </w:num>
  <w:num w:numId="32">
    <w:abstractNumId w:val="22"/>
  </w:num>
  <w:num w:numId="33">
    <w:abstractNumId w:val="33"/>
  </w:num>
  <w:num w:numId="34">
    <w:abstractNumId w:val="24"/>
  </w:num>
  <w:num w:numId="35">
    <w:abstractNumId w:val="30"/>
  </w:num>
  <w:num w:numId="36">
    <w:abstractNumId w:val="15"/>
  </w:num>
  <w:num w:numId="37">
    <w:abstractNumId w:val="10"/>
  </w:num>
  <w:num w:numId="38">
    <w:abstractNumId w:val="34"/>
  </w:num>
  <w:num w:numId="39">
    <w:abstractNumId w:val="16"/>
  </w:num>
  <w:num w:numId="40">
    <w:abstractNumId w:val="37"/>
  </w:num>
  <w:num w:numId="41">
    <w:abstractNumId w:val="31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  <w:num w:numId="44">
    <w:abstractNumId w:val="32"/>
  </w:num>
  <w:num w:numId="45">
    <w:abstractNumId w:val="20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428"/>
    <w:rsid w:val="000172FE"/>
    <w:rsid w:val="00017DD9"/>
    <w:rsid w:val="000257E5"/>
    <w:rsid w:val="000312A3"/>
    <w:rsid w:val="00070BD4"/>
    <w:rsid w:val="000748AA"/>
    <w:rsid w:val="0007660E"/>
    <w:rsid w:val="00082630"/>
    <w:rsid w:val="00083AFA"/>
    <w:rsid w:val="00096C4E"/>
    <w:rsid w:val="000B4468"/>
    <w:rsid w:val="000B7CA8"/>
    <w:rsid w:val="000F4970"/>
    <w:rsid w:val="001055B9"/>
    <w:rsid w:val="00114383"/>
    <w:rsid w:val="001400B7"/>
    <w:rsid w:val="00141D68"/>
    <w:rsid w:val="001638F6"/>
    <w:rsid w:val="001639F7"/>
    <w:rsid w:val="00164F43"/>
    <w:rsid w:val="001718D5"/>
    <w:rsid w:val="00190307"/>
    <w:rsid w:val="001927C6"/>
    <w:rsid w:val="001A2000"/>
    <w:rsid w:val="001B7ABE"/>
    <w:rsid w:val="001C42F5"/>
    <w:rsid w:val="001C4603"/>
    <w:rsid w:val="001E4B77"/>
    <w:rsid w:val="001E5857"/>
    <w:rsid w:val="001F3255"/>
    <w:rsid w:val="002001B5"/>
    <w:rsid w:val="00237416"/>
    <w:rsid w:val="00243A28"/>
    <w:rsid w:val="00256C99"/>
    <w:rsid w:val="00261CC3"/>
    <w:rsid w:val="00266B64"/>
    <w:rsid w:val="002877BB"/>
    <w:rsid w:val="00291795"/>
    <w:rsid w:val="002A3EA6"/>
    <w:rsid w:val="002B21DD"/>
    <w:rsid w:val="002B2EF3"/>
    <w:rsid w:val="002B680F"/>
    <w:rsid w:val="002E448C"/>
    <w:rsid w:val="002F213F"/>
    <w:rsid w:val="00313C45"/>
    <w:rsid w:val="003209D6"/>
    <w:rsid w:val="00321ADB"/>
    <w:rsid w:val="00324E39"/>
    <w:rsid w:val="00334A73"/>
    <w:rsid w:val="003422FF"/>
    <w:rsid w:val="0036097F"/>
    <w:rsid w:val="00361ADB"/>
    <w:rsid w:val="00367161"/>
    <w:rsid w:val="00370CD2"/>
    <w:rsid w:val="003A317D"/>
    <w:rsid w:val="003B4DC6"/>
    <w:rsid w:val="003C47DE"/>
    <w:rsid w:val="003D4A36"/>
    <w:rsid w:val="003E6EF5"/>
    <w:rsid w:val="003F19A6"/>
    <w:rsid w:val="003F383F"/>
    <w:rsid w:val="004216BD"/>
    <w:rsid w:val="004334DB"/>
    <w:rsid w:val="00435569"/>
    <w:rsid w:val="00442291"/>
    <w:rsid w:val="00445C4F"/>
    <w:rsid w:val="004563B1"/>
    <w:rsid w:val="00462D9B"/>
    <w:rsid w:val="00470425"/>
    <w:rsid w:val="00471169"/>
    <w:rsid w:val="004723E9"/>
    <w:rsid w:val="00474273"/>
    <w:rsid w:val="00485AC8"/>
    <w:rsid w:val="004917D3"/>
    <w:rsid w:val="0049429D"/>
    <w:rsid w:val="004946A0"/>
    <w:rsid w:val="004952C4"/>
    <w:rsid w:val="004A4E6E"/>
    <w:rsid w:val="004A55B6"/>
    <w:rsid w:val="004A7D7C"/>
    <w:rsid w:val="004C5514"/>
    <w:rsid w:val="004D2E04"/>
    <w:rsid w:val="004E2182"/>
    <w:rsid w:val="004F0C53"/>
    <w:rsid w:val="00502B3C"/>
    <w:rsid w:val="0051212E"/>
    <w:rsid w:val="00523DB5"/>
    <w:rsid w:val="0052576F"/>
    <w:rsid w:val="0054178E"/>
    <w:rsid w:val="00541F5B"/>
    <w:rsid w:val="0054203F"/>
    <w:rsid w:val="00542AFE"/>
    <w:rsid w:val="00542B22"/>
    <w:rsid w:val="005477F0"/>
    <w:rsid w:val="005510FA"/>
    <w:rsid w:val="005519DF"/>
    <w:rsid w:val="00554C62"/>
    <w:rsid w:val="005621DF"/>
    <w:rsid w:val="0057601E"/>
    <w:rsid w:val="00584B19"/>
    <w:rsid w:val="005850EB"/>
    <w:rsid w:val="00597101"/>
    <w:rsid w:val="005A1C5A"/>
    <w:rsid w:val="005B2924"/>
    <w:rsid w:val="005C2792"/>
    <w:rsid w:val="005C3A4E"/>
    <w:rsid w:val="005E026E"/>
    <w:rsid w:val="005E0396"/>
    <w:rsid w:val="005F5720"/>
    <w:rsid w:val="005F649A"/>
    <w:rsid w:val="00613198"/>
    <w:rsid w:val="00615110"/>
    <w:rsid w:val="0062025A"/>
    <w:rsid w:val="00621205"/>
    <w:rsid w:val="00665436"/>
    <w:rsid w:val="00667AD5"/>
    <w:rsid w:val="00690EFD"/>
    <w:rsid w:val="006A502E"/>
    <w:rsid w:val="006A68F8"/>
    <w:rsid w:val="006C31F9"/>
    <w:rsid w:val="006C427C"/>
    <w:rsid w:val="006C64EF"/>
    <w:rsid w:val="006E1AF4"/>
    <w:rsid w:val="006F043C"/>
    <w:rsid w:val="006F3719"/>
    <w:rsid w:val="00700DDB"/>
    <w:rsid w:val="007021DE"/>
    <w:rsid w:val="00715421"/>
    <w:rsid w:val="00726685"/>
    <w:rsid w:val="007270CB"/>
    <w:rsid w:val="00732607"/>
    <w:rsid w:val="0075391F"/>
    <w:rsid w:val="007802FE"/>
    <w:rsid w:val="007831F2"/>
    <w:rsid w:val="0078322C"/>
    <w:rsid w:val="007904C4"/>
    <w:rsid w:val="007952AF"/>
    <w:rsid w:val="007A0C2B"/>
    <w:rsid w:val="007A4384"/>
    <w:rsid w:val="007A5FBA"/>
    <w:rsid w:val="007B0DA7"/>
    <w:rsid w:val="007B44FD"/>
    <w:rsid w:val="007D472D"/>
    <w:rsid w:val="007E5013"/>
    <w:rsid w:val="00834AFE"/>
    <w:rsid w:val="008429A7"/>
    <w:rsid w:val="00844483"/>
    <w:rsid w:val="00856448"/>
    <w:rsid w:val="00857587"/>
    <w:rsid w:val="008748CC"/>
    <w:rsid w:val="008764FA"/>
    <w:rsid w:val="00885F0B"/>
    <w:rsid w:val="008909B6"/>
    <w:rsid w:val="00893985"/>
    <w:rsid w:val="008A25C3"/>
    <w:rsid w:val="008A6FF8"/>
    <w:rsid w:val="008B5775"/>
    <w:rsid w:val="008D1FE8"/>
    <w:rsid w:val="008E0CD2"/>
    <w:rsid w:val="008F5223"/>
    <w:rsid w:val="00902FE0"/>
    <w:rsid w:val="00924968"/>
    <w:rsid w:val="00930F4F"/>
    <w:rsid w:val="00934F1C"/>
    <w:rsid w:val="009526E8"/>
    <w:rsid w:val="00953428"/>
    <w:rsid w:val="00960D67"/>
    <w:rsid w:val="00965B41"/>
    <w:rsid w:val="0097448A"/>
    <w:rsid w:val="009871AE"/>
    <w:rsid w:val="009918B5"/>
    <w:rsid w:val="009A562F"/>
    <w:rsid w:val="009A5DD2"/>
    <w:rsid w:val="009B6AB4"/>
    <w:rsid w:val="009D2231"/>
    <w:rsid w:val="009D3965"/>
    <w:rsid w:val="009E2871"/>
    <w:rsid w:val="009E3A3E"/>
    <w:rsid w:val="009E6744"/>
    <w:rsid w:val="00A01A97"/>
    <w:rsid w:val="00A05DA4"/>
    <w:rsid w:val="00A122DB"/>
    <w:rsid w:val="00A1365B"/>
    <w:rsid w:val="00A30B1A"/>
    <w:rsid w:val="00A37ADC"/>
    <w:rsid w:val="00A46957"/>
    <w:rsid w:val="00A562A9"/>
    <w:rsid w:val="00A66CCA"/>
    <w:rsid w:val="00A7469C"/>
    <w:rsid w:val="00AA1BA2"/>
    <w:rsid w:val="00AB7AE8"/>
    <w:rsid w:val="00AC3181"/>
    <w:rsid w:val="00AD0A34"/>
    <w:rsid w:val="00AD165F"/>
    <w:rsid w:val="00AD424F"/>
    <w:rsid w:val="00B072C1"/>
    <w:rsid w:val="00B12634"/>
    <w:rsid w:val="00B32E13"/>
    <w:rsid w:val="00B330AE"/>
    <w:rsid w:val="00B47B7A"/>
    <w:rsid w:val="00B646B8"/>
    <w:rsid w:val="00B75B08"/>
    <w:rsid w:val="00BA54C7"/>
    <w:rsid w:val="00BC63E6"/>
    <w:rsid w:val="00C17CE7"/>
    <w:rsid w:val="00C34614"/>
    <w:rsid w:val="00C3546B"/>
    <w:rsid w:val="00C369E0"/>
    <w:rsid w:val="00C554F1"/>
    <w:rsid w:val="00C616C7"/>
    <w:rsid w:val="00C75CB1"/>
    <w:rsid w:val="00C80BD4"/>
    <w:rsid w:val="00CB24BE"/>
    <w:rsid w:val="00CB4A47"/>
    <w:rsid w:val="00CC521D"/>
    <w:rsid w:val="00CC7D38"/>
    <w:rsid w:val="00CE1BC3"/>
    <w:rsid w:val="00CF3A42"/>
    <w:rsid w:val="00CF7E57"/>
    <w:rsid w:val="00D04821"/>
    <w:rsid w:val="00D14F5C"/>
    <w:rsid w:val="00D20F03"/>
    <w:rsid w:val="00D31933"/>
    <w:rsid w:val="00D36F8F"/>
    <w:rsid w:val="00D4373F"/>
    <w:rsid w:val="00D5413C"/>
    <w:rsid w:val="00D742A3"/>
    <w:rsid w:val="00D936D0"/>
    <w:rsid w:val="00DA0BC7"/>
    <w:rsid w:val="00DB17AC"/>
    <w:rsid w:val="00DC07A3"/>
    <w:rsid w:val="00DC260D"/>
    <w:rsid w:val="00DC5544"/>
    <w:rsid w:val="00DC632F"/>
    <w:rsid w:val="00DD03AF"/>
    <w:rsid w:val="00DD345C"/>
    <w:rsid w:val="00DD7455"/>
    <w:rsid w:val="00DE0F69"/>
    <w:rsid w:val="00DE4ACE"/>
    <w:rsid w:val="00DE5753"/>
    <w:rsid w:val="00DF13FA"/>
    <w:rsid w:val="00E11B8A"/>
    <w:rsid w:val="00E2232F"/>
    <w:rsid w:val="00E23416"/>
    <w:rsid w:val="00E32A73"/>
    <w:rsid w:val="00E36004"/>
    <w:rsid w:val="00E44D4F"/>
    <w:rsid w:val="00E537DE"/>
    <w:rsid w:val="00E84391"/>
    <w:rsid w:val="00E86F06"/>
    <w:rsid w:val="00EA44C0"/>
    <w:rsid w:val="00EA4BE2"/>
    <w:rsid w:val="00ED4F57"/>
    <w:rsid w:val="00EF0F3A"/>
    <w:rsid w:val="00F00DA6"/>
    <w:rsid w:val="00F032E5"/>
    <w:rsid w:val="00F0379E"/>
    <w:rsid w:val="00F056FE"/>
    <w:rsid w:val="00F17E49"/>
    <w:rsid w:val="00F30EB3"/>
    <w:rsid w:val="00F41181"/>
    <w:rsid w:val="00F520ED"/>
    <w:rsid w:val="00F55630"/>
    <w:rsid w:val="00F677F9"/>
    <w:rsid w:val="00F90396"/>
    <w:rsid w:val="00F90990"/>
    <w:rsid w:val="00F91EEB"/>
    <w:rsid w:val="00F9214C"/>
    <w:rsid w:val="00F92B4D"/>
    <w:rsid w:val="00F9364A"/>
    <w:rsid w:val="00FB34E1"/>
    <w:rsid w:val="00FD1504"/>
    <w:rsid w:val="00FD3FF0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F8FD5F"/>
  <w15:chartTrackingRefBased/>
  <w15:docId w15:val="{4F9DBEB8-2BDF-4897-A4AD-DBE7C13C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4D322D" w:themeColor="text2"/>
        <w:sz w:val="22"/>
        <w:szCs w:val="22"/>
        <w:lang w:val="pl-PL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4" w:unhideWhenUsed="1" w:qFormat="1"/>
    <w:lsdException w:name="heading 5" w:semiHidden="1" w:uiPriority="13" w:unhideWhenUsed="1" w:qFormat="1"/>
    <w:lsdException w:name="heading 6" w:semiHidden="1" w:uiPriority="13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" w:unhideWhenUsed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9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17D3"/>
  </w:style>
  <w:style w:type="paragraph" w:styleId="Nagwek1">
    <w:name w:val="heading 1"/>
    <w:basedOn w:val="Normalny"/>
    <w:next w:val="Normalny"/>
    <w:link w:val="Nagwek1Znak"/>
    <w:uiPriority w:val="4"/>
    <w:qFormat/>
    <w:rsid w:val="00A122DB"/>
    <w:pPr>
      <w:keepNext/>
      <w:keepLines/>
      <w:spacing w:before="600" w:after="60"/>
      <w:outlineLvl w:val="0"/>
    </w:pPr>
    <w:rPr>
      <w:rFonts w:asciiTheme="majorHAnsi" w:eastAsiaTheme="majorEastAsia" w:hAnsiTheme="majorHAnsi" w:cstheme="majorBidi"/>
      <w:color w:val="3F251D" w:themeColor="accent1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4"/>
    <w:unhideWhenUsed/>
    <w:qFormat/>
    <w:rsid w:val="00A122DB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aps/>
      <w:color w:val="3F251D" w:themeColor="accent1"/>
    </w:rPr>
  </w:style>
  <w:style w:type="paragraph" w:styleId="Nagwek3">
    <w:name w:val="heading 3"/>
    <w:basedOn w:val="Normalny"/>
    <w:next w:val="Normalny"/>
    <w:link w:val="Nagwek3Znak"/>
    <w:uiPriority w:val="4"/>
    <w:unhideWhenUsed/>
    <w:qFormat/>
    <w:rsid w:val="00A122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3F251D" w:themeColor="accent1"/>
    </w:rPr>
  </w:style>
  <w:style w:type="paragraph" w:styleId="Nagwek5">
    <w:name w:val="heading 5"/>
    <w:basedOn w:val="Normalny"/>
    <w:next w:val="Normalny"/>
    <w:link w:val="Nagwek5Znak"/>
    <w:uiPriority w:val="4"/>
    <w:semiHidden/>
    <w:unhideWhenUsed/>
    <w:qFormat/>
    <w:rsid w:val="00A122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120E" w:themeColor="accent1" w:themeShade="80"/>
    </w:rPr>
  </w:style>
  <w:style w:type="paragraph" w:styleId="Nagwek6">
    <w:name w:val="heading 6"/>
    <w:basedOn w:val="Normalny"/>
    <w:next w:val="Normalny"/>
    <w:link w:val="Nagwek6Znak"/>
    <w:uiPriority w:val="4"/>
    <w:semiHidden/>
    <w:unhideWhenUsed/>
    <w:qFormat/>
    <w:rsid w:val="00A122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120E" w:themeColor="accent1" w:themeShade="7F"/>
    </w:rPr>
  </w:style>
  <w:style w:type="paragraph" w:styleId="Nagwek8">
    <w:name w:val="heading 8"/>
    <w:basedOn w:val="Normalny"/>
    <w:next w:val="Normalny"/>
    <w:link w:val="Nagwek8Znak"/>
    <w:uiPriority w:val="4"/>
    <w:semiHidden/>
    <w:unhideWhenUsed/>
    <w:qFormat/>
    <w:rsid w:val="00A122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4"/>
    <w:semiHidden/>
    <w:unhideWhenUsed/>
    <w:qFormat/>
    <w:rsid w:val="00A122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Jasnecieniowanie">
    <w:name w:val="Light Shading"/>
    <w:basedOn w:val="Standardowy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Informacjekontaktowe">
    <w:name w:val="Informacje kontaktowe"/>
    <w:basedOn w:val="Normalny"/>
    <w:uiPriority w:val="4"/>
    <w:qFormat/>
    <w:pPr>
      <w:spacing w:before="360" w:after="0"/>
      <w:contextualSpacing/>
      <w:jc w:val="center"/>
    </w:pPr>
  </w:style>
  <w:style w:type="character" w:customStyle="1" w:styleId="Nagwek1Znak">
    <w:name w:val="Nagłówek 1 Znak"/>
    <w:basedOn w:val="Domylnaczcionkaakapitu"/>
    <w:link w:val="Nagwek1"/>
    <w:uiPriority w:val="4"/>
    <w:rsid w:val="00690EFD"/>
    <w:rPr>
      <w:rFonts w:asciiTheme="majorHAnsi" w:eastAsiaTheme="majorEastAsia" w:hAnsiTheme="majorHAnsi" w:cstheme="majorBidi"/>
      <w:color w:val="3F251D" w:themeColor="accent1"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4"/>
    <w:rsid w:val="00690EFD"/>
    <w:rPr>
      <w:rFonts w:asciiTheme="majorHAnsi" w:eastAsiaTheme="majorEastAsia" w:hAnsiTheme="majorHAnsi" w:cstheme="majorBidi"/>
      <w:caps/>
      <w:color w:val="3F251D" w:themeColor="accent1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4"/>
    <w:rsid w:val="00690EFD"/>
    <w:rPr>
      <w:rFonts w:asciiTheme="majorHAnsi" w:eastAsiaTheme="majorEastAsia" w:hAnsiTheme="majorHAnsi" w:cstheme="majorBidi"/>
      <w:color w:val="3F251D" w:themeColor="accent1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4"/>
    <w:semiHidden/>
    <w:rsid w:val="00690EFD"/>
    <w:rPr>
      <w:rFonts w:asciiTheme="majorHAnsi" w:eastAsiaTheme="majorEastAsia" w:hAnsiTheme="majorHAnsi" w:cstheme="majorBidi"/>
      <w:color w:val="1F120E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4"/>
    <w:semiHidden/>
    <w:rsid w:val="00690EFD"/>
    <w:rPr>
      <w:rFonts w:asciiTheme="majorHAnsi" w:eastAsiaTheme="majorEastAsia" w:hAnsiTheme="majorHAnsi" w:cstheme="majorBidi"/>
      <w:i/>
      <w:iCs/>
      <w:color w:val="1F120E" w:themeColor="accent1" w:themeShade="7F"/>
    </w:rPr>
  </w:style>
  <w:style w:type="paragraph" w:styleId="Listapunktowana">
    <w:name w:val="List Bullet"/>
    <w:basedOn w:val="Normalny"/>
    <w:uiPriority w:val="7"/>
    <w:unhideWhenUsed/>
    <w:qFormat/>
    <w:pPr>
      <w:numPr>
        <w:numId w:val="5"/>
      </w:numPr>
    </w:pPr>
  </w:style>
  <w:style w:type="paragraph" w:styleId="Listanumerowana">
    <w:name w:val="List Number"/>
    <w:basedOn w:val="Normalny"/>
    <w:uiPriority w:val="5"/>
    <w:unhideWhenUsed/>
    <w:qFormat/>
    <w:pPr>
      <w:numPr>
        <w:numId w:val="6"/>
      </w:numPr>
      <w:contextualSpacing/>
    </w:pPr>
  </w:style>
  <w:style w:type="paragraph" w:styleId="Tytu">
    <w:name w:val="Title"/>
    <w:basedOn w:val="Normalny"/>
    <w:link w:val="TytuZnak"/>
    <w:uiPriority w:val="2"/>
    <w:unhideWhenUsed/>
    <w:qFormat/>
    <w:rsid w:val="00FD1504"/>
    <w:pPr>
      <w:spacing w:before="440" w:after="40" w:line="240" w:lineRule="auto"/>
      <w:contextualSpacing/>
      <w:jc w:val="center"/>
    </w:pPr>
    <w:rPr>
      <w:rFonts w:asciiTheme="majorHAnsi" w:eastAsiaTheme="majorEastAsia" w:hAnsiTheme="majorHAnsi" w:cstheme="majorBidi"/>
      <w:color w:val="3F251D" w:themeColor="accent1"/>
      <w:kern w:val="28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2"/>
    <w:rsid w:val="00FD1504"/>
    <w:rPr>
      <w:rFonts w:asciiTheme="majorHAnsi" w:eastAsiaTheme="majorEastAsia" w:hAnsiTheme="majorHAnsi" w:cstheme="majorBidi"/>
      <w:color w:val="3F251D" w:themeColor="accent1"/>
      <w:kern w:val="28"/>
      <w:sz w:val="60"/>
      <w:szCs w:val="60"/>
    </w:rPr>
  </w:style>
  <w:style w:type="paragraph" w:styleId="Podtytu">
    <w:name w:val="Subtitle"/>
    <w:basedOn w:val="Normalny"/>
    <w:link w:val="PodtytuZnak"/>
    <w:uiPriority w:val="3"/>
    <w:unhideWhenUsed/>
    <w:qFormat/>
    <w:rsid w:val="00FD1504"/>
    <w:pPr>
      <w:numPr>
        <w:ilvl w:val="1"/>
      </w:numPr>
      <w:spacing w:before="300" w:after="40"/>
      <w:contextualSpacing/>
      <w:jc w:val="center"/>
    </w:pPr>
    <w:rPr>
      <w:rFonts w:asciiTheme="majorHAnsi" w:eastAsiaTheme="majorEastAsia" w:hAnsiTheme="majorHAnsi" w:cstheme="majorBidi"/>
      <w:caps/>
      <w:sz w:val="26"/>
      <w:szCs w:val="26"/>
    </w:rPr>
  </w:style>
  <w:style w:type="character" w:customStyle="1" w:styleId="PodtytuZnak">
    <w:name w:val="Podtytuł Znak"/>
    <w:basedOn w:val="Domylnaczcionkaakapitu"/>
    <w:link w:val="Podtytu"/>
    <w:uiPriority w:val="3"/>
    <w:rsid w:val="00FD1504"/>
    <w:rPr>
      <w:rFonts w:asciiTheme="majorHAnsi" w:eastAsiaTheme="majorEastAsia" w:hAnsiTheme="majorHAnsi" w:cstheme="majorBidi"/>
      <w:caps/>
      <w:sz w:val="26"/>
      <w:szCs w:val="26"/>
    </w:rPr>
  </w:style>
  <w:style w:type="paragraph" w:customStyle="1" w:styleId="Zdjcie">
    <w:name w:val="Zdjęcie"/>
    <w:basedOn w:val="Normalny"/>
    <w:uiPriority w:val="1"/>
    <w:qFormat/>
    <w:rsid w:val="00D5413C"/>
    <w:pPr>
      <w:spacing w:before="2400" w:after="400"/>
      <w:jc w:val="center"/>
    </w:pPr>
  </w:style>
  <w:style w:type="paragraph" w:styleId="Legenda">
    <w:name w:val="caption"/>
    <w:basedOn w:val="Normalny"/>
    <w:next w:val="Normalny"/>
    <w:uiPriority w:val="2"/>
    <w:semiHidden/>
    <w:unhideWhenUsed/>
    <w:qFormat/>
    <w:rsid w:val="00A122DB"/>
    <w:pPr>
      <w:spacing w:before="0" w:line="240" w:lineRule="auto"/>
    </w:pPr>
    <w:rPr>
      <w:i/>
      <w:iCs/>
      <w:szCs w:val="18"/>
    </w:rPr>
  </w:style>
  <w:style w:type="character" w:customStyle="1" w:styleId="Nagwek9Znak">
    <w:name w:val="Nagłówek 9 Znak"/>
    <w:basedOn w:val="Domylnaczcionkaakapitu"/>
    <w:link w:val="Nagwek9"/>
    <w:uiPriority w:val="4"/>
    <w:semiHidden/>
    <w:rsid w:val="00A122D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customStyle="1" w:styleId="Nagwek8Znak">
    <w:name w:val="Nagłówek 8 Znak"/>
    <w:basedOn w:val="Domylnaczcionkaakapitu"/>
    <w:link w:val="Nagwek8"/>
    <w:uiPriority w:val="4"/>
    <w:semiHidden/>
    <w:rsid w:val="00A122D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spacing w:before="0"/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3422FF"/>
    <w:pPr>
      <w:spacing w:before="0" w:after="0" w:line="240" w:lineRule="auto"/>
      <w:jc w:val="right"/>
    </w:pPr>
    <w:rPr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3422FF"/>
    <w:rPr>
      <w:sz w:val="22"/>
      <w:szCs w:val="16"/>
    </w:rPr>
  </w:style>
  <w:style w:type="paragraph" w:styleId="Spistreci3">
    <w:name w:val="toc 3"/>
    <w:basedOn w:val="Normalny"/>
    <w:next w:val="Normalny"/>
    <w:autoRedefine/>
    <w:uiPriority w:val="39"/>
    <w:unhideWhenUsed/>
    <w:pPr>
      <w:spacing w:after="100"/>
      <w:ind w:left="400"/>
    </w:pPr>
    <w:rPr>
      <w:i/>
      <w:iCs/>
    </w:rPr>
  </w:style>
  <w:style w:type="paragraph" w:styleId="Spistreci1">
    <w:name w:val="toc 1"/>
    <w:basedOn w:val="Normalny"/>
    <w:next w:val="Normalny"/>
    <w:autoRedefine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0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22DB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2DB"/>
    <w:rPr>
      <w:rFonts w:ascii="Tahoma" w:hAnsi="Tahoma" w:cs="Tahoma"/>
      <w:szCs w:val="16"/>
    </w:rPr>
  </w:style>
  <w:style w:type="paragraph" w:styleId="Bibliografia">
    <w:name w:val="Bibliography"/>
    <w:basedOn w:val="Normalny"/>
    <w:next w:val="Normalny"/>
    <w:uiPriority w:val="3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122DB"/>
    <w:pPr>
      <w:spacing w:after="120"/>
    </w:pPr>
    <w:rPr>
      <w:szCs w:val="16"/>
    </w:rPr>
  </w:style>
  <w:style w:type="table" w:customStyle="1" w:styleId="Raporttabela">
    <w:name w:val="Raport — tabela"/>
    <w:basedOn w:val="Standardowy"/>
    <w:uiPriority w:val="99"/>
    <w:pPr>
      <w:spacing w:before="60" w:after="60" w:line="240" w:lineRule="auto"/>
      <w:jc w:val="center"/>
    </w:pPr>
    <w:tblPr>
      <w:tblBorders>
        <w:top w:val="single" w:sz="4" w:space="0" w:color="3F251D" w:themeColor="accent1"/>
        <w:left w:val="single" w:sz="4" w:space="0" w:color="3F251D" w:themeColor="accent1"/>
        <w:bottom w:val="single" w:sz="4" w:space="0" w:color="3F251D" w:themeColor="accent1"/>
        <w:right w:val="single" w:sz="4" w:space="0" w:color="3F251D" w:themeColor="accent1"/>
        <w:insideH w:val="single" w:sz="4" w:space="0" w:color="3F251D" w:themeColor="accent1"/>
        <w:insideV w:val="single" w:sz="4" w:space="0" w:color="3F251D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styleId="Tabela-Siatka">
    <w:name w:val="Table Grid"/>
    <w:basedOn w:val="Standardowy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2000"/>
    <w:pPr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2000"/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122DB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22DB"/>
    <w:rPr>
      <w:sz w:val="22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122DB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122DB"/>
    <w:rPr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22D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22D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2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2DB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122DB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122DB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22DB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22DB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A122DB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22DB"/>
    <w:pPr>
      <w:spacing w:before="0"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22DB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122DB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122DB"/>
    <w:rPr>
      <w:rFonts w:ascii="Consolas" w:hAnsi="Consolas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A122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122DB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122DB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122DB"/>
    <w:rPr>
      <w:rFonts w:ascii="Consolas" w:hAnsi="Consolas"/>
      <w:szCs w:val="21"/>
    </w:rPr>
  </w:style>
  <w:style w:type="character" w:styleId="Tekstzastpczy">
    <w:name w:val="Placeholder Text"/>
    <w:basedOn w:val="Domylnaczcionkaakapitu"/>
    <w:uiPriority w:val="99"/>
    <w:semiHidden/>
    <w:rsid w:val="00A122DB"/>
    <w:rPr>
      <w:color w:val="595959" w:themeColor="text1" w:themeTint="A6"/>
    </w:rPr>
  </w:style>
  <w:style w:type="paragraph" w:styleId="Akapitzlist">
    <w:name w:val="List Paragraph"/>
    <w:basedOn w:val="Normalny"/>
    <w:uiPriority w:val="34"/>
    <w:qFormat/>
    <w:rsid w:val="0059710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562A9"/>
    <w:rPr>
      <w:rFonts w:ascii="Times New Roman" w:hAnsi="Times New Roman" w:cs="Times New Roman"/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6CC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9214C"/>
    <w:rPr>
      <w:color w:val="993E2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214C"/>
    <w:rPr>
      <w:color w:val="605E5C"/>
      <w:shd w:val="clear" w:color="auto" w:fill="E1DFDD"/>
    </w:rPr>
  </w:style>
  <w:style w:type="character" w:styleId="Odwoanieprzypisudolnego">
    <w:name w:val="footnote reference"/>
    <w:rsid w:val="00F00DA6"/>
    <w:rPr>
      <w:vertAlign w:val="superscript"/>
    </w:rPr>
  </w:style>
  <w:style w:type="character" w:customStyle="1" w:styleId="fontstyle01">
    <w:name w:val="fontstyle01"/>
    <w:basedOn w:val="Domylnaczcionkaakapitu"/>
    <w:rsid w:val="003F383F"/>
    <w:rPr>
      <w:rFonts w:ascii="Calibri" w:hAnsi="Calibri" w:cs="Calibri" w:hint="default"/>
      <w:b w:val="0"/>
      <w:bCs w:val="0"/>
      <w:i w:val="0"/>
      <w:iCs w:val="0"/>
      <w:color w:val="4D322D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F52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wo\AppData\Roaming\Microsoft\Templates\Raport%20lub%20praca%20domowa%20ucznia%20z%20ok&#322;adk&#261;.dotx" TargetMode="External"/></Relationships>
</file>

<file path=word/theme/theme1.xml><?xml version="1.0" encoding="utf-8"?>
<a:theme xmlns:a="http://schemas.openxmlformats.org/drawingml/2006/main" name="Student Report">
  <a:themeElements>
    <a:clrScheme name="Student Report">
      <a:dk1>
        <a:sysClr val="windowText" lastClr="000000"/>
      </a:dk1>
      <a:lt1>
        <a:sysClr val="window" lastClr="FFFFFF"/>
      </a:lt1>
      <a:dk2>
        <a:srgbClr val="4D322D"/>
      </a:dk2>
      <a:lt2>
        <a:srgbClr val="EFF4EC"/>
      </a:lt2>
      <a:accent1>
        <a:srgbClr val="3F251D"/>
      </a:accent1>
      <a:accent2>
        <a:srgbClr val="76A35D"/>
      </a:accent2>
      <a:accent3>
        <a:srgbClr val="CD532D"/>
      </a:accent3>
      <a:accent4>
        <a:srgbClr val="C78600"/>
      </a:accent4>
      <a:accent5>
        <a:srgbClr val="864F3D"/>
      </a:accent5>
      <a:accent6>
        <a:srgbClr val="5F7791"/>
      </a:accent6>
      <a:hlink>
        <a:srgbClr val="993E21"/>
      </a:hlink>
      <a:folHlink>
        <a:srgbClr val="956400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0D12B-F961-4E1F-88F2-C8B5115B2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lub praca domowa ucznia z okładką</Template>
  <TotalTime>4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Sławek Wieteska</dc:creator>
  <cp:keywords/>
  <cp:lastModifiedBy>Waldemar Weihs</cp:lastModifiedBy>
  <cp:revision>5</cp:revision>
  <cp:lastPrinted>2026-08-24T12:00:00Z</cp:lastPrinted>
  <dcterms:created xsi:type="dcterms:W3CDTF">2026-09-13T21:32:00Z</dcterms:created>
  <dcterms:modified xsi:type="dcterms:W3CDTF">2026-09-13T21:37:00Z</dcterms:modified>
  <cp:version/>
</cp:coreProperties>
</file>