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4AEE6" w14:textId="77777777" w:rsidR="00F0379E" w:rsidRPr="00971EBD" w:rsidRDefault="00F0379E" w:rsidP="00971EBD">
      <w:pPr>
        <w:spacing w:before="0" w:after="0"/>
        <w:jc w:val="center"/>
        <w:rPr>
          <w:rFonts w:ascii="Calibri" w:eastAsia="Arial" w:hAnsi="Calibri" w:cs="Calibri"/>
          <w:b/>
          <w:bCs/>
        </w:rPr>
      </w:pPr>
    </w:p>
    <w:p w14:paraId="00D28DE2" w14:textId="77777777" w:rsidR="00971EBD" w:rsidRDefault="00971EBD" w:rsidP="00971EBD">
      <w:pPr>
        <w:pStyle w:val="Tytu"/>
        <w:spacing w:before="0" w:after="0" w:line="264" w:lineRule="auto"/>
        <w:rPr>
          <w:rFonts w:ascii="Calibri" w:hAnsi="Calibri" w:cs="Calibri"/>
          <w:b/>
          <w:sz w:val="36"/>
          <w:szCs w:val="36"/>
        </w:rPr>
      </w:pPr>
    </w:p>
    <w:p w14:paraId="5032CD24" w14:textId="77777777" w:rsidR="00971EBD" w:rsidRDefault="00971EBD" w:rsidP="00971EBD">
      <w:pPr>
        <w:pStyle w:val="Tytu"/>
        <w:spacing w:before="0" w:after="0" w:line="264" w:lineRule="auto"/>
        <w:rPr>
          <w:rFonts w:ascii="Calibri" w:hAnsi="Calibri" w:cs="Calibri"/>
          <w:b/>
          <w:sz w:val="36"/>
          <w:szCs w:val="36"/>
        </w:rPr>
      </w:pPr>
    </w:p>
    <w:p w14:paraId="13C7C60F" w14:textId="77777777" w:rsidR="00684E24" w:rsidRDefault="00971EBD" w:rsidP="00684E24">
      <w:pPr>
        <w:pStyle w:val="Tytu"/>
        <w:spacing w:before="0" w:after="0" w:line="264" w:lineRule="auto"/>
        <w:jc w:val="left"/>
        <w:rPr>
          <w:rFonts w:ascii="Calibri" w:hAnsi="Calibri" w:cs="Calibri"/>
          <w:b/>
          <w:sz w:val="36"/>
          <w:szCs w:val="36"/>
        </w:rPr>
      </w:pPr>
      <w:r w:rsidRPr="00971EBD">
        <w:rPr>
          <w:rFonts w:ascii="Calibri" w:hAnsi="Calibri" w:cs="Calibri"/>
          <w:b/>
          <w:sz w:val="36"/>
          <w:szCs w:val="36"/>
        </w:rPr>
        <w:t>REGULAMIN KONKURSU</w:t>
      </w:r>
      <w:r w:rsidR="00684E24">
        <w:rPr>
          <w:rFonts w:ascii="Calibri" w:hAnsi="Calibri" w:cs="Calibri"/>
          <w:b/>
          <w:sz w:val="36"/>
          <w:szCs w:val="36"/>
        </w:rPr>
        <w:t xml:space="preserve"> </w:t>
      </w:r>
    </w:p>
    <w:p w14:paraId="5C968F01" w14:textId="602293A7" w:rsidR="00684E24" w:rsidRDefault="00971EBD" w:rsidP="00684E24">
      <w:pPr>
        <w:pStyle w:val="Tytu"/>
        <w:spacing w:before="0" w:after="0" w:line="264" w:lineRule="auto"/>
        <w:jc w:val="left"/>
        <w:rPr>
          <w:rFonts w:ascii="Calibri" w:hAnsi="Calibri" w:cs="Calibri"/>
          <w:b/>
          <w:sz w:val="36"/>
          <w:szCs w:val="36"/>
        </w:rPr>
      </w:pPr>
      <w:r w:rsidRPr="00971EBD">
        <w:rPr>
          <w:rFonts w:ascii="Calibri" w:hAnsi="Calibri" w:cs="Calibri"/>
          <w:b/>
          <w:sz w:val="36"/>
          <w:szCs w:val="36"/>
        </w:rPr>
        <w:t xml:space="preserve">NA MIKRODOTACJE/WSPARCIE </w:t>
      </w:r>
    </w:p>
    <w:p w14:paraId="05B577E7" w14:textId="77777777" w:rsidR="00684E24" w:rsidRDefault="00971EBD" w:rsidP="00684E24">
      <w:pPr>
        <w:pStyle w:val="Tytu"/>
        <w:spacing w:before="0" w:after="0" w:line="264" w:lineRule="auto"/>
        <w:jc w:val="left"/>
        <w:rPr>
          <w:rFonts w:ascii="Calibri" w:hAnsi="Calibri" w:cs="Calibri"/>
          <w:b/>
          <w:sz w:val="36"/>
          <w:szCs w:val="36"/>
        </w:rPr>
      </w:pPr>
      <w:r w:rsidRPr="00971EBD">
        <w:rPr>
          <w:rFonts w:ascii="Calibri" w:hAnsi="Calibri" w:cs="Calibri"/>
          <w:b/>
          <w:sz w:val="36"/>
          <w:szCs w:val="36"/>
        </w:rPr>
        <w:t xml:space="preserve">W RAMACH PROJEKTU </w:t>
      </w:r>
    </w:p>
    <w:p w14:paraId="0171AA9F" w14:textId="77777777" w:rsidR="00684E24" w:rsidRDefault="00971EBD" w:rsidP="00684E24">
      <w:pPr>
        <w:pStyle w:val="Tytu"/>
        <w:spacing w:before="0" w:after="0" w:line="264" w:lineRule="auto"/>
        <w:jc w:val="left"/>
        <w:rPr>
          <w:rFonts w:ascii="Calibri" w:hAnsi="Calibri" w:cs="Calibri"/>
          <w:b/>
          <w:sz w:val="36"/>
          <w:szCs w:val="36"/>
        </w:rPr>
      </w:pPr>
      <w:r w:rsidRPr="00971EBD">
        <w:rPr>
          <w:rFonts w:ascii="Calibri" w:hAnsi="Calibri" w:cs="Calibri"/>
          <w:b/>
          <w:sz w:val="36"/>
          <w:szCs w:val="36"/>
        </w:rPr>
        <w:t xml:space="preserve">"Wielkopolskie małe inicjatywy" </w:t>
      </w:r>
    </w:p>
    <w:p w14:paraId="7E94A177" w14:textId="4DCFA99F" w:rsidR="00971EBD" w:rsidRPr="00971EBD" w:rsidRDefault="00971EBD" w:rsidP="00684E24">
      <w:pPr>
        <w:pStyle w:val="Tytu"/>
        <w:spacing w:before="0" w:after="0" w:line="264" w:lineRule="auto"/>
        <w:jc w:val="left"/>
        <w:rPr>
          <w:rFonts w:ascii="Calibri" w:hAnsi="Calibri" w:cs="Calibri"/>
          <w:b/>
          <w:sz w:val="36"/>
          <w:szCs w:val="36"/>
        </w:rPr>
      </w:pPr>
      <w:r w:rsidRPr="00971EBD">
        <w:rPr>
          <w:rFonts w:ascii="Calibri" w:hAnsi="Calibri" w:cs="Calibri"/>
          <w:b/>
          <w:sz w:val="36"/>
          <w:szCs w:val="36"/>
        </w:rPr>
        <w:t>EDYCJA 202</w:t>
      </w:r>
      <w:r w:rsidR="009031F1">
        <w:rPr>
          <w:rFonts w:ascii="Calibri" w:hAnsi="Calibri" w:cs="Calibri"/>
          <w:b/>
          <w:sz w:val="36"/>
          <w:szCs w:val="36"/>
        </w:rPr>
        <w:t>6</w:t>
      </w:r>
      <w:r w:rsidR="008F330E">
        <w:rPr>
          <w:rFonts w:ascii="Calibri" w:hAnsi="Calibri" w:cs="Calibri"/>
          <w:b/>
          <w:sz w:val="36"/>
          <w:szCs w:val="36"/>
        </w:rPr>
        <w:t xml:space="preserve"> – nabór II</w:t>
      </w:r>
    </w:p>
    <w:p w14:paraId="270342B3" w14:textId="77777777" w:rsidR="00971EBD" w:rsidRPr="00971EBD" w:rsidRDefault="00971EBD" w:rsidP="00684E24">
      <w:pPr>
        <w:pStyle w:val="Podtytu"/>
        <w:spacing w:before="0" w:after="0"/>
        <w:jc w:val="left"/>
        <w:rPr>
          <w:rFonts w:ascii="Calibri" w:hAnsi="Calibri" w:cs="Calibri"/>
          <w:b/>
          <w:sz w:val="36"/>
          <w:szCs w:val="36"/>
        </w:rPr>
      </w:pPr>
    </w:p>
    <w:p w14:paraId="4322993B" w14:textId="77777777" w:rsidR="00971EBD" w:rsidRPr="00971EBD" w:rsidRDefault="00971EBD" w:rsidP="00971EBD">
      <w:pPr>
        <w:pStyle w:val="Podtytu"/>
        <w:spacing w:before="0" w:after="0"/>
        <w:rPr>
          <w:rFonts w:ascii="Calibri" w:hAnsi="Calibri" w:cs="Calibri"/>
          <w:b/>
          <w:sz w:val="36"/>
          <w:szCs w:val="36"/>
        </w:rPr>
      </w:pPr>
    </w:p>
    <w:p w14:paraId="215D3BDC" w14:textId="77777777" w:rsidR="00971EBD" w:rsidRPr="00971EBD" w:rsidRDefault="00971EBD" w:rsidP="00971EBD">
      <w:pPr>
        <w:pStyle w:val="Podtytu"/>
        <w:spacing w:before="0" w:after="0"/>
        <w:rPr>
          <w:rFonts w:ascii="Calibri" w:hAnsi="Calibri" w:cs="Calibri"/>
          <w:sz w:val="24"/>
          <w:szCs w:val="24"/>
        </w:rPr>
      </w:pPr>
    </w:p>
    <w:p w14:paraId="0CC5A7E1" w14:textId="77777777" w:rsidR="00971EBD" w:rsidRPr="00971EBD" w:rsidRDefault="00971EBD" w:rsidP="00971EBD">
      <w:pPr>
        <w:pStyle w:val="Nagwek1"/>
        <w:spacing w:before="0" w:after="0"/>
        <w:rPr>
          <w:rFonts w:ascii="Calibri" w:hAnsi="Calibri" w:cs="Calibri"/>
          <w:b/>
          <w:sz w:val="24"/>
          <w:szCs w:val="24"/>
        </w:rPr>
      </w:pPr>
    </w:p>
    <w:p w14:paraId="2CCC3F69" w14:textId="77777777" w:rsidR="00401E4A" w:rsidRPr="00684E24" w:rsidRDefault="00401E4A" w:rsidP="00401E4A">
      <w:pPr>
        <w:spacing w:before="0" w:after="0"/>
        <w:rPr>
          <w:rFonts w:ascii="Calibri" w:hAnsi="Calibri" w:cs="Calibri"/>
          <w:b/>
          <w:sz w:val="24"/>
          <w:szCs w:val="24"/>
        </w:rPr>
      </w:pPr>
      <w:r w:rsidRPr="00684E24">
        <w:rPr>
          <w:rFonts w:ascii="Calibri" w:hAnsi="Calibri" w:cs="Calibri"/>
          <w:b/>
          <w:sz w:val="24"/>
          <w:szCs w:val="24"/>
        </w:rPr>
        <w:t>SPIS TREŚCI</w:t>
      </w:r>
    </w:p>
    <w:p w14:paraId="32A97790" w14:textId="77777777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</w:p>
    <w:p w14:paraId="2A5C8FAD" w14:textId="6A9B8522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1. </w:t>
      </w:r>
      <w:r w:rsidRPr="00401E4A">
        <w:rPr>
          <w:rFonts w:ascii="Calibri" w:hAnsi="Calibri" w:cs="Calibri"/>
          <w:sz w:val="24"/>
          <w:szCs w:val="24"/>
        </w:rPr>
        <w:t>Cel projektu</w:t>
      </w:r>
      <w:r w:rsidRPr="00401E4A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 xml:space="preserve"> - </w:t>
      </w:r>
      <w:r w:rsidRPr="00401E4A"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 xml:space="preserve"> str.</w:t>
      </w:r>
    </w:p>
    <w:p w14:paraId="3C00BAD0" w14:textId="13C05EB7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2. </w:t>
      </w:r>
      <w:r w:rsidRPr="00401E4A">
        <w:rPr>
          <w:rFonts w:ascii="Calibri" w:hAnsi="Calibri" w:cs="Calibri"/>
          <w:sz w:val="24"/>
          <w:szCs w:val="24"/>
        </w:rPr>
        <w:t>Operatorzy projektu</w:t>
      </w:r>
      <w:r>
        <w:rPr>
          <w:rFonts w:ascii="Calibri" w:hAnsi="Calibri" w:cs="Calibri"/>
          <w:sz w:val="24"/>
          <w:szCs w:val="24"/>
        </w:rPr>
        <w:t xml:space="preserve"> – </w:t>
      </w:r>
      <w:r w:rsidR="00DB227F"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 xml:space="preserve"> str.</w:t>
      </w:r>
    </w:p>
    <w:p w14:paraId="030B84AC" w14:textId="293EA008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3. </w:t>
      </w:r>
      <w:r w:rsidRPr="00401E4A">
        <w:rPr>
          <w:rFonts w:ascii="Calibri" w:hAnsi="Calibri" w:cs="Calibri"/>
          <w:sz w:val="24"/>
          <w:szCs w:val="24"/>
        </w:rPr>
        <w:t>Odbiorcy projektu – kto może ubiegać się o dofinansowanie</w:t>
      </w:r>
      <w:r>
        <w:rPr>
          <w:rFonts w:ascii="Calibri" w:hAnsi="Calibri" w:cs="Calibri"/>
          <w:sz w:val="24"/>
          <w:szCs w:val="24"/>
        </w:rPr>
        <w:t xml:space="preserve"> – </w:t>
      </w:r>
      <w:r w:rsidRPr="00401E4A"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 xml:space="preserve"> str.</w:t>
      </w:r>
    </w:p>
    <w:p w14:paraId="6BED7C6B" w14:textId="23192D1E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4. </w:t>
      </w:r>
      <w:r w:rsidRPr="00401E4A">
        <w:rPr>
          <w:rFonts w:ascii="Calibri" w:hAnsi="Calibri" w:cs="Calibri"/>
          <w:sz w:val="24"/>
          <w:szCs w:val="24"/>
        </w:rPr>
        <w:t>Wielkość i zakres dofinansowania</w:t>
      </w:r>
      <w:r>
        <w:rPr>
          <w:rFonts w:ascii="Calibri" w:hAnsi="Calibri" w:cs="Calibri"/>
          <w:sz w:val="24"/>
          <w:szCs w:val="24"/>
        </w:rPr>
        <w:t xml:space="preserve"> – </w:t>
      </w:r>
      <w:r w:rsidRPr="00401E4A"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 xml:space="preserve"> str.</w:t>
      </w:r>
    </w:p>
    <w:p w14:paraId="10CB0F16" w14:textId="08C37E77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 w:rsidRPr="00401E4A"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 xml:space="preserve">.1. Na co można pozyskać środki – </w:t>
      </w:r>
      <w:r w:rsidRPr="00401E4A"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 xml:space="preserve"> str.</w:t>
      </w:r>
    </w:p>
    <w:p w14:paraId="590E6CEC" w14:textId="2A4300BB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 w:rsidRPr="00401E4A">
        <w:rPr>
          <w:rFonts w:ascii="Calibri" w:hAnsi="Calibri" w:cs="Calibri"/>
          <w:sz w:val="24"/>
          <w:szCs w:val="24"/>
        </w:rPr>
        <w:t>4.2. Wysokość dofinansowania inicjatywy</w:t>
      </w:r>
      <w:r>
        <w:rPr>
          <w:rFonts w:ascii="Calibri" w:hAnsi="Calibri" w:cs="Calibri"/>
          <w:sz w:val="24"/>
          <w:szCs w:val="24"/>
        </w:rPr>
        <w:t xml:space="preserve"> – </w:t>
      </w:r>
      <w:r w:rsidR="00DB227F"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 xml:space="preserve"> str.</w:t>
      </w:r>
    </w:p>
    <w:p w14:paraId="197580D7" w14:textId="40A2B0A7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4.3. Koszty kwalifikowalne – </w:t>
      </w:r>
      <w:r w:rsidR="00DB227F"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 xml:space="preserve"> str.</w:t>
      </w:r>
    </w:p>
    <w:p w14:paraId="4BDC692F" w14:textId="40C88A7C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 w:rsidRPr="00401E4A">
        <w:rPr>
          <w:rFonts w:ascii="Calibri" w:hAnsi="Calibri" w:cs="Calibri"/>
          <w:sz w:val="24"/>
          <w:szCs w:val="24"/>
        </w:rPr>
        <w:t>4.4. Koszty niekwalifikowalne</w:t>
      </w:r>
      <w:r>
        <w:rPr>
          <w:rFonts w:ascii="Calibri" w:hAnsi="Calibri" w:cs="Calibri"/>
          <w:sz w:val="24"/>
          <w:szCs w:val="24"/>
        </w:rPr>
        <w:t xml:space="preserve"> – </w:t>
      </w:r>
      <w:r w:rsidR="00DB227F"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z w:val="24"/>
          <w:szCs w:val="24"/>
        </w:rPr>
        <w:t xml:space="preserve"> str. </w:t>
      </w:r>
    </w:p>
    <w:p w14:paraId="61BC08F0" w14:textId="5B1C22EE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 w:rsidRPr="00401E4A">
        <w:rPr>
          <w:rFonts w:ascii="Calibri" w:hAnsi="Calibri" w:cs="Calibri"/>
          <w:sz w:val="24"/>
          <w:szCs w:val="24"/>
        </w:rPr>
        <w:t>4.5. Zapewnienie dostępności osobom ze s</w:t>
      </w:r>
      <w:r w:rsidR="0022702E">
        <w:rPr>
          <w:rFonts w:ascii="Calibri" w:hAnsi="Calibri" w:cs="Calibri"/>
          <w:sz w:val="24"/>
          <w:szCs w:val="24"/>
        </w:rPr>
        <w:t>zczególnymi potrzebami – 9</w:t>
      </w:r>
      <w:r>
        <w:rPr>
          <w:rFonts w:ascii="Calibri" w:hAnsi="Calibri" w:cs="Calibri"/>
          <w:sz w:val="24"/>
          <w:szCs w:val="24"/>
        </w:rPr>
        <w:t xml:space="preserve"> str. </w:t>
      </w:r>
    </w:p>
    <w:p w14:paraId="05AFC95D" w14:textId="34497AFA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5.</w:t>
      </w:r>
      <w:r w:rsidR="0022702E">
        <w:rPr>
          <w:rFonts w:ascii="Calibri" w:hAnsi="Calibri" w:cs="Calibri"/>
          <w:sz w:val="24"/>
          <w:szCs w:val="24"/>
        </w:rPr>
        <w:t xml:space="preserve"> Okres realizacji inicjatyw – 11</w:t>
      </w:r>
      <w:r>
        <w:rPr>
          <w:rFonts w:ascii="Calibri" w:hAnsi="Calibri" w:cs="Calibri"/>
          <w:sz w:val="24"/>
          <w:szCs w:val="24"/>
        </w:rPr>
        <w:t xml:space="preserve"> str.</w:t>
      </w:r>
    </w:p>
    <w:p w14:paraId="43CCB706" w14:textId="3B039513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6. </w:t>
      </w:r>
      <w:r w:rsidRPr="00401E4A">
        <w:rPr>
          <w:rFonts w:ascii="Calibri" w:hAnsi="Calibri" w:cs="Calibri"/>
          <w:sz w:val="24"/>
          <w:szCs w:val="24"/>
        </w:rPr>
        <w:t>Obszar realizacji inicjat</w:t>
      </w:r>
      <w:r w:rsidR="0022702E">
        <w:rPr>
          <w:rFonts w:ascii="Calibri" w:hAnsi="Calibri" w:cs="Calibri"/>
          <w:sz w:val="24"/>
          <w:szCs w:val="24"/>
        </w:rPr>
        <w:t>yw – 11</w:t>
      </w:r>
      <w:r>
        <w:rPr>
          <w:rFonts w:ascii="Calibri" w:hAnsi="Calibri" w:cs="Calibri"/>
          <w:sz w:val="24"/>
          <w:szCs w:val="24"/>
        </w:rPr>
        <w:t xml:space="preserve"> str.</w:t>
      </w:r>
    </w:p>
    <w:p w14:paraId="1F962A89" w14:textId="6529334C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7. </w:t>
      </w:r>
      <w:r w:rsidRPr="00401E4A">
        <w:rPr>
          <w:rFonts w:ascii="Calibri" w:hAnsi="Calibri" w:cs="Calibri"/>
          <w:sz w:val="24"/>
          <w:szCs w:val="24"/>
        </w:rPr>
        <w:t>Sposób i procedura ubiegania się o środki</w:t>
      </w:r>
      <w:r w:rsidRPr="00401E4A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– 1</w:t>
      </w:r>
      <w:r w:rsidR="00281844"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 xml:space="preserve"> str.</w:t>
      </w:r>
    </w:p>
    <w:p w14:paraId="5EEA9CF0" w14:textId="0BAD078B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8. </w:t>
      </w:r>
      <w:r w:rsidRPr="00401E4A">
        <w:rPr>
          <w:rFonts w:ascii="Calibri" w:hAnsi="Calibri" w:cs="Calibri"/>
          <w:sz w:val="24"/>
          <w:szCs w:val="24"/>
        </w:rPr>
        <w:t>Procedura oceny i kryteria oceny wniosków</w:t>
      </w:r>
      <w:r w:rsidR="00281844">
        <w:rPr>
          <w:rFonts w:ascii="Calibri" w:hAnsi="Calibri" w:cs="Calibri"/>
          <w:sz w:val="24"/>
          <w:szCs w:val="24"/>
        </w:rPr>
        <w:t xml:space="preserve"> – 13</w:t>
      </w:r>
      <w:r>
        <w:rPr>
          <w:rFonts w:ascii="Calibri" w:hAnsi="Calibri" w:cs="Calibri"/>
          <w:sz w:val="24"/>
          <w:szCs w:val="24"/>
        </w:rPr>
        <w:t xml:space="preserve"> str. </w:t>
      </w:r>
    </w:p>
    <w:p w14:paraId="699394DA" w14:textId="1EBF9842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9. </w:t>
      </w:r>
      <w:r w:rsidRPr="00401E4A">
        <w:rPr>
          <w:rFonts w:ascii="Calibri" w:hAnsi="Calibri" w:cs="Calibri"/>
          <w:sz w:val="24"/>
          <w:szCs w:val="24"/>
        </w:rPr>
        <w:t>Podpisanie umówi i przekazanie środków</w:t>
      </w:r>
      <w:r w:rsidRPr="00401E4A">
        <w:rPr>
          <w:rFonts w:ascii="Calibri" w:hAnsi="Calibri" w:cs="Calibri"/>
          <w:sz w:val="24"/>
          <w:szCs w:val="24"/>
        </w:rPr>
        <w:tab/>
      </w:r>
      <w:r w:rsidR="00281844">
        <w:rPr>
          <w:rFonts w:ascii="Calibri" w:hAnsi="Calibri" w:cs="Calibri"/>
          <w:sz w:val="24"/>
          <w:szCs w:val="24"/>
        </w:rPr>
        <w:t>– 16</w:t>
      </w:r>
      <w:r>
        <w:rPr>
          <w:rFonts w:ascii="Calibri" w:hAnsi="Calibri" w:cs="Calibri"/>
          <w:sz w:val="24"/>
          <w:szCs w:val="24"/>
        </w:rPr>
        <w:t xml:space="preserve"> str.</w:t>
      </w:r>
    </w:p>
    <w:p w14:paraId="5DC25E16" w14:textId="666EB932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10. </w:t>
      </w:r>
      <w:r w:rsidRPr="00401E4A">
        <w:rPr>
          <w:rFonts w:ascii="Calibri" w:hAnsi="Calibri" w:cs="Calibri"/>
          <w:sz w:val="24"/>
          <w:szCs w:val="24"/>
        </w:rPr>
        <w:t>Zasady realizacji inicjatyw</w:t>
      </w:r>
      <w:r w:rsidRPr="00401E4A">
        <w:rPr>
          <w:rFonts w:ascii="Calibri" w:hAnsi="Calibri" w:cs="Calibri"/>
          <w:sz w:val="24"/>
          <w:szCs w:val="24"/>
        </w:rPr>
        <w:tab/>
      </w:r>
      <w:r w:rsidR="00281844">
        <w:rPr>
          <w:rFonts w:ascii="Calibri" w:hAnsi="Calibri" w:cs="Calibri"/>
          <w:sz w:val="24"/>
          <w:szCs w:val="24"/>
        </w:rPr>
        <w:t xml:space="preserve"> – 18</w:t>
      </w:r>
      <w:r>
        <w:rPr>
          <w:rFonts w:ascii="Calibri" w:hAnsi="Calibri" w:cs="Calibri"/>
          <w:sz w:val="24"/>
          <w:szCs w:val="24"/>
        </w:rPr>
        <w:t xml:space="preserve"> str.</w:t>
      </w:r>
    </w:p>
    <w:p w14:paraId="04A06B9B" w14:textId="6E233D5C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11. </w:t>
      </w:r>
      <w:r w:rsidRPr="00401E4A">
        <w:rPr>
          <w:rFonts w:ascii="Calibri" w:hAnsi="Calibri" w:cs="Calibri"/>
          <w:sz w:val="24"/>
          <w:szCs w:val="24"/>
        </w:rPr>
        <w:t>Monitoring i kontrola realizacji inicjatywy</w:t>
      </w:r>
      <w:r>
        <w:rPr>
          <w:rFonts w:ascii="Calibri" w:hAnsi="Calibri" w:cs="Calibri"/>
          <w:sz w:val="24"/>
          <w:szCs w:val="24"/>
        </w:rPr>
        <w:t xml:space="preserve"> – </w:t>
      </w:r>
      <w:r w:rsidR="00684E24">
        <w:rPr>
          <w:rFonts w:ascii="Calibri" w:hAnsi="Calibri" w:cs="Calibri"/>
          <w:sz w:val="24"/>
          <w:szCs w:val="24"/>
        </w:rPr>
        <w:t>2</w:t>
      </w:r>
      <w:r w:rsidR="00281844">
        <w:rPr>
          <w:rFonts w:ascii="Calibri" w:hAnsi="Calibri" w:cs="Calibri"/>
          <w:sz w:val="24"/>
          <w:szCs w:val="24"/>
        </w:rPr>
        <w:t>2</w:t>
      </w:r>
      <w:r w:rsidR="00684E24">
        <w:rPr>
          <w:rFonts w:ascii="Calibri" w:hAnsi="Calibri" w:cs="Calibri"/>
          <w:sz w:val="24"/>
          <w:szCs w:val="24"/>
        </w:rPr>
        <w:t xml:space="preserve"> str.</w:t>
      </w:r>
    </w:p>
    <w:p w14:paraId="194CC538" w14:textId="1B3331A2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12. </w:t>
      </w:r>
      <w:r w:rsidRPr="00401E4A">
        <w:rPr>
          <w:rFonts w:ascii="Calibri" w:hAnsi="Calibri" w:cs="Calibri"/>
          <w:sz w:val="24"/>
          <w:szCs w:val="24"/>
        </w:rPr>
        <w:t>Ochrona danych osobowych</w:t>
      </w:r>
      <w:r>
        <w:rPr>
          <w:rFonts w:ascii="Calibri" w:hAnsi="Calibri" w:cs="Calibri"/>
          <w:sz w:val="24"/>
          <w:szCs w:val="24"/>
        </w:rPr>
        <w:t xml:space="preserve"> –</w:t>
      </w:r>
      <w:r w:rsidR="00684E24">
        <w:rPr>
          <w:rFonts w:ascii="Calibri" w:hAnsi="Calibri" w:cs="Calibri"/>
          <w:sz w:val="24"/>
          <w:szCs w:val="24"/>
        </w:rPr>
        <w:t xml:space="preserve"> 2</w:t>
      </w:r>
      <w:r w:rsidR="00281844">
        <w:rPr>
          <w:rFonts w:ascii="Calibri" w:hAnsi="Calibri" w:cs="Calibri"/>
          <w:sz w:val="24"/>
          <w:szCs w:val="24"/>
        </w:rPr>
        <w:t>2</w:t>
      </w:r>
      <w:r w:rsidR="00684E24">
        <w:rPr>
          <w:rFonts w:ascii="Calibri" w:hAnsi="Calibri" w:cs="Calibri"/>
          <w:sz w:val="24"/>
          <w:szCs w:val="24"/>
        </w:rPr>
        <w:t xml:space="preserve"> str.</w:t>
      </w:r>
    </w:p>
    <w:p w14:paraId="3136B9C1" w14:textId="720F730F" w:rsidR="00401E4A" w:rsidRPr="00401E4A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13. </w:t>
      </w:r>
      <w:r w:rsidRPr="00401E4A">
        <w:rPr>
          <w:rFonts w:ascii="Calibri" w:hAnsi="Calibri" w:cs="Calibri"/>
          <w:sz w:val="24"/>
          <w:szCs w:val="24"/>
        </w:rPr>
        <w:t>Postanowienia końcowe</w:t>
      </w:r>
      <w:r>
        <w:rPr>
          <w:rFonts w:ascii="Calibri" w:hAnsi="Calibri" w:cs="Calibri"/>
          <w:sz w:val="24"/>
          <w:szCs w:val="24"/>
        </w:rPr>
        <w:t xml:space="preserve"> –</w:t>
      </w:r>
      <w:r w:rsidR="00684E24">
        <w:rPr>
          <w:rFonts w:ascii="Calibri" w:hAnsi="Calibri" w:cs="Calibri"/>
          <w:sz w:val="24"/>
          <w:szCs w:val="24"/>
        </w:rPr>
        <w:t xml:space="preserve"> 2</w:t>
      </w:r>
      <w:r w:rsidR="00281844">
        <w:rPr>
          <w:rFonts w:ascii="Calibri" w:hAnsi="Calibri" w:cs="Calibri"/>
          <w:sz w:val="24"/>
          <w:szCs w:val="24"/>
        </w:rPr>
        <w:t>4</w:t>
      </w:r>
      <w:r w:rsidR="00684E24">
        <w:rPr>
          <w:rFonts w:ascii="Calibri" w:hAnsi="Calibri" w:cs="Calibri"/>
          <w:sz w:val="24"/>
          <w:szCs w:val="24"/>
        </w:rPr>
        <w:t xml:space="preserve"> str.</w:t>
      </w:r>
    </w:p>
    <w:p w14:paraId="4652DCD4" w14:textId="5314536A" w:rsidR="00971EBD" w:rsidRPr="00971EBD" w:rsidRDefault="00401E4A" w:rsidP="00401E4A">
      <w:pPr>
        <w:spacing w:before="0"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14. </w:t>
      </w:r>
      <w:r w:rsidRPr="00401E4A">
        <w:rPr>
          <w:rFonts w:ascii="Calibri" w:hAnsi="Calibri" w:cs="Calibri"/>
          <w:sz w:val="24"/>
          <w:szCs w:val="24"/>
        </w:rPr>
        <w:t>Załączniki do Regulaminu</w:t>
      </w:r>
      <w:r>
        <w:rPr>
          <w:rFonts w:ascii="Calibri" w:hAnsi="Calibri" w:cs="Calibri"/>
          <w:sz w:val="24"/>
          <w:szCs w:val="24"/>
        </w:rPr>
        <w:t xml:space="preserve"> –</w:t>
      </w:r>
      <w:r w:rsidR="00281844">
        <w:rPr>
          <w:rFonts w:ascii="Calibri" w:hAnsi="Calibri" w:cs="Calibri"/>
          <w:sz w:val="24"/>
          <w:szCs w:val="24"/>
        </w:rPr>
        <w:t xml:space="preserve"> 24</w:t>
      </w:r>
      <w:r w:rsidR="00684E24">
        <w:rPr>
          <w:rFonts w:ascii="Calibri" w:hAnsi="Calibri" w:cs="Calibri"/>
          <w:sz w:val="24"/>
          <w:szCs w:val="24"/>
        </w:rPr>
        <w:t xml:space="preserve"> str.</w:t>
      </w:r>
    </w:p>
    <w:p w14:paraId="4567C7BA" w14:textId="2772B36A" w:rsidR="00971EBD" w:rsidRPr="00A37E6D" w:rsidRDefault="00971EBD" w:rsidP="00EC316E">
      <w:pPr>
        <w:pStyle w:val="Akapitzlist"/>
        <w:numPr>
          <w:ilvl w:val="0"/>
          <w:numId w:val="27"/>
        </w:numPr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  <w:highlight w:val="green"/>
        </w:rPr>
      </w:pPr>
      <w:r w:rsidRPr="00824162">
        <w:rPr>
          <w:rFonts w:ascii="Calibri" w:hAnsi="Calibri" w:cs="Calibri"/>
          <w:b/>
          <w:color w:val="auto"/>
          <w:sz w:val="24"/>
          <w:szCs w:val="24"/>
        </w:rPr>
        <w:br w:type="page"/>
      </w:r>
      <w:bookmarkStart w:id="0" w:name="_Toc169255288"/>
      <w:r w:rsidRPr="00A37E6D">
        <w:rPr>
          <w:rFonts w:ascii="Calibri" w:hAnsi="Calibri" w:cs="Calibri"/>
          <w:b/>
          <w:sz w:val="24"/>
          <w:szCs w:val="24"/>
          <w:highlight w:val="green"/>
        </w:rPr>
        <w:lastRenderedPageBreak/>
        <w:t>Cel projektu</w:t>
      </w:r>
      <w:bookmarkEnd w:id="0"/>
    </w:p>
    <w:p w14:paraId="3965F2A7" w14:textId="19927F39" w:rsidR="00971EBD" w:rsidRPr="00A37E6D" w:rsidRDefault="00971EBD" w:rsidP="00EC316E">
      <w:pPr>
        <w:tabs>
          <w:tab w:val="num" w:pos="720"/>
        </w:tabs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Celem projektu Wielkopolskie Małe Inicjatywy jest budowanie aktywności społecznej </w:t>
      </w:r>
      <w:r w:rsidR="00EC316E">
        <w:rPr>
          <w:rFonts w:ascii="Calibri" w:hAnsi="Calibri" w:cs="Calibri"/>
          <w:b/>
          <w:sz w:val="24"/>
          <w:szCs w:val="24"/>
          <w:highlight w:val="yellow"/>
        </w:rPr>
        <w:br/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i wzmacnianie zaangażowania obywateli/-</w:t>
      </w:r>
      <w:proofErr w:type="spellStart"/>
      <w:r w:rsidRPr="00A37E6D">
        <w:rPr>
          <w:rFonts w:ascii="Calibri" w:hAnsi="Calibri" w:cs="Calibri"/>
          <w:b/>
          <w:sz w:val="24"/>
          <w:szCs w:val="24"/>
          <w:highlight w:val="yellow"/>
        </w:rPr>
        <w:t>ek</w:t>
      </w:r>
      <w:proofErr w:type="spellEnd"/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oraz organizacji pozarządowych w życie publiczne w lokalnych środowiskach na terenie Wielkopolski, poprawa </w:t>
      </w:r>
      <w:r w:rsidR="00A37E6D">
        <w:rPr>
          <w:rFonts w:ascii="Calibri" w:hAnsi="Calibri" w:cs="Calibri"/>
          <w:b/>
          <w:sz w:val="24"/>
          <w:szCs w:val="24"/>
          <w:highlight w:val="yellow"/>
        </w:rPr>
        <w:t>s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amoorganizacji społecznej na ww. obszarze oraz wzmocnienie sektora obywatelskiego </w:t>
      </w:r>
      <w:r w:rsidR="00EC316E">
        <w:rPr>
          <w:rFonts w:ascii="Calibri" w:hAnsi="Calibri" w:cs="Calibri"/>
          <w:b/>
          <w:sz w:val="24"/>
          <w:szCs w:val="24"/>
          <w:highlight w:val="yellow"/>
        </w:rPr>
        <w:br/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w województwie wielkopolskim.</w:t>
      </w:r>
    </w:p>
    <w:p w14:paraId="16299BEB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171AC078" w14:textId="65BCC6F5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Cel ten zostanie zrealizowany poprzez następujące działania:</w:t>
      </w:r>
    </w:p>
    <w:p w14:paraId="7856803A" w14:textId="7698E9D2" w:rsidR="00971EBD" w:rsidRPr="00A37E6D" w:rsidRDefault="00971EBD" w:rsidP="00EC316E">
      <w:pPr>
        <w:numPr>
          <w:ilvl w:val="0"/>
          <w:numId w:val="3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Szeroką promocję i informację dotyczącą konkursu na mikro</w:t>
      </w:r>
      <w:r w:rsidR="00F43510">
        <w:rPr>
          <w:rFonts w:ascii="Calibri" w:hAnsi="Calibri" w:cs="Calibri"/>
          <w:sz w:val="24"/>
          <w:szCs w:val="24"/>
        </w:rPr>
        <w:t>-</w:t>
      </w:r>
      <w:r w:rsidRPr="00A37E6D">
        <w:rPr>
          <w:rFonts w:ascii="Calibri" w:hAnsi="Calibri" w:cs="Calibri"/>
          <w:sz w:val="24"/>
          <w:szCs w:val="24"/>
        </w:rPr>
        <w:t>inicjatywy;</w:t>
      </w:r>
    </w:p>
    <w:p w14:paraId="29821999" w14:textId="4ED2B371" w:rsidR="00971EBD" w:rsidRPr="00A37E6D" w:rsidRDefault="00971EBD" w:rsidP="00EC316E">
      <w:pPr>
        <w:numPr>
          <w:ilvl w:val="0"/>
          <w:numId w:val="3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Animację aktywności małych lokalnych organizacji oraz grup nieformalnych </w:t>
      </w:r>
      <w:r w:rsidR="00EC316E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w podziale na 5 subregionów;</w:t>
      </w:r>
    </w:p>
    <w:p w14:paraId="7F1CC50A" w14:textId="77777777" w:rsidR="00971EBD" w:rsidRPr="00A37E6D" w:rsidRDefault="00971EBD" w:rsidP="00EC316E">
      <w:pPr>
        <w:numPr>
          <w:ilvl w:val="0"/>
          <w:numId w:val="4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Edukację  grup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odbiorców w formie:</w:t>
      </w:r>
    </w:p>
    <w:p w14:paraId="0DC01542" w14:textId="421AD3DE" w:rsidR="00971EBD" w:rsidRPr="00A37E6D" w:rsidRDefault="00971EBD" w:rsidP="00EC316E">
      <w:pPr>
        <w:numPr>
          <w:ilvl w:val="0"/>
          <w:numId w:val="5"/>
        </w:numPr>
        <w:tabs>
          <w:tab w:val="clear" w:pos="720"/>
          <w:tab w:val="num" w:pos="1134"/>
        </w:tabs>
        <w:spacing w:before="0" w:after="0" w:line="276" w:lineRule="auto"/>
        <w:ind w:left="993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szkoleń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i warsztatów, </w:t>
      </w:r>
    </w:p>
    <w:p w14:paraId="1CFC4BF0" w14:textId="13BEDF59" w:rsidR="00971EBD" w:rsidRPr="00A37E6D" w:rsidRDefault="00971EBD" w:rsidP="00EC316E">
      <w:pPr>
        <w:numPr>
          <w:ilvl w:val="0"/>
          <w:numId w:val="5"/>
        </w:numPr>
        <w:tabs>
          <w:tab w:val="clear" w:pos="720"/>
          <w:tab w:val="num" w:pos="1134"/>
        </w:tabs>
        <w:spacing w:before="0" w:after="0" w:line="276" w:lineRule="auto"/>
        <w:ind w:left="993" w:hanging="284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indywidualnego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doradztwa wg zgłaszanych potrzeb;</w:t>
      </w:r>
    </w:p>
    <w:p w14:paraId="15F9EA31" w14:textId="41166DE5" w:rsidR="00971EBD" w:rsidRPr="00A37E6D" w:rsidRDefault="00971EBD" w:rsidP="00EC316E">
      <w:pPr>
        <w:numPr>
          <w:ilvl w:val="0"/>
          <w:numId w:val="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Coroczny konkurs na mikro</w:t>
      </w:r>
      <w:r w:rsidR="00F43510">
        <w:rPr>
          <w:rFonts w:ascii="Calibri" w:hAnsi="Calibri" w:cs="Calibri"/>
          <w:sz w:val="24"/>
          <w:szCs w:val="24"/>
        </w:rPr>
        <w:t>-</w:t>
      </w:r>
      <w:r w:rsidRPr="00A37E6D">
        <w:rPr>
          <w:rFonts w:ascii="Calibri" w:hAnsi="Calibri" w:cs="Calibri"/>
          <w:sz w:val="24"/>
          <w:szCs w:val="24"/>
        </w:rPr>
        <w:t>inicjatywy;</w:t>
      </w:r>
    </w:p>
    <w:p w14:paraId="2F9A0F87" w14:textId="28B9508E" w:rsidR="00971EBD" w:rsidRPr="00A37E6D" w:rsidRDefault="00971EBD" w:rsidP="00EC316E">
      <w:pPr>
        <w:numPr>
          <w:ilvl w:val="0"/>
          <w:numId w:val="7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Opiekę nad </w:t>
      </w:r>
      <w:proofErr w:type="spellStart"/>
      <w:r w:rsidRPr="00A37E6D">
        <w:rPr>
          <w:rFonts w:ascii="Calibri" w:hAnsi="Calibri" w:cs="Calibri"/>
          <w:sz w:val="24"/>
          <w:szCs w:val="24"/>
        </w:rPr>
        <w:t>grantobiorcami</w:t>
      </w:r>
      <w:proofErr w:type="spellEnd"/>
      <w:r w:rsidRPr="00A37E6D">
        <w:rPr>
          <w:rFonts w:ascii="Calibri" w:hAnsi="Calibri" w:cs="Calibri"/>
          <w:sz w:val="24"/>
          <w:szCs w:val="24"/>
        </w:rPr>
        <w:t xml:space="preserve">;  </w:t>
      </w:r>
    </w:p>
    <w:p w14:paraId="44526A96" w14:textId="281EE2F7" w:rsidR="00971EBD" w:rsidRPr="00A37E6D" w:rsidRDefault="00971EBD" w:rsidP="00EC316E">
      <w:pPr>
        <w:numPr>
          <w:ilvl w:val="0"/>
          <w:numId w:val="7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Promocję rezultatów i upowszechnianie dobrych praktyk, organizację Gali Małych Inicjatyw;</w:t>
      </w:r>
    </w:p>
    <w:p w14:paraId="28CFCD57" w14:textId="33C87B55" w:rsidR="00971EBD" w:rsidRPr="00A37E6D" w:rsidRDefault="00971EBD" w:rsidP="00EC316E">
      <w:pPr>
        <w:numPr>
          <w:ilvl w:val="0"/>
          <w:numId w:val="7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Ewaluację działań projektowych.</w:t>
      </w:r>
    </w:p>
    <w:p w14:paraId="47055C12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33A9F3BC" w14:textId="420922B8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Planuje się dofinansowanie minimum 24 projektów w każdym roku realizacji</w:t>
      </w:r>
      <w:r w:rsidR="0024314D" w:rsidRPr="00A37E6D">
        <w:rPr>
          <w:rFonts w:ascii="Calibri" w:hAnsi="Calibri" w:cs="Calibri"/>
          <w:sz w:val="24"/>
          <w:szCs w:val="24"/>
        </w:rPr>
        <w:t>,</w:t>
      </w:r>
      <w:r w:rsidRPr="00A37E6D">
        <w:rPr>
          <w:rFonts w:ascii="Calibri" w:hAnsi="Calibri" w:cs="Calibri"/>
          <w:sz w:val="24"/>
          <w:szCs w:val="24"/>
        </w:rPr>
        <w:t xml:space="preserve"> tj. </w:t>
      </w:r>
      <w:r w:rsidR="0024314D" w:rsidRPr="00A37E6D">
        <w:rPr>
          <w:rFonts w:ascii="Calibri" w:hAnsi="Calibri" w:cs="Calibri"/>
          <w:sz w:val="24"/>
          <w:szCs w:val="24"/>
        </w:rPr>
        <w:t>w</w:t>
      </w:r>
      <w:r w:rsidRPr="00A37E6D">
        <w:rPr>
          <w:rFonts w:ascii="Calibri" w:hAnsi="Calibri" w:cs="Calibri"/>
          <w:sz w:val="24"/>
          <w:szCs w:val="24"/>
        </w:rPr>
        <w:t xml:space="preserve"> ciągu 36 miesięcy od 1 stycznia 2024 r. do 31 grudnia 2026 r. </w:t>
      </w:r>
    </w:p>
    <w:p w14:paraId="2A1656D1" w14:textId="3A82B98B" w:rsidR="00207759" w:rsidRPr="00A37E6D" w:rsidRDefault="00207759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  <w:highlight w:val="yellow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>W roku 202</w:t>
      </w:r>
      <w:r w:rsidR="009031F1" w:rsidRPr="00A37E6D">
        <w:rPr>
          <w:rFonts w:ascii="Calibri" w:hAnsi="Calibri" w:cs="Calibri"/>
          <w:b/>
          <w:sz w:val="24"/>
          <w:szCs w:val="24"/>
          <w:highlight w:val="yellow"/>
        </w:rPr>
        <w:t>6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</w:t>
      </w:r>
      <w:r w:rsidR="00E945CF">
        <w:rPr>
          <w:rFonts w:ascii="Calibri" w:hAnsi="Calibri" w:cs="Calibri"/>
          <w:b/>
          <w:sz w:val="24"/>
          <w:szCs w:val="24"/>
          <w:highlight w:val="yellow"/>
        </w:rPr>
        <w:t xml:space="preserve">podczas drugiego naboru 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planuje się udzielić co najmniej </w:t>
      </w:r>
      <w:r w:rsidR="00DA28EF" w:rsidRPr="00A37E6D">
        <w:rPr>
          <w:rFonts w:ascii="Calibri" w:hAnsi="Calibri" w:cs="Calibri"/>
          <w:b/>
          <w:sz w:val="24"/>
          <w:szCs w:val="24"/>
          <w:highlight w:val="yellow"/>
        </w:rPr>
        <w:t>1</w:t>
      </w:r>
      <w:r w:rsidR="00E945CF">
        <w:rPr>
          <w:rFonts w:ascii="Calibri" w:hAnsi="Calibri" w:cs="Calibri"/>
          <w:b/>
          <w:sz w:val="24"/>
          <w:szCs w:val="24"/>
          <w:highlight w:val="yellow"/>
        </w:rPr>
        <w:t>1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dotacj</w:t>
      </w:r>
      <w:r w:rsidR="00407109">
        <w:rPr>
          <w:rFonts w:ascii="Calibri" w:hAnsi="Calibri" w:cs="Calibri"/>
          <w:b/>
          <w:sz w:val="24"/>
          <w:szCs w:val="24"/>
          <w:highlight w:val="yellow"/>
        </w:rPr>
        <w:t>i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</w:t>
      </w:r>
      <w:r w:rsidR="00DB227F">
        <w:rPr>
          <w:rFonts w:ascii="Calibri" w:hAnsi="Calibri" w:cs="Calibri"/>
          <w:b/>
          <w:sz w:val="24"/>
          <w:szCs w:val="24"/>
          <w:highlight w:val="yellow"/>
        </w:rPr>
        <w:br/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dla grup nieformalnyc</w:t>
      </w:r>
      <w:r w:rsidR="005454E9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h i co najmniej </w:t>
      </w:r>
      <w:r w:rsidR="00E945CF">
        <w:rPr>
          <w:rFonts w:ascii="Calibri" w:hAnsi="Calibri" w:cs="Calibri"/>
          <w:b/>
          <w:sz w:val="24"/>
          <w:szCs w:val="24"/>
          <w:highlight w:val="yellow"/>
        </w:rPr>
        <w:t>3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dotacj</w:t>
      </w:r>
      <w:r w:rsidR="00E945CF">
        <w:rPr>
          <w:rFonts w:ascii="Calibri" w:hAnsi="Calibri" w:cs="Calibri"/>
          <w:b/>
          <w:sz w:val="24"/>
          <w:szCs w:val="24"/>
          <w:highlight w:val="yellow"/>
        </w:rPr>
        <w:t>e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dla lokalnych organizacji pozarządowych.</w:t>
      </w:r>
    </w:p>
    <w:p w14:paraId="1A50A1FD" w14:textId="77777777" w:rsidR="00207759" w:rsidRPr="00A37E6D" w:rsidRDefault="00207759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  <w:highlight w:val="yellow"/>
        </w:rPr>
      </w:pPr>
    </w:p>
    <w:p w14:paraId="19F83AEE" w14:textId="09AA0E1F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Wartość środków przeznaczonych na </w:t>
      </w:r>
      <w:proofErr w:type="spellStart"/>
      <w:r w:rsidRPr="00A37E6D">
        <w:rPr>
          <w:rFonts w:ascii="Calibri" w:hAnsi="Calibri" w:cs="Calibri"/>
          <w:b/>
          <w:sz w:val="24"/>
          <w:szCs w:val="24"/>
          <w:highlight w:val="yellow"/>
        </w:rPr>
        <w:t>mikrodotacje</w:t>
      </w:r>
      <w:proofErr w:type="spellEnd"/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/wsparcie finansowe w </w:t>
      </w:r>
      <w:r w:rsidR="00DB227F">
        <w:rPr>
          <w:rFonts w:ascii="Calibri" w:hAnsi="Calibri" w:cs="Calibri"/>
          <w:b/>
          <w:sz w:val="24"/>
          <w:szCs w:val="24"/>
          <w:highlight w:val="yellow"/>
        </w:rPr>
        <w:t>ostatnim</w:t>
      </w:r>
      <w:r w:rsidR="00E945CF">
        <w:rPr>
          <w:rFonts w:ascii="Calibri" w:hAnsi="Calibri" w:cs="Calibri"/>
          <w:b/>
          <w:sz w:val="24"/>
          <w:szCs w:val="24"/>
          <w:highlight w:val="yellow"/>
        </w:rPr>
        <w:t xml:space="preserve"> naborze </w:t>
      </w:r>
      <w:r w:rsidR="00217D93" w:rsidRPr="00A37E6D">
        <w:rPr>
          <w:rFonts w:ascii="Calibri" w:hAnsi="Calibri" w:cs="Calibri"/>
          <w:b/>
          <w:sz w:val="24"/>
          <w:szCs w:val="24"/>
          <w:highlight w:val="yellow"/>
        </w:rPr>
        <w:t>2026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roku to </w:t>
      </w:r>
      <w:r w:rsidR="00E945CF">
        <w:rPr>
          <w:rFonts w:ascii="Calibri" w:hAnsi="Calibri" w:cs="Calibri"/>
          <w:b/>
          <w:sz w:val="24"/>
          <w:szCs w:val="24"/>
          <w:highlight w:val="yellow"/>
        </w:rPr>
        <w:t>170 635,50</w:t>
      </w:r>
      <w:r w:rsidR="00217D93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zł</w:t>
      </w:r>
      <w:r w:rsidR="00217D93" w:rsidRPr="00A37E6D">
        <w:rPr>
          <w:rFonts w:ascii="Calibri" w:hAnsi="Calibri" w:cs="Calibri"/>
          <w:sz w:val="24"/>
          <w:szCs w:val="24"/>
        </w:rPr>
        <w:t>.</w:t>
      </w:r>
      <w:r w:rsidRPr="00A37E6D">
        <w:rPr>
          <w:rFonts w:ascii="Calibri" w:hAnsi="Calibri" w:cs="Calibri"/>
          <w:sz w:val="24"/>
          <w:szCs w:val="24"/>
        </w:rPr>
        <w:tab/>
      </w:r>
      <w:r w:rsidRPr="00A37E6D">
        <w:rPr>
          <w:rFonts w:ascii="Calibri" w:hAnsi="Calibri" w:cs="Calibri"/>
          <w:b/>
          <w:sz w:val="24"/>
          <w:szCs w:val="24"/>
        </w:rPr>
        <w:tab/>
      </w:r>
    </w:p>
    <w:p w14:paraId="64F70F97" w14:textId="77777777" w:rsidR="00971EBD" w:rsidRPr="00A37E6D" w:rsidRDefault="00971EBD" w:rsidP="00EC316E">
      <w:pPr>
        <w:pStyle w:val="Nagwek1"/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bookmarkStart w:id="1" w:name="_Toc169255289"/>
    </w:p>
    <w:p w14:paraId="62F988D0" w14:textId="3E03B14E" w:rsidR="00971EBD" w:rsidRPr="00A37E6D" w:rsidRDefault="00971EBD" w:rsidP="00EC316E">
      <w:pPr>
        <w:pStyle w:val="Nagwek1"/>
        <w:numPr>
          <w:ilvl w:val="0"/>
          <w:numId w:val="27"/>
        </w:numPr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  <w:highlight w:val="green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>Operatorzy projektu</w:t>
      </w:r>
      <w:bookmarkEnd w:id="1"/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 </w:t>
      </w:r>
    </w:p>
    <w:p w14:paraId="1A0270ED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Operatorami środków w ramach projektu „Wielkopolskie Małe Inicjatywy” są:</w:t>
      </w:r>
    </w:p>
    <w:p w14:paraId="6AB2F402" w14:textId="377CB123" w:rsidR="00971EBD" w:rsidRPr="00A37E6D" w:rsidRDefault="00971EBD" w:rsidP="00EC316E">
      <w:pPr>
        <w:pStyle w:val="Akapitzlist"/>
        <w:numPr>
          <w:ilvl w:val="0"/>
          <w:numId w:val="8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color w:val="000000"/>
          <w:sz w:val="24"/>
          <w:szCs w:val="24"/>
        </w:rPr>
        <w:t xml:space="preserve">Stowarzyszenie Trzeźwości w </w:t>
      </w:r>
      <w:r w:rsidR="0024314D" w:rsidRPr="00A37E6D">
        <w:rPr>
          <w:rFonts w:ascii="Calibri" w:hAnsi="Calibri" w:cs="Calibri"/>
          <w:color w:val="000000"/>
          <w:sz w:val="24"/>
          <w:szCs w:val="24"/>
        </w:rPr>
        <w:t>Odolanowie</w:t>
      </w:r>
      <w:r w:rsidRPr="00A37E6D">
        <w:rPr>
          <w:rFonts w:ascii="Calibri" w:hAnsi="Calibri" w:cs="Calibri"/>
          <w:color w:val="000000"/>
          <w:sz w:val="24"/>
          <w:szCs w:val="24"/>
        </w:rPr>
        <w:t xml:space="preserve"> -</w:t>
      </w:r>
      <w:r w:rsidR="0024314D" w:rsidRPr="00A37E6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A37E6D">
        <w:rPr>
          <w:rFonts w:ascii="Calibri" w:hAnsi="Calibri" w:cs="Calibri"/>
          <w:color w:val="000000"/>
          <w:sz w:val="24"/>
          <w:szCs w:val="24"/>
        </w:rPr>
        <w:t>Centrum Integracji Społecznej</w:t>
      </w:r>
      <w:r w:rsidR="0024314D" w:rsidRPr="00A37E6D">
        <w:rPr>
          <w:rFonts w:ascii="Calibri" w:hAnsi="Calibri" w:cs="Calibri"/>
          <w:color w:val="000000"/>
          <w:sz w:val="24"/>
          <w:szCs w:val="24"/>
        </w:rPr>
        <w:t>,</w:t>
      </w:r>
    </w:p>
    <w:p w14:paraId="163B9B35" w14:textId="40B3CE47" w:rsidR="00971EBD" w:rsidRPr="00A37E6D" w:rsidRDefault="00971EBD" w:rsidP="00EC316E">
      <w:pPr>
        <w:pStyle w:val="Akapitzlist"/>
        <w:numPr>
          <w:ilvl w:val="0"/>
          <w:numId w:val="8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Fundacja „Merkury” z siedzibą w Wałbrzychu</w:t>
      </w:r>
      <w:r w:rsidR="0024314D" w:rsidRPr="00A37E6D">
        <w:rPr>
          <w:rFonts w:ascii="Calibri" w:hAnsi="Calibri" w:cs="Calibri"/>
          <w:sz w:val="24"/>
          <w:szCs w:val="24"/>
        </w:rPr>
        <w:t>,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5CE17641" w14:textId="77777777" w:rsidR="008E72B5" w:rsidRDefault="00971EBD" w:rsidP="00EC316E">
      <w:pPr>
        <w:spacing w:before="0"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Partnerem projektu odpowiedzialnym za działania promocyjne jest </w:t>
      </w:r>
      <w:r w:rsidRPr="00A37E6D">
        <w:rPr>
          <w:rFonts w:ascii="Calibri" w:hAnsi="Calibri" w:cs="Calibri"/>
          <w:color w:val="000000"/>
          <w:sz w:val="24"/>
          <w:szCs w:val="24"/>
        </w:rPr>
        <w:t>Wielkopolska Rada Koordynacyjna Zwi</w:t>
      </w:r>
      <w:r w:rsidR="0024314D" w:rsidRPr="00A37E6D">
        <w:rPr>
          <w:rFonts w:ascii="Calibri" w:hAnsi="Calibri" w:cs="Calibri"/>
          <w:color w:val="000000"/>
          <w:sz w:val="24"/>
          <w:szCs w:val="24"/>
        </w:rPr>
        <w:t xml:space="preserve">ązek Organizacji Pozarządowych </w:t>
      </w:r>
      <w:r w:rsidRPr="00A37E6D">
        <w:rPr>
          <w:rFonts w:ascii="Calibri" w:hAnsi="Calibri" w:cs="Calibri"/>
          <w:color w:val="000000"/>
          <w:sz w:val="24"/>
          <w:szCs w:val="24"/>
        </w:rPr>
        <w:t xml:space="preserve">z siedzibą w Poznaniu. </w:t>
      </w:r>
    </w:p>
    <w:p w14:paraId="28564775" w14:textId="195B4136" w:rsidR="00F43510" w:rsidRDefault="00EC316E" w:rsidP="00EC316E">
      <w:pPr>
        <w:spacing w:before="0"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br/>
      </w:r>
      <w:r w:rsidR="00971EBD" w:rsidRPr="00A37E6D">
        <w:rPr>
          <w:rFonts w:ascii="Calibri" w:hAnsi="Calibri" w:cs="Calibri"/>
          <w:sz w:val="24"/>
          <w:szCs w:val="24"/>
        </w:rPr>
        <w:t xml:space="preserve">Biuro </w:t>
      </w:r>
      <w:r w:rsidR="0024314D" w:rsidRPr="00A37E6D">
        <w:rPr>
          <w:rFonts w:ascii="Calibri" w:hAnsi="Calibri" w:cs="Calibri"/>
          <w:sz w:val="24"/>
          <w:szCs w:val="24"/>
        </w:rPr>
        <w:t xml:space="preserve">projektu prowadzone jest przez </w:t>
      </w:r>
      <w:r w:rsidR="00971EBD" w:rsidRPr="00A37E6D">
        <w:rPr>
          <w:rFonts w:ascii="Calibri" w:hAnsi="Calibri" w:cs="Calibri"/>
          <w:color w:val="000000"/>
          <w:sz w:val="24"/>
          <w:szCs w:val="24"/>
        </w:rPr>
        <w:t>Stowarzyszenie Trzeźwości w O</w:t>
      </w:r>
      <w:r w:rsidR="0024314D" w:rsidRPr="00A37E6D">
        <w:rPr>
          <w:rFonts w:ascii="Calibri" w:hAnsi="Calibri" w:cs="Calibri"/>
          <w:color w:val="000000"/>
          <w:sz w:val="24"/>
          <w:szCs w:val="24"/>
        </w:rPr>
        <w:t>dolanowie</w:t>
      </w:r>
      <w:r w:rsidR="0093683D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71EBD" w:rsidRPr="00A37E6D">
        <w:rPr>
          <w:rFonts w:ascii="Calibri" w:hAnsi="Calibri" w:cs="Calibri"/>
          <w:color w:val="000000"/>
          <w:sz w:val="24"/>
          <w:szCs w:val="24"/>
        </w:rPr>
        <w:t>-</w:t>
      </w:r>
      <w:r w:rsidR="009C7698" w:rsidRPr="00A37E6D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71EBD" w:rsidRPr="00A37E6D">
        <w:rPr>
          <w:rFonts w:ascii="Calibri" w:hAnsi="Calibri" w:cs="Calibri"/>
          <w:color w:val="000000"/>
          <w:sz w:val="24"/>
          <w:szCs w:val="24"/>
        </w:rPr>
        <w:t>Centrum Integracji Społecznej</w:t>
      </w:r>
      <w:r w:rsidR="009C7698" w:rsidRPr="00A37E6D">
        <w:rPr>
          <w:rFonts w:ascii="Calibri" w:hAnsi="Calibri" w:cs="Calibri"/>
          <w:color w:val="000000"/>
          <w:sz w:val="24"/>
          <w:szCs w:val="24"/>
        </w:rPr>
        <w:t xml:space="preserve">: </w:t>
      </w:r>
    </w:p>
    <w:p w14:paraId="2DFF83A8" w14:textId="2F92A87B" w:rsidR="009C7698" w:rsidRPr="00A37E6D" w:rsidRDefault="009C7698" w:rsidP="00EC316E">
      <w:pPr>
        <w:spacing w:before="0"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proofErr w:type="gramStart"/>
      <w:r w:rsidRPr="00A37E6D">
        <w:rPr>
          <w:rFonts w:ascii="Calibri" w:hAnsi="Calibri" w:cs="Calibri"/>
          <w:color w:val="000000"/>
          <w:sz w:val="24"/>
          <w:szCs w:val="24"/>
        </w:rPr>
        <w:t>ul</w:t>
      </w:r>
      <w:proofErr w:type="gramEnd"/>
      <w:r w:rsidRPr="00A37E6D">
        <w:rPr>
          <w:rFonts w:ascii="Calibri" w:hAnsi="Calibri" w:cs="Calibri"/>
          <w:color w:val="000000"/>
          <w:sz w:val="24"/>
          <w:szCs w:val="24"/>
        </w:rPr>
        <w:t>. Bartosza 14, 63-400 Odolanów, telefon: 62 738 96 19, adres e-mail: st</w:t>
      </w:r>
      <w:r w:rsidR="00DD749A" w:rsidRPr="00A37E6D">
        <w:rPr>
          <w:rFonts w:ascii="Calibri" w:hAnsi="Calibri" w:cs="Calibri"/>
          <w:color w:val="000000"/>
          <w:sz w:val="24"/>
          <w:szCs w:val="24"/>
        </w:rPr>
        <w:t>dotacje</w:t>
      </w:r>
      <w:r w:rsidRPr="00A37E6D">
        <w:rPr>
          <w:rFonts w:ascii="Calibri" w:hAnsi="Calibri" w:cs="Calibri"/>
          <w:color w:val="000000"/>
          <w:sz w:val="24"/>
          <w:szCs w:val="24"/>
        </w:rPr>
        <w:t>@op.pl</w:t>
      </w:r>
    </w:p>
    <w:p w14:paraId="208C1875" w14:textId="59380FFD" w:rsidR="00971EBD" w:rsidRPr="00A37E6D" w:rsidRDefault="009C7698" w:rsidP="00EC316E">
      <w:pPr>
        <w:spacing w:before="0" w:after="0" w:line="276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  <w:r w:rsidRPr="00A37E6D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3992FF72" w14:textId="2E734E47" w:rsidR="00971EBD" w:rsidRPr="00A37E6D" w:rsidRDefault="00971EBD" w:rsidP="00EC316E">
      <w:pPr>
        <w:pStyle w:val="Nagwek1"/>
        <w:numPr>
          <w:ilvl w:val="0"/>
          <w:numId w:val="8"/>
        </w:numPr>
        <w:tabs>
          <w:tab w:val="left" w:pos="426"/>
        </w:tabs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  <w:highlight w:val="green"/>
        </w:rPr>
      </w:pPr>
      <w:bookmarkStart w:id="2" w:name="_Toc169255290"/>
      <w:r w:rsidRPr="00A37E6D">
        <w:rPr>
          <w:rFonts w:ascii="Calibri" w:hAnsi="Calibri" w:cs="Calibri"/>
          <w:b/>
          <w:sz w:val="24"/>
          <w:szCs w:val="24"/>
          <w:highlight w:val="green"/>
        </w:rPr>
        <w:t>Odbiorcy projektu – kto może ubiegać się o dofinansowanie</w:t>
      </w:r>
      <w:bookmarkEnd w:id="2"/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 </w:t>
      </w:r>
    </w:p>
    <w:p w14:paraId="575E8211" w14:textId="3A0661A0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Ze wsparcia w ramach projektu </w:t>
      </w:r>
      <w:r w:rsidR="008E2523" w:rsidRPr="00A37E6D">
        <w:rPr>
          <w:rFonts w:ascii="Calibri" w:hAnsi="Calibri" w:cs="Calibri"/>
          <w:sz w:val="24"/>
          <w:szCs w:val="24"/>
        </w:rPr>
        <w:t xml:space="preserve">pt. </w:t>
      </w:r>
      <w:r w:rsidR="006725D6" w:rsidRPr="00A37E6D">
        <w:rPr>
          <w:rFonts w:ascii="Calibri" w:hAnsi="Calibri" w:cs="Calibri"/>
          <w:sz w:val="24"/>
          <w:szCs w:val="24"/>
        </w:rPr>
        <w:t>„</w:t>
      </w:r>
      <w:r w:rsidRPr="00A37E6D">
        <w:rPr>
          <w:rFonts w:ascii="Calibri" w:hAnsi="Calibri" w:cs="Calibri"/>
          <w:sz w:val="24"/>
          <w:szCs w:val="24"/>
        </w:rPr>
        <w:t>Wielkopolskie Małe Inicjatywy</w:t>
      </w:r>
      <w:r w:rsidR="006725D6" w:rsidRPr="00A37E6D">
        <w:rPr>
          <w:rFonts w:ascii="Calibri" w:hAnsi="Calibri" w:cs="Calibri"/>
          <w:sz w:val="24"/>
          <w:szCs w:val="24"/>
        </w:rPr>
        <w:t>”</w:t>
      </w:r>
      <w:r w:rsidRPr="00A37E6D">
        <w:rPr>
          <w:rFonts w:ascii="Calibri" w:hAnsi="Calibri" w:cs="Calibri"/>
          <w:sz w:val="24"/>
          <w:szCs w:val="24"/>
        </w:rPr>
        <w:t xml:space="preserve"> mogą skorzystać: </w:t>
      </w:r>
    </w:p>
    <w:p w14:paraId="34886315" w14:textId="25882998" w:rsidR="00491AFA" w:rsidRPr="00A37E6D" w:rsidRDefault="00491AFA" w:rsidP="00EC316E">
      <w:pPr>
        <w:pStyle w:val="Akapitzlist"/>
        <w:numPr>
          <w:ilvl w:val="0"/>
          <w:numId w:val="9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  <w:highlight w:val="yellow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>Lokalna organizacja pozarządowa</w:t>
      </w:r>
      <w:r w:rsidRPr="00A37E6D">
        <w:rPr>
          <w:rFonts w:ascii="Calibri" w:hAnsi="Calibri" w:cs="Calibri"/>
          <w:sz w:val="24"/>
          <w:szCs w:val="24"/>
          <w:highlight w:val="yellow"/>
        </w:rPr>
        <w:t xml:space="preserve"> </w:t>
      </w:r>
    </w:p>
    <w:p w14:paraId="4D9ACB7E" w14:textId="21DE47C0" w:rsidR="00491AFA" w:rsidRPr="00A37E6D" w:rsidRDefault="00491AFA" w:rsidP="00EC316E">
      <w:pPr>
        <w:pStyle w:val="Akapitzlist"/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To organizacja pozarządowa lub podmiot wymieniony w art. 3 ust. 3 ustawy z dnia 24 kwietnia 2003 r. o działalności pożytku publicznego i o wolontariacie </w:t>
      </w:r>
      <w:r w:rsidR="008E72B5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(np. stowarzyszenie, stowarzyszenie zwykłe, fundacja, klub sportowy, koło gospodyń wiejskich, ochotnicza straż pożarna) mając</w:t>
      </w:r>
      <w:r w:rsidR="008E35EF" w:rsidRPr="00A37E6D">
        <w:rPr>
          <w:rFonts w:ascii="Calibri" w:hAnsi="Calibri" w:cs="Calibri"/>
          <w:sz w:val="24"/>
          <w:szCs w:val="24"/>
        </w:rPr>
        <w:t>e</w:t>
      </w:r>
      <w:r w:rsidRPr="00A37E6D">
        <w:rPr>
          <w:rFonts w:ascii="Calibri" w:hAnsi="Calibri" w:cs="Calibri"/>
          <w:sz w:val="24"/>
          <w:szCs w:val="24"/>
        </w:rPr>
        <w:t xml:space="preserve"> siedzibę na terenie województwa wielkopolskiego oraz jej roczny przychód za poprzedni zakończony rok obrotowy nie przekracza 50 tys. zł;</w:t>
      </w:r>
    </w:p>
    <w:p w14:paraId="532AFAFE" w14:textId="77777777" w:rsidR="006725D6" w:rsidRPr="00A37E6D" w:rsidRDefault="00971EBD" w:rsidP="00EC316E">
      <w:pPr>
        <w:pStyle w:val="Akapitzlist"/>
        <w:numPr>
          <w:ilvl w:val="0"/>
          <w:numId w:val="9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  <w:highlight w:val="yellow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>Grupy nieformalne</w:t>
      </w:r>
    </w:p>
    <w:p w14:paraId="485B73B5" w14:textId="77777777" w:rsidR="00511864" w:rsidRPr="00A37E6D" w:rsidRDefault="006725D6" w:rsidP="00EC316E">
      <w:pPr>
        <w:pStyle w:val="Akapitzlist"/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T</w:t>
      </w:r>
      <w:r w:rsidR="00971EBD" w:rsidRPr="00A37E6D">
        <w:rPr>
          <w:rFonts w:ascii="Calibri" w:hAnsi="Calibri" w:cs="Calibri"/>
          <w:sz w:val="24"/>
          <w:szCs w:val="24"/>
        </w:rPr>
        <w:t xml:space="preserve">o nie mniej niż trzy </w:t>
      </w:r>
      <w:r w:rsidR="00C132B6" w:rsidRPr="00A37E6D">
        <w:rPr>
          <w:rFonts w:ascii="Calibri" w:hAnsi="Calibri" w:cs="Calibri"/>
          <w:sz w:val="24"/>
          <w:szCs w:val="24"/>
        </w:rPr>
        <w:t xml:space="preserve">pełnoletnie </w:t>
      </w:r>
      <w:r w:rsidR="00971EBD" w:rsidRPr="00A37E6D">
        <w:rPr>
          <w:rFonts w:ascii="Calibri" w:hAnsi="Calibri" w:cs="Calibri"/>
          <w:sz w:val="24"/>
          <w:szCs w:val="24"/>
        </w:rPr>
        <w:t xml:space="preserve">osoby zamieszkałe na obszarze województwa wielkopolskiego, wspólnie realizujące lub chcące realizować działania w sferze pożytku publicznego, a nieposiadające osobowości prawnej. </w:t>
      </w:r>
    </w:p>
    <w:p w14:paraId="19250687" w14:textId="5AFD1365" w:rsidR="00971EBD" w:rsidRPr="00A37E6D" w:rsidRDefault="00971EBD" w:rsidP="00EC316E">
      <w:pPr>
        <w:pStyle w:val="Akapitzlist"/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Grupa taka może ubiegać się o wsparcie realizacji </w:t>
      </w:r>
      <w:r w:rsidR="00511864" w:rsidRPr="00A37E6D">
        <w:rPr>
          <w:rFonts w:ascii="Calibri" w:hAnsi="Calibri" w:cs="Calibri"/>
          <w:b/>
          <w:sz w:val="24"/>
          <w:szCs w:val="24"/>
          <w:highlight w:val="yellow"/>
        </w:rPr>
        <w:t>inicjatywy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samodzielnie</w:t>
      </w:r>
      <w:r w:rsidR="006725D6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</w:t>
      </w:r>
      <w:r w:rsidR="008E72B5">
        <w:rPr>
          <w:rFonts w:ascii="Calibri" w:hAnsi="Calibri" w:cs="Calibri"/>
          <w:b/>
          <w:sz w:val="24"/>
          <w:szCs w:val="24"/>
          <w:highlight w:val="yellow"/>
        </w:rPr>
        <w:br/>
      </w:r>
      <w:r w:rsidR="006725D6" w:rsidRPr="00A37E6D">
        <w:rPr>
          <w:rFonts w:ascii="Calibri" w:hAnsi="Calibri" w:cs="Calibri"/>
          <w:b/>
          <w:sz w:val="24"/>
          <w:szCs w:val="24"/>
          <w:highlight w:val="yellow"/>
        </w:rPr>
        <w:t>lub za pośrednictwem Patrona</w:t>
      </w:r>
      <w:r w:rsidR="006725D6" w:rsidRPr="00A37E6D">
        <w:rPr>
          <w:rFonts w:ascii="Calibri" w:hAnsi="Calibri" w:cs="Calibri"/>
          <w:sz w:val="24"/>
          <w:szCs w:val="24"/>
        </w:rPr>
        <w:t xml:space="preserve"> – tzn. organizacji pozarządowej lub podmiotu wymienionego w art. 3 ust. 3 ustawy z dnia 24 kwietnia 2003 r. o działalności pożytku publicznego i o wolontariacie, któr</w:t>
      </w:r>
      <w:r w:rsidR="00523ABB" w:rsidRPr="00A37E6D">
        <w:rPr>
          <w:rFonts w:ascii="Calibri" w:hAnsi="Calibri" w:cs="Calibri"/>
          <w:sz w:val="24"/>
          <w:szCs w:val="24"/>
        </w:rPr>
        <w:t>a</w:t>
      </w:r>
      <w:r w:rsidR="006725D6" w:rsidRPr="00A37E6D">
        <w:rPr>
          <w:rFonts w:ascii="Calibri" w:hAnsi="Calibri" w:cs="Calibri"/>
          <w:sz w:val="24"/>
          <w:szCs w:val="24"/>
        </w:rPr>
        <w:t xml:space="preserve"> posiada </w:t>
      </w:r>
      <w:r w:rsidR="00BB6CBC" w:rsidRPr="00A37E6D">
        <w:rPr>
          <w:rFonts w:ascii="Calibri" w:hAnsi="Calibri" w:cs="Calibri"/>
          <w:sz w:val="24"/>
          <w:szCs w:val="24"/>
        </w:rPr>
        <w:t xml:space="preserve">swoją siedzibę na terenie województwa wielkopolskiego oraz </w:t>
      </w:r>
      <w:r w:rsidR="006725D6" w:rsidRPr="00A37E6D">
        <w:rPr>
          <w:rFonts w:ascii="Calibri" w:hAnsi="Calibri" w:cs="Calibri"/>
          <w:sz w:val="24"/>
          <w:szCs w:val="24"/>
        </w:rPr>
        <w:t xml:space="preserve">w swoich celach statutowych </w:t>
      </w:r>
      <w:r w:rsidR="00BB6CBC" w:rsidRPr="00A37E6D">
        <w:rPr>
          <w:rFonts w:ascii="Calibri" w:hAnsi="Calibri" w:cs="Calibri"/>
          <w:sz w:val="24"/>
          <w:szCs w:val="24"/>
        </w:rPr>
        <w:t xml:space="preserve">zawiera </w:t>
      </w:r>
      <w:r w:rsidR="006725D6" w:rsidRPr="00A37E6D">
        <w:rPr>
          <w:rFonts w:ascii="Calibri" w:hAnsi="Calibri" w:cs="Calibri"/>
          <w:sz w:val="24"/>
          <w:szCs w:val="24"/>
        </w:rPr>
        <w:t xml:space="preserve">obszar działania zbieżny ze składanym wnioskiem o </w:t>
      </w:r>
      <w:proofErr w:type="spellStart"/>
      <w:r w:rsidR="006725D6" w:rsidRPr="00A37E6D">
        <w:rPr>
          <w:rFonts w:ascii="Calibri" w:hAnsi="Calibri" w:cs="Calibri"/>
          <w:sz w:val="24"/>
          <w:szCs w:val="24"/>
        </w:rPr>
        <w:t>mikrodotację</w:t>
      </w:r>
      <w:proofErr w:type="spellEnd"/>
      <w:r w:rsidR="006725D6" w:rsidRPr="00A37E6D">
        <w:rPr>
          <w:rFonts w:ascii="Calibri" w:hAnsi="Calibri" w:cs="Calibri"/>
          <w:sz w:val="24"/>
          <w:szCs w:val="24"/>
        </w:rPr>
        <w:t>.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4395DA04" w14:textId="77777777" w:rsidR="00BB6CBC" w:rsidRPr="00A37E6D" w:rsidRDefault="00BB6CBC" w:rsidP="00EC316E">
      <w:pPr>
        <w:spacing w:before="0"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C783313" w14:textId="06725BA3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  <w:r w:rsidRPr="00A37E6D">
        <w:rPr>
          <w:rFonts w:ascii="Calibri" w:hAnsi="Calibri" w:cs="Calibri"/>
          <w:b/>
          <w:color w:val="000000"/>
          <w:sz w:val="24"/>
          <w:szCs w:val="24"/>
          <w:highlight w:val="yellow"/>
        </w:rPr>
        <w:t>Wymienieni w pkt 1 i 2 będą mogli ubiegać się w projekcie o wsparcie lokalnego przedsięwzięcia planowanego do realizacji na terenie woj</w:t>
      </w:r>
      <w:r w:rsidR="00BB6CBC" w:rsidRPr="00A37E6D">
        <w:rPr>
          <w:rFonts w:ascii="Calibri" w:hAnsi="Calibri" w:cs="Calibri"/>
          <w:b/>
          <w:color w:val="000000"/>
          <w:sz w:val="24"/>
          <w:szCs w:val="24"/>
          <w:highlight w:val="yellow"/>
        </w:rPr>
        <w:t>ewództwa</w:t>
      </w:r>
      <w:r w:rsidRPr="00A37E6D">
        <w:rPr>
          <w:rFonts w:ascii="Calibri" w:hAnsi="Calibri" w:cs="Calibri"/>
          <w:b/>
          <w:color w:val="000000"/>
          <w:sz w:val="24"/>
          <w:szCs w:val="24"/>
          <w:highlight w:val="yellow"/>
        </w:rPr>
        <w:t xml:space="preserve"> wielkopolskiego </w:t>
      </w:r>
      <w:r w:rsidR="008E72B5">
        <w:rPr>
          <w:rFonts w:ascii="Calibri" w:hAnsi="Calibri" w:cs="Calibri"/>
          <w:b/>
          <w:color w:val="000000"/>
          <w:sz w:val="24"/>
          <w:szCs w:val="24"/>
          <w:highlight w:val="yellow"/>
        </w:rPr>
        <w:br/>
      </w:r>
      <w:r w:rsidRPr="00A37E6D">
        <w:rPr>
          <w:rFonts w:ascii="Calibri" w:hAnsi="Calibri" w:cs="Calibri"/>
          <w:b/>
          <w:color w:val="000000"/>
          <w:sz w:val="24"/>
          <w:szCs w:val="24"/>
          <w:highlight w:val="yellow"/>
        </w:rPr>
        <w:t xml:space="preserve">i mieszczącego się w sferze zadań publicznych wymienionych w art. 4 </w:t>
      </w:r>
      <w:r w:rsidR="00BB6CBC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ustawy z dnia </w:t>
      </w:r>
      <w:r w:rsidR="008E72B5">
        <w:rPr>
          <w:rFonts w:ascii="Calibri" w:hAnsi="Calibri" w:cs="Calibri"/>
          <w:b/>
          <w:sz w:val="24"/>
          <w:szCs w:val="24"/>
          <w:highlight w:val="yellow"/>
        </w:rPr>
        <w:br/>
      </w:r>
      <w:r w:rsidR="00BB6CBC" w:rsidRPr="00A37E6D">
        <w:rPr>
          <w:rFonts w:ascii="Calibri" w:hAnsi="Calibri" w:cs="Calibri"/>
          <w:b/>
          <w:sz w:val="24"/>
          <w:szCs w:val="24"/>
          <w:highlight w:val="yellow"/>
        </w:rPr>
        <w:t>24 kwietnia 2003 r. o działalności pożytku publicznego i o wolontariacie</w:t>
      </w:r>
      <w:r w:rsidRPr="00A37E6D">
        <w:rPr>
          <w:rFonts w:ascii="Calibri" w:hAnsi="Calibri" w:cs="Calibri"/>
          <w:b/>
          <w:color w:val="000000"/>
          <w:sz w:val="24"/>
          <w:szCs w:val="24"/>
          <w:highlight w:val="yellow"/>
        </w:rPr>
        <w:t>.</w:t>
      </w:r>
    </w:p>
    <w:p w14:paraId="6A4C250F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0636A365" w14:textId="74459128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color w:val="auto"/>
          <w:sz w:val="24"/>
          <w:szCs w:val="24"/>
        </w:rPr>
      </w:pPr>
      <w:r w:rsidRPr="00A37E6D">
        <w:rPr>
          <w:rFonts w:ascii="Calibri" w:hAnsi="Calibri" w:cs="Calibri"/>
          <w:color w:val="auto"/>
          <w:sz w:val="24"/>
          <w:szCs w:val="24"/>
        </w:rPr>
        <w:t xml:space="preserve">Zabronione jest udzielanie dotacji lokalnym organizacjom pozarządowym lub grupom nieformalnym, w których skład wchodzą osoby powiązane (interesami ekonomicznymi, powiązaniami politycznymi, związkami rodzinnymi lub innymi sytuacjami mogącymi mieć wpływ na bezstronne i obiektywne rozstrzygnięcie konkursów dotacyjnych) z członkami władz Operatorów udzielających grantu, wymienionych w punkcie Operatorzy projektu niniejszego </w:t>
      </w:r>
      <w:r w:rsidR="00BB6CBC" w:rsidRPr="00A37E6D">
        <w:rPr>
          <w:rFonts w:ascii="Calibri" w:hAnsi="Calibri" w:cs="Calibri"/>
          <w:color w:val="auto"/>
          <w:sz w:val="24"/>
          <w:szCs w:val="24"/>
        </w:rPr>
        <w:t>R</w:t>
      </w:r>
      <w:r w:rsidRPr="00A37E6D">
        <w:rPr>
          <w:rFonts w:ascii="Calibri" w:hAnsi="Calibri" w:cs="Calibri"/>
          <w:color w:val="auto"/>
          <w:sz w:val="24"/>
          <w:szCs w:val="24"/>
        </w:rPr>
        <w:t xml:space="preserve">egulaminu. </w:t>
      </w:r>
    </w:p>
    <w:p w14:paraId="64FB62CB" w14:textId="2C189AB9" w:rsidR="001279B1" w:rsidRPr="00A37E6D" w:rsidRDefault="001279B1" w:rsidP="00EC316E">
      <w:pPr>
        <w:spacing w:before="0" w:after="0" w:line="276" w:lineRule="auto"/>
        <w:jc w:val="both"/>
        <w:rPr>
          <w:rFonts w:ascii="Calibri" w:hAnsi="Calibri" w:cs="Calibri"/>
          <w:b/>
          <w:color w:val="auto"/>
          <w:sz w:val="24"/>
          <w:szCs w:val="24"/>
        </w:rPr>
      </w:pPr>
    </w:p>
    <w:p w14:paraId="681A5458" w14:textId="32EF353A" w:rsidR="00971EBD" w:rsidRPr="00A37E6D" w:rsidRDefault="00971EBD" w:rsidP="00EC316E">
      <w:pPr>
        <w:pStyle w:val="Nagwek1"/>
        <w:numPr>
          <w:ilvl w:val="0"/>
          <w:numId w:val="8"/>
        </w:numPr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  <w:highlight w:val="green"/>
        </w:rPr>
      </w:pPr>
      <w:bookmarkStart w:id="3" w:name="_Toc169255291"/>
      <w:r w:rsidRPr="00A37E6D">
        <w:rPr>
          <w:rFonts w:ascii="Calibri" w:hAnsi="Calibri" w:cs="Calibri"/>
          <w:b/>
          <w:sz w:val="24"/>
          <w:szCs w:val="24"/>
          <w:highlight w:val="green"/>
        </w:rPr>
        <w:t>Wielkość i zakres dofinansowania</w:t>
      </w:r>
      <w:bookmarkEnd w:id="3"/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 </w:t>
      </w:r>
    </w:p>
    <w:p w14:paraId="2F38CFBA" w14:textId="2C98D55C" w:rsidR="00971EBD" w:rsidRPr="00A37E6D" w:rsidRDefault="00971EBD" w:rsidP="00EC316E">
      <w:pPr>
        <w:pStyle w:val="Nagwek2"/>
        <w:numPr>
          <w:ilvl w:val="1"/>
          <w:numId w:val="8"/>
        </w:numPr>
        <w:spacing w:before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  <w:highlight w:val="green"/>
        </w:rPr>
      </w:pPr>
      <w:bookmarkStart w:id="4" w:name="_Toc169255292"/>
      <w:r w:rsidRPr="00A37E6D">
        <w:rPr>
          <w:rFonts w:ascii="Calibri" w:hAnsi="Calibri" w:cs="Calibri"/>
          <w:b/>
          <w:caps w:val="0"/>
          <w:sz w:val="24"/>
          <w:szCs w:val="24"/>
          <w:highlight w:val="green"/>
        </w:rPr>
        <w:t>Na co można pozyskać środki</w:t>
      </w:r>
      <w:bookmarkEnd w:id="4"/>
      <w:r w:rsidRPr="00A37E6D">
        <w:rPr>
          <w:rFonts w:ascii="Calibri" w:hAnsi="Calibri" w:cs="Calibri"/>
          <w:b/>
          <w:caps w:val="0"/>
          <w:sz w:val="24"/>
          <w:szCs w:val="24"/>
          <w:highlight w:val="green"/>
        </w:rPr>
        <w:t xml:space="preserve"> </w:t>
      </w:r>
    </w:p>
    <w:p w14:paraId="3185E12C" w14:textId="3487D006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 w:rsidRPr="00A37E6D">
        <w:rPr>
          <w:rFonts w:ascii="Calibri" w:hAnsi="Calibri" w:cs="Calibri"/>
          <w:sz w:val="24"/>
          <w:szCs w:val="24"/>
        </w:rPr>
        <w:t>Mikrodotację</w:t>
      </w:r>
      <w:proofErr w:type="spellEnd"/>
      <w:r w:rsidRPr="00A37E6D">
        <w:rPr>
          <w:rFonts w:ascii="Calibri" w:hAnsi="Calibri" w:cs="Calibri"/>
          <w:sz w:val="24"/>
          <w:szCs w:val="24"/>
        </w:rPr>
        <w:t xml:space="preserve">/środki na wsparcie realizacji lokalnych przedsięwzięć można będzie przeznaczyć na dofinansowanie realizacji projektu w dowolnej ze sfer pożytku publicznego (wnioskodawcy zobowiązani są do wyboru jednego wiodącego obszaru), </w:t>
      </w:r>
      <w:r w:rsidR="008E72B5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w tym: </w:t>
      </w:r>
    </w:p>
    <w:p w14:paraId="4DA0E64B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pomocy</w:t>
      </w:r>
      <w:proofErr w:type="gramEnd"/>
      <w:r w:rsidRPr="00A37E6D">
        <w:rPr>
          <w:rFonts w:ascii="Calibri" w:hAnsi="Calibri"/>
          <w:sz w:val="24"/>
          <w:szCs w:val="24"/>
        </w:rPr>
        <w:t xml:space="preserve"> społecznej, w tym pomocy rodzinom i osobom w trudnej sytuacji życiowej oraz wyrównywania szans tych rodzin i osób; </w:t>
      </w:r>
    </w:p>
    <w:p w14:paraId="30AF97C0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wspierania</w:t>
      </w:r>
      <w:proofErr w:type="gramEnd"/>
      <w:r w:rsidRPr="00A37E6D">
        <w:rPr>
          <w:rFonts w:ascii="Calibri" w:hAnsi="Calibri"/>
          <w:sz w:val="24"/>
          <w:szCs w:val="24"/>
        </w:rPr>
        <w:t xml:space="preserve"> rodziny i systemu pieczy zastępczej; </w:t>
      </w:r>
    </w:p>
    <w:p w14:paraId="5B5D65AF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tworzenia</w:t>
      </w:r>
      <w:proofErr w:type="gramEnd"/>
      <w:r w:rsidRPr="00A37E6D">
        <w:rPr>
          <w:rFonts w:ascii="Calibri" w:hAnsi="Calibri"/>
          <w:sz w:val="24"/>
          <w:szCs w:val="24"/>
        </w:rPr>
        <w:t xml:space="preserve"> warunków do zaspokajania potrzeb mieszkaniowych wspólnoty samorządowej;</w:t>
      </w:r>
    </w:p>
    <w:p w14:paraId="2912C89C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udzielania</w:t>
      </w:r>
      <w:proofErr w:type="gramEnd"/>
      <w:r w:rsidRPr="00A37E6D">
        <w:rPr>
          <w:rFonts w:ascii="Calibri" w:hAnsi="Calibri"/>
          <w:sz w:val="24"/>
          <w:szCs w:val="24"/>
        </w:rPr>
        <w:t xml:space="preserve"> nieodpłatnej pomocy prawnej oraz zwiększania świadomości prawnej społeczeństwa; </w:t>
      </w:r>
    </w:p>
    <w:p w14:paraId="50A6E0F0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na rzecz integracji i reintegracji zawodowej i społecznej osób zagrożonych wykluczeniem społecznym; </w:t>
      </w:r>
    </w:p>
    <w:p w14:paraId="2D102FFB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charytatywnej; </w:t>
      </w:r>
    </w:p>
    <w:p w14:paraId="610D6D06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podtrzymywania</w:t>
      </w:r>
      <w:proofErr w:type="gramEnd"/>
      <w:r w:rsidRPr="00A37E6D">
        <w:rPr>
          <w:rFonts w:ascii="Calibri" w:hAnsi="Calibri"/>
          <w:sz w:val="24"/>
          <w:szCs w:val="24"/>
        </w:rPr>
        <w:t xml:space="preserve"> i upowszechniania tradycji narodowej, pielęgnowania polskości oraz rozwoju świadomości narodowej, obywatelskiej i kulturowej; </w:t>
      </w:r>
    </w:p>
    <w:p w14:paraId="5B1C6BE6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na rzecz mniejszości narodowych i etnicznych oraz języka regionalnego;</w:t>
      </w:r>
    </w:p>
    <w:p w14:paraId="6C6445E5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na rzecz integracji cudzoziemców; </w:t>
      </w:r>
    </w:p>
    <w:p w14:paraId="5DDA5F3F" w14:textId="20DB6AC6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ochrony</w:t>
      </w:r>
      <w:proofErr w:type="gramEnd"/>
      <w:r w:rsidRPr="00A37E6D">
        <w:rPr>
          <w:rFonts w:ascii="Calibri" w:hAnsi="Calibri"/>
          <w:sz w:val="24"/>
          <w:szCs w:val="24"/>
        </w:rPr>
        <w:t xml:space="preserve"> i promocji zdrowia, w tym działalności leczniczej w rozumieniu ustawy </w:t>
      </w:r>
      <w:r w:rsidR="00DB5C54">
        <w:rPr>
          <w:rFonts w:ascii="Calibri" w:hAnsi="Calibri"/>
          <w:sz w:val="24"/>
          <w:szCs w:val="24"/>
        </w:rPr>
        <w:br/>
      </w:r>
      <w:r w:rsidRPr="00A37E6D">
        <w:rPr>
          <w:rFonts w:ascii="Calibri" w:hAnsi="Calibri"/>
          <w:sz w:val="24"/>
          <w:szCs w:val="24"/>
        </w:rPr>
        <w:t xml:space="preserve">z dnia 15 kwietnia 2011 r. o działalności leczniczej; </w:t>
      </w:r>
    </w:p>
    <w:p w14:paraId="1D84D3DF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na rzecz osób niepełnosprawnych; </w:t>
      </w:r>
    </w:p>
    <w:p w14:paraId="0BC0DFA4" w14:textId="0B44817D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promocji</w:t>
      </w:r>
      <w:proofErr w:type="gramEnd"/>
      <w:r w:rsidRPr="00A37E6D">
        <w:rPr>
          <w:rFonts w:ascii="Calibri" w:hAnsi="Calibri"/>
          <w:sz w:val="24"/>
          <w:szCs w:val="24"/>
        </w:rPr>
        <w:t xml:space="preserve"> zatrudnienia i aktywizacji zawodowej osób pozostających bez pracy </w:t>
      </w:r>
      <w:r w:rsidRPr="00A37E6D">
        <w:rPr>
          <w:rFonts w:ascii="Calibri" w:hAnsi="Calibri"/>
          <w:sz w:val="24"/>
          <w:szCs w:val="24"/>
        </w:rPr>
        <w:br/>
        <w:t xml:space="preserve">i zagrożonych zwolnieniem z pracy; </w:t>
      </w:r>
    </w:p>
    <w:p w14:paraId="015050F4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na rzecz równych praw kobiet i mężczyzn; </w:t>
      </w:r>
    </w:p>
    <w:p w14:paraId="013E40DD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na rzecz osób w wieku emerytalnym; </w:t>
      </w:r>
    </w:p>
    <w:p w14:paraId="4C4B15CF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wspomagającej rozwój gospodarczy, w tym rozwój przedsiębiorczości; </w:t>
      </w:r>
    </w:p>
    <w:p w14:paraId="77907C06" w14:textId="5BF0DFC8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wspomagającej rozwój techniki, wynalazczości i innowacyjności oraz rozpowszechnianie i wdrażanie nowych rozwiązań technicznych w praktyce gospodarczej; </w:t>
      </w:r>
    </w:p>
    <w:p w14:paraId="7CF2F141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wspomagającej rozwój wspólnot i społeczności lokalnych; </w:t>
      </w:r>
    </w:p>
    <w:p w14:paraId="0F1E4D37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nauki</w:t>
      </w:r>
      <w:proofErr w:type="gramEnd"/>
      <w:r w:rsidRPr="00A37E6D">
        <w:rPr>
          <w:rFonts w:ascii="Calibri" w:hAnsi="Calibri"/>
          <w:sz w:val="24"/>
          <w:szCs w:val="24"/>
        </w:rPr>
        <w:t xml:space="preserve">, szkolnictwa wyższego, edukacji, oświaty i wychowania; </w:t>
      </w:r>
    </w:p>
    <w:p w14:paraId="18850189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lastRenderedPageBreak/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na rzecz dzieci i młodzieży, w tym wypoczynku dzieci i młodzieży; </w:t>
      </w:r>
    </w:p>
    <w:p w14:paraId="4198B458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kultury</w:t>
      </w:r>
      <w:proofErr w:type="gramEnd"/>
      <w:r w:rsidRPr="00A37E6D">
        <w:rPr>
          <w:rFonts w:ascii="Calibri" w:hAnsi="Calibri"/>
          <w:sz w:val="24"/>
          <w:szCs w:val="24"/>
        </w:rPr>
        <w:t xml:space="preserve">, sztuki, ochrony dóbr kultury i dziedzictwa narodowego; </w:t>
      </w:r>
    </w:p>
    <w:p w14:paraId="1A4B6A10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wspierania</w:t>
      </w:r>
      <w:proofErr w:type="gramEnd"/>
      <w:r w:rsidRPr="00A37E6D">
        <w:rPr>
          <w:rFonts w:ascii="Calibri" w:hAnsi="Calibri"/>
          <w:sz w:val="24"/>
          <w:szCs w:val="24"/>
        </w:rPr>
        <w:t xml:space="preserve"> i upowszechniania kultury fizycznej; </w:t>
      </w:r>
    </w:p>
    <w:p w14:paraId="5A30B656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ekologii</w:t>
      </w:r>
      <w:proofErr w:type="gramEnd"/>
      <w:r w:rsidRPr="00A37E6D">
        <w:rPr>
          <w:rFonts w:ascii="Calibri" w:hAnsi="Calibri"/>
          <w:sz w:val="24"/>
          <w:szCs w:val="24"/>
        </w:rPr>
        <w:t xml:space="preserve"> i ochrony zwierząt oraz ochrony dziedzictwa przyrodniczego; </w:t>
      </w:r>
    </w:p>
    <w:p w14:paraId="19CFE8DF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turystyki</w:t>
      </w:r>
      <w:proofErr w:type="gramEnd"/>
      <w:r w:rsidRPr="00A37E6D">
        <w:rPr>
          <w:rFonts w:ascii="Calibri" w:hAnsi="Calibri"/>
          <w:sz w:val="24"/>
          <w:szCs w:val="24"/>
        </w:rPr>
        <w:t xml:space="preserve"> i krajoznawstwa; </w:t>
      </w:r>
    </w:p>
    <w:p w14:paraId="58256E81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porządku</w:t>
      </w:r>
      <w:proofErr w:type="gramEnd"/>
      <w:r w:rsidRPr="00A37E6D">
        <w:rPr>
          <w:rFonts w:ascii="Calibri" w:hAnsi="Calibri"/>
          <w:sz w:val="24"/>
          <w:szCs w:val="24"/>
        </w:rPr>
        <w:t xml:space="preserve"> i bezpieczeństwa publicznego; </w:t>
      </w:r>
    </w:p>
    <w:p w14:paraId="2F0D2D3F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obronności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państwa i działalności Sił Zbrojnych RP; </w:t>
      </w:r>
    </w:p>
    <w:p w14:paraId="278D9052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upowszechniania</w:t>
      </w:r>
      <w:proofErr w:type="gramEnd"/>
      <w:r w:rsidRPr="00A37E6D">
        <w:rPr>
          <w:rFonts w:ascii="Calibri" w:hAnsi="Calibri"/>
          <w:sz w:val="24"/>
          <w:szCs w:val="24"/>
        </w:rPr>
        <w:t xml:space="preserve"> i ochrony wolności i praw człowieka oraz swobód obywatelskich, a także działań wspomagających rozwój demokracji; </w:t>
      </w:r>
    </w:p>
    <w:p w14:paraId="7CE669BC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udzielania</w:t>
      </w:r>
      <w:proofErr w:type="gramEnd"/>
      <w:r w:rsidRPr="00A37E6D">
        <w:rPr>
          <w:rFonts w:ascii="Calibri" w:hAnsi="Calibri"/>
          <w:sz w:val="24"/>
          <w:szCs w:val="24"/>
        </w:rPr>
        <w:t xml:space="preserve"> nieodpłatnego poradnictwa obywatelskiego; </w:t>
      </w:r>
    </w:p>
    <w:p w14:paraId="2E734A3C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ratownictwa</w:t>
      </w:r>
      <w:proofErr w:type="gramEnd"/>
      <w:r w:rsidRPr="00A37E6D">
        <w:rPr>
          <w:rFonts w:ascii="Calibri" w:hAnsi="Calibri"/>
          <w:sz w:val="24"/>
          <w:szCs w:val="24"/>
        </w:rPr>
        <w:t xml:space="preserve"> i ochrony ludności; </w:t>
      </w:r>
    </w:p>
    <w:p w14:paraId="17F399DE" w14:textId="6F5F62EE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pomocy</w:t>
      </w:r>
      <w:proofErr w:type="gramEnd"/>
      <w:r w:rsidRPr="00A37E6D">
        <w:rPr>
          <w:rFonts w:ascii="Calibri" w:hAnsi="Calibri"/>
          <w:sz w:val="24"/>
          <w:szCs w:val="24"/>
        </w:rPr>
        <w:t xml:space="preserve"> ofiarom katastrof, klęsk żywiołowych, konfliktów zbrojnych i wojen </w:t>
      </w:r>
      <w:r w:rsidR="00DB5C54">
        <w:rPr>
          <w:rFonts w:ascii="Calibri" w:hAnsi="Calibri"/>
          <w:sz w:val="24"/>
          <w:szCs w:val="24"/>
        </w:rPr>
        <w:br/>
      </w:r>
      <w:r w:rsidRPr="00A37E6D">
        <w:rPr>
          <w:rFonts w:ascii="Calibri" w:hAnsi="Calibri"/>
          <w:sz w:val="24"/>
          <w:szCs w:val="24"/>
        </w:rPr>
        <w:t>w kraju i za granicą;</w:t>
      </w:r>
    </w:p>
    <w:p w14:paraId="7762AAB8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upowszechniania</w:t>
      </w:r>
      <w:proofErr w:type="gramEnd"/>
      <w:r w:rsidRPr="00A37E6D">
        <w:rPr>
          <w:rFonts w:ascii="Calibri" w:hAnsi="Calibri"/>
          <w:sz w:val="24"/>
          <w:szCs w:val="24"/>
        </w:rPr>
        <w:t xml:space="preserve"> i ochrony praw konsumentów; </w:t>
      </w:r>
    </w:p>
    <w:p w14:paraId="1F3C4337" w14:textId="46FC3DB3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na rzecz integracji europejskiej oraz rozwijania kontaktów </w:t>
      </w:r>
      <w:r w:rsidR="00DB5C54">
        <w:rPr>
          <w:rFonts w:ascii="Calibri" w:hAnsi="Calibri"/>
          <w:sz w:val="24"/>
          <w:szCs w:val="24"/>
        </w:rPr>
        <w:br/>
      </w:r>
      <w:r w:rsidRPr="00A37E6D">
        <w:rPr>
          <w:rFonts w:ascii="Calibri" w:hAnsi="Calibri"/>
          <w:sz w:val="24"/>
          <w:szCs w:val="24"/>
        </w:rPr>
        <w:t xml:space="preserve">i współpracy między społeczeństwami; </w:t>
      </w:r>
    </w:p>
    <w:p w14:paraId="65EB5DE2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promocji</w:t>
      </w:r>
      <w:proofErr w:type="gramEnd"/>
      <w:r w:rsidRPr="00A37E6D">
        <w:rPr>
          <w:rFonts w:ascii="Calibri" w:hAnsi="Calibri"/>
          <w:sz w:val="24"/>
          <w:szCs w:val="24"/>
        </w:rPr>
        <w:t xml:space="preserve"> i organizacji wolontariatu; </w:t>
      </w:r>
    </w:p>
    <w:p w14:paraId="117D9D31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pomocy</w:t>
      </w:r>
      <w:proofErr w:type="gramEnd"/>
      <w:r w:rsidRPr="00A37E6D">
        <w:rPr>
          <w:rFonts w:ascii="Calibri" w:hAnsi="Calibri"/>
          <w:sz w:val="24"/>
          <w:szCs w:val="24"/>
        </w:rPr>
        <w:t xml:space="preserve"> Polonii i Polakom za granicą;</w:t>
      </w:r>
    </w:p>
    <w:p w14:paraId="1B041E78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na rzecz kombatantów i osób represjonowanych; </w:t>
      </w:r>
    </w:p>
    <w:p w14:paraId="0811A7E1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na rzecz weteranów i weteranów poszkodowanych w rozumieniu ustawy z dnia 19 sierpnia 2011 r. o weteranach działań poza granicami państwa;</w:t>
      </w:r>
    </w:p>
    <w:p w14:paraId="286224C0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promocji</w:t>
      </w:r>
      <w:proofErr w:type="gramEnd"/>
      <w:r w:rsidRPr="00A37E6D">
        <w:rPr>
          <w:rFonts w:ascii="Calibri" w:hAnsi="Calibri"/>
          <w:sz w:val="24"/>
          <w:szCs w:val="24"/>
        </w:rPr>
        <w:t xml:space="preserve"> Rzeczypospolitej Polskiej za granicą;</w:t>
      </w:r>
    </w:p>
    <w:p w14:paraId="5828B490" w14:textId="7CAB32B1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na rzecz rodziny, macierzyństwa, rodzicielstwa, upowszechniania </w:t>
      </w:r>
      <w:r w:rsidR="00DB5C54">
        <w:rPr>
          <w:rFonts w:ascii="Calibri" w:hAnsi="Calibri"/>
          <w:sz w:val="24"/>
          <w:szCs w:val="24"/>
        </w:rPr>
        <w:br/>
      </w:r>
      <w:r w:rsidRPr="00A37E6D">
        <w:rPr>
          <w:rFonts w:ascii="Calibri" w:hAnsi="Calibri"/>
          <w:sz w:val="24"/>
          <w:szCs w:val="24"/>
        </w:rPr>
        <w:t xml:space="preserve">i ochrony praw dziecka; </w:t>
      </w:r>
    </w:p>
    <w:p w14:paraId="2CA3D7D9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przeciwdziałania</w:t>
      </w:r>
      <w:proofErr w:type="gramEnd"/>
      <w:r w:rsidRPr="00A37E6D">
        <w:rPr>
          <w:rFonts w:ascii="Calibri" w:hAnsi="Calibri"/>
          <w:sz w:val="24"/>
          <w:szCs w:val="24"/>
        </w:rPr>
        <w:t xml:space="preserve"> uzależnieniom i patologiom społecznym; </w:t>
      </w:r>
    </w:p>
    <w:p w14:paraId="249C6A03" w14:textId="77777777" w:rsidR="00D11844" w:rsidRPr="00A37E6D" w:rsidRDefault="00D11844" w:rsidP="00EC316E">
      <w:pPr>
        <w:pStyle w:val="Akapitzlist"/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rewitalizacji</w:t>
      </w:r>
      <w:proofErr w:type="gramEnd"/>
      <w:r w:rsidRPr="00A37E6D">
        <w:rPr>
          <w:rFonts w:ascii="Calibri" w:hAnsi="Calibri"/>
          <w:sz w:val="24"/>
          <w:szCs w:val="24"/>
        </w:rPr>
        <w:t>;</w:t>
      </w:r>
    </w:p>
    <w:p w14:paraId="4CF7282D" w14:textId="77777777" w:rsidR="00D11844" w:rsidRPr="00A37E6D" w:rsidRDefault="00D11844" w:rsidP="00EC316E">
      <w:pPr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/>
          <w:sz w:val="24"/>
          <w:szCs w:val="24"/>
        </w:rPr>
        <w:t>działalności</w:t>
      </w:r>
      <w:proofErr w:type="gramEnd"/>
      <w:r w:rsidRPr="00A37E6D">
        <w:rPr>
          <w:rFonts w:ascii="Calibri" w:hAnsi="Calibri"/>
          <w:sz w:val="24"/>
          <w:szCs w:val="24"/>
        </w:rPr>
        <w:t xml:space="preserve"> na rzecz organizacji pozarządowych oraz podmiotów wymienionych w art. 3 ust. 3 ustawy z dnia 24 kwietnia 2003 r. o działalności pożytku publicznego i o wolontariacie;</w:t>
      </w:r>
    </w:p>
    <w:p w14:paraId="37FFD56E" w14:textId="77777777" w:rsidR="00D11844" w:rsidRPr="00A37E6D" w:rsidRDefault="00D11844" w:rsidP="00EC316E">
      <w:pPr>
        <w:numPr>
          <w:ilvl w:val="0"/>
          <w:numId w:val="11"/>
        </w:numPr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proofErr w:type="gramStart"/>
      <w:r w:rsidRPr="00A37E6D">
        <w:rPr>
          <w:rFonts w:ascii="Calibri" w:hAnsi="Calibri" w:cs="Times New Roman"/>
          <w:color w:val="auto"/>
          <w:sz w:val="24"/>
          <w:szCs w:val="24"/>
        </w:rPr>
        <w:t>działalności</w:t>
      </w:r>
      <w:proofErr w:type="gramEnd"/>
      <w:r w:rsidRPr="00A37E6D">
        <w:rPr>
          <w:rFonts w:ascii="Calibri" w:hAnsi="Calibri" w:cs="Times New Roman"/>
          <w:color w:val="auto"/>
          <w:sz w:val="24"/>
          <w:szCs w:val="24"/>
        </w:rPr>
        <w:t xml:space="preserve"> na rzecz podmiotów ekonomii społecznej i przedsiębiorstw społecznych, o których mowa w ustawie z dnia 5 sierpnia 2022 r. o ekonomii społecznej.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6937CB74" w14:textId="77777777" w:rsidR="00971EBD" w:rsidRPr="00A37E6D" w:rsidRDefault="00971EBD" w:rsidP="00EC316E">
      <w:pPr>
        <w:pStyle w:val="Nagwek2"/>
        <w:spacing w:before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1C8507DF" w14:textId="1FEFBAD1" w:rsidR="00971EBD" w:rsidRPr="00A37E6D" w:rsidRDefault="00D11844" w:rsidP="00EC316E">
      <w:pPr>
        <w:pStyle w:val="Nagwek2"/>
        <w:spacing w:before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caps w:val="0"/>
          <w:sz w:val="24"/>
          <w:szCs w:val="24"/>
          <w:highlight w:val="green"/>
        </w:rPr>
        <w:t xml:space="preserve">4.2. </w:t>
      </w:r>
      <w:bookmarkStart w:id="5" w:name="_Toc169255293"/>
      <w:r w:rsidR="00971EBD" w:rsidRPr="00A37E6D">
        <w:rPr>
          <w:rFonts w:ascii="Calibri" w:hAnsi="Calibri" w:cs="Calibri"/>
          <w:b/>
          <w:caps w:val="0"/>
          <w:sz w:val="24"/>
          <w:szCs w:val="24"/>
          <w:highlight w:val="green"/>
        </w:rPr>
        <w:t>Wysokość dofinansowania inicjatywy</w:t>
      </w:r>
      <w:bookmarkEnd w:id="5"/>
    </w:p>
    <w:p w14:paraId="368BAA9D" w14:textId="18BCA01F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Kwota </w:t>
      </w:r>
      <w:r w:rsidR="00D07989" w:rsidRPr="00A37E6D">
        <w:rPr>
          <w:rFonts w:ascii="Calibri" w:hAnsi="Calibri" w:cs="Calibri"/>
          <w:b/>
          <w:sz w:val="24"/>
          <w:szCs w:val="24"/>
          <w:highlight w:val="yellow"/>
        </w:rPr>
        <w:t>dotacji nie może przekraczać 10.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000,00 </w:t>
      </w:r>
      <w:proofErr w:type="gramStart"/>
      <w:r w:rsidRPr="00A37E6D">
        <w:rPr>
          <w:rFonts w:ascii="Calibri" w:hAnsi="Calibri" w:cs="Calibri"/>
          <w:b/>
          <w:sz w:val="24"/>
          <w:szCs w:val="24"/>
          <w:highlight w:val="yellow"/>
        </w:rPr>
        <w:t>zł</w:t>
      </w:r>
      <w:proofErr w:type="gramEnd"/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na jedną inicjatywę.</w:t>
      </w:r>
      <w:r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5926E3BB" w14:textId="77777777" w:rsidR="00402839" w:rsidRPr="00A37E6D" w:rsidRDefault="00402839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1B64208A" w14:textId="3E8C7B61" w:rsidR="00A83E1C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lastRenderedPageBreak/>
        <w:t>Minimalna kwota wniosk</w:t>
      </w:r>
      <w:r w:rsidR="00D07989" w:rsidRPr="00A37E6D">
        <w:rPr>
          <w:rFonts w:ascii="Calibri" w:hAnsi="Calibri" w:cs="Calibri"/>
          <w:sz w:val="24"/>
          <w:szCs w:val="24"/>
        </w:rPr>
        <w:t>owana nie może być niższa niż 5.</w:t>
      </w:r>
      <w:r w:rsidRPr="00A37E6D">
        <w:rPr>
          <w:rFonts w:ascii="Calibri" w:hAnsi="Calibri" w:cs="Calibri"/>
          <w:sz w:val="24"/>
          <w:szCs w:val="24"/>
        </w:rPr>
        <w:t xml:space="preserve">000,00 </w:t>
      </w:r>
      <w:proofErr w:type="gramStart"/>
      <w:r w:rsidRPr="00A37E6D">
        <w:rPr>
          <w:rFonts w:ascii="Calibri" w:hAnsi="Calibri" w:cs="Calibri"/>
          <w:sz w:val="24"/>
          <w:szCs w:val="24"/>
        </w:rPr>
        <w:t>zł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na jedną inicjatywę. Minimalna kwota dofinasowania, czyli 5</w:t>
      </w:r>
      <w:r w:rsidR="00D07989" w:rsidRPr="00A37E6D">
        <w:rPr>
          <w:rFonts w:ascii="Calibri" w:hAnsi="Calibri" w:cs="Calibri"/>
          <w:sz w:val="24"/>
          <w:szCs w:val="24"/>
        </w:rPr>
        <w:t>.</w:t>
      </w:r>
      <w:r w:rsidRPr="00A37E6D">
        <w:rPr>
          <w:rFonts w:ascii="Calibri" w:hAnsi="Calibri" w:cs="Calibri"/>
          <w:sz w:val="24"/>
          <w:szCs w:val="24"/>
        </w:rPr>
        <w:t xml:space="preserve">000,00 </w:t>
      </w:r>
      <w:proofErr w:type="gramStart"/>
      <w:r w:rsidRPr="00A37E6D">
        <w:rPr>
          <w:rFonts w:ascii="Calibri" w:hAnsi="Calibri" w:cs="Calibri"/>
          <w:sz w:val="24"/>
          <w:szCs w:val="24"/>
        </w:rPr>
        <w:t>zł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może ulec zmniejszeniu w przypadku, gdy eksperci oceniający wniosek podczas oceny merytorycznej uznają część kwoty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za niekwalifikowaną lub niezgodną ze stawkami rynkowymi. Ponadto, jeśli eksperci podczas oceny merytorycznej wniosku zaznaczą, że ujęte w</w:t>
      </w:r>
      <w:r w:rsidR="00A83E1C" w:rsidRPr="00A37E6D">
        <w:rPr>
          <w:rFonts w:ascii="Calibri" w:hAnsi="Calibri" w:cs="Calibri"/>
          <w:sz w:val="24"/>
          <w:szCs w:val="24"/>
        </w:rPr>
        <w:t>e wniosku działania, rezultaty lub</w:t>
      </w:r>
      <w:r w:rsidRPr="00A37E6D">
        <w:rPr>
          <w:rFonts w:ascii="Calibri" w:hAnsi="Calibri" w:cs="Calibri"/>
          <w:sz w:val="24"/>
          <w:szCs w:val="24"/>
        </w:rPr>
        <w:t xml:space="preserve"> koszty wymagają dodatkowych wyjaśnień (dotacja jest przyznana warunkowo),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to w trakcie prowadzenia negocjacji przez Operatorów w celu zawarcia umów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na</w:t>
      </w:r>
      <w:r w:rsidR="00D07989" w:rsidRPr="00A37E6D">
        <w:rPr>
          <w:rFonts w:ascii="Calibri" w:hAnsi="Calibri" w:cs="Calibri"/>
          <w:sz w:val="24"/>
          <w:szCs w:val="24"/>
        </w:rPr>
        <w:t xml:space="preserve"> realizację projektów z lokalnymi </w:t>
      </w:r>
      <w:r w:rsidRPr="00A37E6D">
        <w:rPr>
          <w:rFonts w:ascii="Calibri" w:hAnsi="Calibri" w:cs="Calibri"/>
          <w:sz w:val="24"/>
          <w:szCs w:val="24"/>
        </w:rPr>
        <w:t>organizacjami pozar</w:t>
      </w:r>
      <w:r w:rsidR="00D07989" w:rsidRPr="00A37E6D">
        <w:rPr>
          <w:rFonts w:ascii="Calibri" w:hAnsi="Calibri" w:cs="Calibri"/>
          <w:sz w:val="24"/>
          <w:szCs w:val="24"/>
        </w:rPr>
        <w:t>ządowymi</w:t>
      </w:r>
      <w:r w:rsidR="001279B1" w:rsidRPr="00A37E6D">
        <w:rPr>
          <w:rFonts w:ascii="Calibri" w:hAnsi="Calibri" w:cs="Calibri"/>
          <w:sz w:val="24"/>
          <w:szCs w:val="24"/>
        </w:rPr>
        <w:t xml:space="preserve"> lub</w:t>
      </w:r>
      <w:r w:rsidR="00D07989" w:rsidRPr="00A37E6D">
        <w:rPr>
          <w:rFonts w:ascii="Calibri" w:hAnsi="Calibri" w:cs="Calibri"/>
          <w:sz w:val="24"/>
          <w:szCs w:val="24"/>
        </w:rPr>
        <w:t xml:space="preserve"> grupami nieformalnymi</w:t>
      </w:r>
      <w:r w:rsidRPr="00A37E6D">
        <w:rPr>
          <w:rFonts w:ascii="Calibri" w:hAnsi="Calibri" w:cs="Calibri"/>
          <w:sz w:val="24"/>
          <w:szCs w:val="24"/>
        </w:rPr>
        <w:t xml:space="preserve">, ostateczna kwota dotacji może ulec zmniejszeniu. </w:t>
      </w:r>
    </w:p>
    <w:p w14:paraId="6C1E15D4" w14:textId="77777777" w:rsidR="00A83E1C" w:rsidRPr="00A37E6D" w:rsidRDefault="00A83E1C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21011D61" w14:textId="4615F500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Oznacza to, że kwota dofinansowania może być mniejsza niż 5</w:t>
      </w:r>
      <w:r w:rsidR="00D07989" w:rsidRPr="00A37E6D">
        <w:rPr>
          <w:rFonts w:ascii="Calibri" w:hAnsi="Calibri" w:cs="Calibri"/>
          <w:sz w:val="24"/>
          <w:szCs w:val="24"/>
        </w:rPr>
        <w:t>.</w:t>
      </w:r>
      <w:r w:rsidRPr="00A37E6D">
        <w:rPr>
          <w:rFonts w:ascii="Calibri" w:hAnsi="Calibri" w:cs="Calibri"/>
          <w:sz w:val="24"/>
          <w:szCs w:val="24"/>
        </w:rPr>
        <w:t xml:space="preserve">000,00 </w:t>
      </w:r>
      <w:proofErr w:type="gramStart"/>
      <w:r w:rsidRPr="00A37E6D">
        <w:rPr>
          <w:rFonts w:ascii="Calibri" w:hAnsi="Calibri" w:cs="Calibri"/>
          <w:sz w:val="24"/>
          <w:szCs w:val="24"/>
        </w:rPr>
        <w:t>zł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(tj. mniejsza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niż wymagana kwota wnioskowana). </w:t>
      </w:r>
    </w:p>
    <w:p w14:paraId="42D0E615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0B35E4A6" w14:textId="6466EB36" w:rsidR="00E55CE0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 w:rsidRPr="00A37E6D">
        <w:rPr>
          <w:rFonts w:ascii="Calibri" w:hAnsi="Calibri" w:cs="Calibri"/>
          <w:sz w:val="24"/>
          <w:szCs w:val="24"/>
        </w:rPr>
        <w:t>Mikrodotacje</w:t>
      </w:r>
      <w:proofErr w:type="spellEnd"/>
      <w:r w:rsidRPr="00A37E6D">
        <w:rPr>
          <w:rFonts w:ascii="Calibri" w:hAnsi="Calibri" w:cs="Calibri"/>
          <w:sz w:val="24"/>
          <w:szCs w:val="24"/>
        </w:rPr>
        <w:t>/środki na wsparcie realizacji lokalnych in</w:t>
      </w:r>
      <w:r w:rsidR="00E55CE0" w:rsidRPr="00A37E6D">
        <w:rPr>
          <w:rFonts w:ascii="Calibri" w:hAnsi="Calibri" w:cs="Calibri"/>
          <w:sz w:val="24"/>
          <w:szCs w:val="24"/>
        </w:rPr>
        <w:t>i</w:t>
      </w:r>
      <w:r w:rsidRPr="00A37E6D">
        <w:rPr>
          <w:rFonts w:ascii="Calibri" w:hAnsi="Calibri" w:cs="Calibri"/>
          <w:sz w:val="24"/>
          <w:szCs w:val="24"/>
        </w:rPr>
        <w:t xml:space="preserve">cjatyw muszą być wykorzystane </w:t>
      </w:r>
      <w:r w:rsidR="00E55CE0" w:rsidRPr="00A37E6D">
        <w:rPr>
          <w:rFonts w:ascii="Calibri" w:hAnsi="Calibri" w:cs="Calibri"/>
          <w:sz w:val="24"/>
          <w:szCs w:val="24"/>
        </w:rPr>
        <w:t xml:space="preserve">wyłącznie </w:t>
      </w:r>
      <w:r w:rsidRPr="00A37E6D">
        <w:rPr>
          <w:rFonts w:ascii="Calibri" w:hAnsi="Calibri" w:cs="Calibri"/>
          <w:sz w:val="24"/>
          <w:szCs w:val="24"/>
        </w:rPr>
        <w:t xml:space="preserve">w okresie realizacji inicjatywy zgodnie z terminem </w:t>
      </w:r>
      <w:r w:rsidR="009031F1" w:rsidRPr="00A37E6D">
        <w:rPr>
          <w:rFonts w:ascii="Calibri" w:hAnsi="Calibri" w:cs="Calibri"/>
          <w:sz w:val="24"/>
          <w:szCs w:val="24"/>
        </w:rPr>
        <w:t xml:space="preserve">określonym w naborze oraz </w:t>
      </w:r>
      <w:r w:rsidRPr="00A37E6D">
        <w:rPr>
          <w:rFonts w:ascii="Calibri" w:hAnsi="Calibri" w:cs="Calibri"/>
          <w:sz w:val="24"/>
          <w:szCs w:val="24"/>
        </w:rPr>
        <w:t>wskazanym w</w:t>
      </w:r>
      <w:r w:rsidR="00E55CE0" w:rsidRPr="00A37E6D">
        <w:rPr>
          <w:rFonts w:ascii="Calibri" w:hAnsi="Calibri" w:cs="Calibri"/>
          <w:sz w:val="24"/>
          <w:szCs w:val="24"/>
        </w:rPr>
        <w:t xml:space="preserve">e wniosku </w:t>
      </w:r>
      <w:r w:rsidRPr="00A37E6D">
        <w:rPr>
          <w:rFonts w:ascii="Calibri" w:hAnsi="Calibri" w:cs="Calibri"/>
          <w:sz w:val="24"/>
          <w:szCs w:val="24"/>
        </w:rPr>
        <w:t xml:space="preserve">lub </w:t>
      </w:r>
      <w:r w:rsidR="00E55CE0" w:rsidRPr="00A37E6D">
        <w:rPr>
          <w:rFonts w:ascii="Calibri" w:hAnsi="Calibri" w:cs="Calibri"/>
          <w:sz w:val="24"/>
          <w:szCs w:val="24"/>
        </w:rPr>
        <w:t xml:space="preserve">jego </w:t>
      </w:r>
      <w:r w:rsidRPr="00A37E6D">
        <w:rPr>
          <w:rFonts w:ascii="Calibri" w:hAnsi="Calibri" w:cs="Calibri"/>
          <w:sz w:val="24"/>
          <w:szCs w:val="24"/>
        </w:rPr>
        <w:t xml:space="preserve">korekcie </w:t>
      </w:r>
      <w:r w:rsidR="00E55CE0" w:rsidRPr="00A37E6D">
        <w:rPr>
          <w:rFonts w:ascii="Calibri" w:hAnsi="Calibri" w:cs="Calibri"/>
          <w:sz w:val="24"/>
          <w:szCs w:val="24"/>
        </w:rPr>
        <w:t>oraz w umowie</w:t>
      </w:r>
      <w:r w:rsidRPr="00A37E6D">
        <w:rPr>
          <w:rFonts w:ascii="Calibri" w:hAnsi="Calibri" w:cs="Calibri"/>
          <w:sz w:val="24"/>
          <w:szCs w:val="24"/>
        </w:rPr>
        <w:t xml:space="preserve">. </w:t>
      </w:r>
    </w:p>
    <w:p w14:paraId="74E0590C" w14:textId="77777777" w:rsidR="00DB5C54" w:rsidRDefault="00DB5C54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  <w:highlight w:val="yellow"/>
        </w:rPr>
      </w:pPr>
    </w:p>
    <w:p w14:paraId="1B139554" w14:textId="69D94E8E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Nie ma możliwości ponoszenia wydatków przed datą </w:t>
      </w:r>
      <w:r w:rsidR="008E2523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zawarcia umowy </w:t>
      </w:r>
      <w:r w:rsidR="00DB5C54">
        <w:rPr>
          <w:rFonts w:ascii="Calibri" w:hAnsi="Calibri" w:cs="Calibri"/>
          <w:b/>
          <w:sz w:val="24"/>
          <w:szCs w:val="24"/>
          <w:highlight w:val="yellow"/>
        </w:rPr>
        <w:br/>
      </w:r>
      <w:r w:rsidR="008E2523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o dofinansowaniu, ani przez datą 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rozpoczęcia i po dacie zakończenia inicjatywy</w:t>
      </w:r>
      <w:r w:rsidR="008E2523" w:rsidRPr="00A37E6D">
        <w:rPr>
          <w:rFonts w:ascii="Calibri" w:hAnsi="Calibri" w:cs="Calibri"/>
          <w:b/>
          <w:sz w:val="24"/>
          <w:szCs w:val="24"/>
        </w:rPr>
        <w:t>.</w:t>
      </w:r>
    </w:p>
    <w:p w14:paraId="11FDF075" w14:textId="77777777" w:rsidR="00E55CE0" w:rsidRPr="00A37E6D" w:rsidRDefault="00E55CE0" w:rsidP="00EC316E">
      <w:pPr>
        <w:pStyle w:val="Nagwek2"/>
        <w:spacing w:before="0" w:line="276" w:lineRule="auto"/>
        <w:jc w:val="both"/>
        <w:rPr>
          <w:rFonts w:ascii="Calibri" w:hAnsi="Calibri" w:cs="Calibri"/>
          <w:b/>
          <w:sz w:val="24"/>
          <w:szCs w:val="24"/>
        </w:rPr>
      </w:pPr>
      <w:bookmarkStart w:id="6" w:name="_Toc169255294"/>
    </w:p>
    <w:p w14:paraId="595467C5" w14:textId="294304FC" w:rsidR="00971EBD" w:rsidRPr="00A37E6D" w:rsidRDefault="00E55CE0" w:rsidP="00EC316E">
      <w:pPr>
        <w:pStyle w:val="Nagwek2"/>
        <w:spacing w:before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4.3. </w:t>
      </w:r>
      <w:r w:rsidR="00971EBD" w:rsidRPr="00A37E6D">
        <w:rPr>
          <w:rFonts w:ascii="Calibri" w:hAnsi="Calibri" w:cs="Calibri"/>
          <w:b/>
          <w:sz w:val="24"/>
          <w:szCs w:val="24"/>
          <w:highlight w:val="green"/>
        </w:rPr>
        <w:t>K</w:t>
      </w:r>
      <w:r w:rsidR="00971EBD" w:rsidRPr="00A37E6D">
        <w:rPr>
          <w:rFonts w:ascii="Calibri" w:hAnsi="Calibri" w:cs="Calibri"/>
          <w:b/>
          <w:caps w:val="0"/>
          <w:sz w:val="24"/>
          <w:szCs w:val="24"/>
          <w:highlight w:val="green"/>
        </w:rPr>
        <w:t>oszty kwalifikowalne</w:t>
      </w:r>
      <w:bookmarkEnd w:id="6"/>
      <w:r w:rsidR="00971EBD"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266E5667" w14:textId="11B30703" w:rsidR="00E55CE0" w:rsidRPr="00A37E6D" w:rsidRDefault="00E55CE0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1. </w:t>
      </w:r>
      <w:r w:rsidR="00971EBD" w:rsidRPr="00A37E6D">
        <w:rPr>
          <w:rFonts w:ascii="Calibri" w:hAnsi="Calibri" w:cs="Calibri"/>
          <w:sz w:val="24"/>
          <w:szCs w:val="24"/>
        </w:rPr>
        <w:t xml:space="preserve">Wydatki ponoszone w ramach </w:t>
      </w:r>
      <w:proofErr w:type="spellStart"/>
      <w:r w:rsidR="00971EBD" w:rsidRPr="00A37E6D">
        <w:rPr>
          <w:rFonts w:ascii="Calibri" w:hAnsi="Calibri" w:cs="Calibri"/>
          <w:sz w:val="24"/>
          <w:szCs w:val="24"/>
        </w:rPr>
        <w:t>mikro</w:t>
      </w:r>
      <w:r w:rsidR="006401A6">
        <w:rPr>
          <w:rFonts w:ascii="Calibri" w:hAnsi="Calibri" w:cs="Calibri"/>
          <w:sz w:val="24"/>
          <w:szCs w:val="24"/>
        </w:rPr>
        <w:t>d</w:t>
      </w:r>
      <w:r w:rsidR="00971EBD" w:rsidRPr="00A37E6D">
        <w:rPr>
          <w:rFonts w:ascii="Calibri" w:hAnsi="Calibri" w:cs="Calibri"/>
          <w:sz w:val="24"/>
          <w:szCs w:val="24"/>
        </w:rPr>
        <w:t>otacji</w:t>
      </w:r>
      <w:proofErr w:type="spellEnd"/>
      <w:r w:rsidR="00971EBD" w:rsidRPr="00A37E6D">
        <w:rPr>
          <w:rFonts w:ascii="Calibri" w:hAnsi="Calibri" w:cs="Calibri"/>
          <w:sz w:val="24"/>
          <w:szCs w:val="24"/>
        </w:rPr>
        <w:t>/wsparcia realizacji lokalnego przedsięwzięcia muszą być:</w:t>
      </w:r>
    </w:p>
    <w:p w14:paraId="60662644" w14:textId="77777777" w:rsidR="00E55CE0" w:rsidRPr="00A37E6D" w:rsidRDefault="00971EBD" w:rsidP="00EC316E">
      <w:pPr>
        <w:pStyle w:val="Akapitzlist"/>
        <w:numPr>
          <w:ilvl w:val="0"/>
          <w:numId w:val="12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niezbędne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dla realizacji projektu,</w:t>
      </w:r>
    </w:p>
    <w:p w14:paraId="722C7BE5" w14:textId="77777777" w:rsidR="00E55CE0" w:rsidRPr="00A37E6D" w:rsidRDefault="00971EBD" w:rsidP="00EC316E">
      <w:pPr>
        <w:pStyle w:val="Akapitzlist"/>
        <w:numPr>
          <w:ilvl w:val="0"/>
          <w:numId w:val="12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racjonalne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i efektywne, </w:t>
      </w:r>
    </w:p>
    <w:p w14:paraId="22CD55ED" w14:textId="77777777" w:rsidR="00E55CE0" w:rsidRPr="00A37E6D" w:rsidRDefault="00971EBD" w:rsidP="00EC316E">
      <w:pPr>
        <w:pStyle w:val="Akapitzlist"/>
        <w:numPr>
          <w:ilvl w:val="0"/>
          <w:numId w:val="12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faktycznie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poniesione w okresie realizacji projektu, </w:t>
      </w:r>
    </w:p>
    <w:p w14:paraId="5A8EE3A5" w14:textId="77777777" w:rsidR="00E55CE0" w:rsidRPr="00A37E6D" w:rsidRDefault="00971EBD" w:rsidP="00EC316E">
      <w:pPr>
        <w:pStyle w:val="Akapitzlist"/>
        <w:numPr>
          <w:ilvl w:val="0"/>
          <w:numId w:val="12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udokumentowane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, </w:t>
      </w:r>
    </w:p>
    <w:p w14:paraId="469FBABF" w14:textId="23AD9815" w:rsidR="00E55CE0" w:rsidRPr="00A37E6D" w:rsidRDefault="00971EBD" w:rsidP="00EC316E">
      <w:pPr>
        <w:pStyle w:val="Akapitzlist"/>
        <w:numPr>
          <w:ilvl w:val="0"/>
          <w:numId w:val="12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przewidziane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w </w:t>
      </w:r>
      <w:r w:rsidR="00E55CE0" w:rsidRPr="00A37E6D">
        <w:rPr>
          <w:rFonts w:ascii="Calibri" w:hAnsi="Calibri" w:cs="Calibri"/>
          <w:sz w:val="24"/>
          <w:szCs w:val="24"/>
        </w:rPr>
        <w:t xml:space="preserve">kosztorysie projektu (lub </w:t>
      </w:r>
      <w:r w:rsidRPr="00A37E6D">
        <w:rPr>
          <w:rFonts w:ascii="Calibri" w:hAnsi="Calibri" w:cs="Calibri"/>
          <w:sz w:val="24"/>
          <w:szCs w:val="24"/>
        </w:rPr>
        <w:t xml:space="preserve">korekcie </w:t>
      </w:r>
      <w:r w:rsidR="00E55CE0" w:rsidRPr="00A37E6D">
        <w:rPr>
          <w:rFonts w:ascii="Calibri" w:hAnsi="Calibri" w:cs="Calibri"/>
          <w:sz w:val="24"/>
          <w:szCs w:val="24"/>
        </w:rPr>
        <w:t>kosztorysu w procesie negocjacji)</w:t>
      </w:r>
      <w:r w:rsidRPr="00A37E6D">
        <w:rPr>
          <w:rFonts w:ascii="Calibri" w:hAnsi="Calibri" w:cs="Calibri"/>
          <w:sz w:val="24"/>
          <w:szCs w:val="24"/>
        </w:rPr>
        <w:t xml:space="preserve">, </w:t>
      </w:r>
    </w:p>
    <w:p w14:paraId="61C87D83" w14:textId="33825546" w:rsidR="00E55CE0" w:rsidRDefault="00971EBD" w:rsidP="00EC316E">
      <w:pPr>
        <w:pStyle w:val="Akapitzlist"/>
        <w:numPr>
          <w:ilvl w:val="0"/>
          <w:numId w:val="12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zgodne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z odrębnymi przepisami prawa powszechnie obowiązującego, </w:t>
      </w:r>
    </w:p>
    <w:p w14:paraId="2A0E3A38" w14:textId="626C6B0D" w:rsidR="006C22E3" w:rsidRPr="006C22E3" w:rsidRDefault="006C22E3" w:rsidP="00EC316E">
      <w:pPr>
        <w:pStyle w:val="Akapitzlist"/>
        <w:numPr>
          <w:ilvl w:val="0"/>
          <w:numId w:val="12"/>
        </w:num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  <w:highlight w:val="yellow"/>
        </w:rPr>
      </w:pPr>
      <w:proofErr w:type="gramStart"/>
      <w:r w:rsidRPr="006C22E3">
        <w:rPr>
          <w:rFonts w:ascii="Calibri" w:hAnsi="Calibri" w:cs="Calibri"/>
          <w:b/>
          <w:sz w:val="24"/>
          <w:szCs w:val="24"/>
          <w:highlight w:val="yellow"/>
        </w:rPr>
        <w:t>koszty</w:t>
      </w:r>
      <w:proofErr w:type="gramEnd"/>
      <w:r w:rsidRPr="006C22E3">
        <w:rPr>
          <w:rFonts w:ascii="Calibri" w:hAnsi="Calibri" w:cs="Calibri"/>
          <w:b/>
          <w:sz w:val="24"/>
          <w:szCs w:val="24"/>
          <w:highlight w:val="yellow"/>
        </w:rPr>
        <w:t xml:space="preserve"> kaucji za opakowania, jeżeli zakup dotyczy odbiorców działań projektowych,</w:t>
      </w:r>
    </w:p>
    <w:p w14:paraId="161DC982" w14:textId="1D8EDB06" w:rsidR="00971EBD" w:rsidRPr="00A37E6D" w:rsidRDefault="00971EBD" w:rsidP="00EC316E">
      <w:pPr>
        <w:pStyle w:val="Akapitzlist"/>
        <w:numPr>
          <w:ilvl w:val="0"/>
          <w:numId w:val="12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zgodne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ze szczegółowymi wytyc</w:t>
      </w:r>
      <w:r w:rsidR="00E55CE0" w:rsidRPr="00A37E6D">
        <w:rPr>
          <w:rFonts w:ascii="Calibri" w:hAnsi="Calibri" w:cs="Calibri"/>
          <w:sz w:val="24"/>
          <w:szCs w:val="24"/>
        </w:rPr>
        <w:t>znymi określonymi w Regulaminie.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0FC84B02" w14:textId="2E287904" w:rsidR="00971EBD" w:rsidRPr="00A37E6D" w:rsidRDefault="00971EBD" w:rsidP="00EC316E">
      <w:pPr>
        <w:pStyle w:val="Akapitzlist"/>
        <w:numPr>
          <w:ilvl w:val="0"/>
          <w:numId w:val="13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Dozwolony jest zakup rzeczy, pod warunkiem, że będą one wykorzystane i zużyte podczas realizacji projektu (brak limitu kwotowego).</w:t>
      </w:r>
    </w:p>
    <w:p w14:paraId="11F249D8" w14:textId="47F070F4" w:rsidR="00971EBD" w:rsidRPr="00A37E6D" w:rsidRDefault="00971EBD" w:rsidP="00EC316E">
      <w:pPr>
        <w:pStyle w:val="Akapitzlist"/>
        <w:numPr>
          <w:ilvl w:val="0"/>
          <w:numId w:val="13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lastRenderedPageBreak/>
        <w:t xml:space="preserve">Przyznana dotacja może być wydatkowana tylko na cele związane z realizowanym projektem i wyłącznie na potrzeby osób, do których jest on adresowany. </w:t>
      </w:r>
    </w:p>
    <w:p w14:paraId="7027828A" w14:textId="4FC57FB4" w:rsidR="00E55CE0" w:rsidRPr="00A37E6D" w:rsidRDefault="00971EBD" w:rsidP="00EC316E">
      <w:pPr>
        <w:pStyle w:val="Akapitzlist"/>
        <w:numPr>
          <w:ilvl w:val="0"/>
          <w:numId w:val="13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 przypadku grup nieformalnych: </w:t>
      </w:r>
    </w:p>
    <w:p w14:paraId="2FA2D7AF" w14:textId="4ED301B6" w:rsidR="00E55CE0" w:rsidRPr="00A37E6D" w:rsidRDefault="00971EBD" w:rsidP="00EC316E">
      <w:pPr>
        <w:pStyle w:val="Akapitzlist"/>
        <w:numPr>
          <w:ilvl w:val="0"/>
          <w:numId w:val="14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niedozwolone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jest uzyskiwanie przychodów w projekcie finansowanym </w:t>
      </w:r>
      <w:r w:rsidR="00E55CE0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ze środków projektu </w:t>
      </w:r>
      <w:r w:rsidR="00E55CE0" w:rsidRPr="00A37E6D">
        <w:rPr>
          <w:rFonts w:ascii="Calibri" w:hAnsi="Calibri" w:cs="Calibri"/>
          <w:sz w:val="24"/>
          <w:szCs w:val="24"/>
        </w:rPr>
        <w:t>pt.</w:t>
      </w:r>
      <w:r w:rsidRPr="00A37E6D">
        <w:rPr>
          <w:rFonts w:ascii="Calibri" w:hAnsi="Calibri" w:cs="Calibri"/>
          <w:sz w:val="24"/>
          <w:szCs w:val="24"/>
        </w:rPr>
        <w:t xml:space="preserve"> </w:t>
      </w:r>
      <w:r w:rsidR="00E55CE0" w:rsidRPr="00A37E6D">
        <w:rPr>
          <w:rFonts w:ascii="Calibri" w:hAnsi="Calibri" w:cs="Calibri"/>
          <w:sz w:val="24"/>
          <w:szCs w:val="24"/>
        </w:rPr>
        <w:t>„</w:t>
      </w:r>
      <w:r w:rsidRPr="00A37E6D">
        <w:rPr>
          <w:rFonts w:ascii="Calibri" w:hAnsi="Calibri" w:cs="Calibri"/>
          <w:sz w:val="24"/>
          <w:szCs w:val="24"/>
        </w:rPr>
        <w:t>Wi</w:t>
      </w:r>
      <w:r w:rsidR="00E55CE0" w:rsidRPr="00A37E6D">
        <w:rPr>
          <w:rFonts w:ascii="Calibri" w:hAnsi="Calibri" w:cs="Calibri"/>
          <w:sz w:val="24"/>
          <w:szCs w:val="24"/>
        </w:rPr>
        <w:t>elkopolskie Małe Inicjatywy”,</w:t>
      </w:r>
    </w:p>
    <w:p w14:paraId="6775865D" w14:textId="6C5FD18E" w:rsidR="00E55CE0" w:rsidRPr="00A37E6D" w:rsidRDefault="00971EBD" w:rsidP="00EC316E">
      <w:pPr>
        <w:pStyle w:val="Akapitzlist"/>
        <w:numPr>
          <w:ilvl w:val="0"/>
          <w:numId w:val="14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wyklucza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się możliwość ponoszenia kosztów wynagrodzeń związanych z pracą członków grupy nieformalnej realizującej inicjatywę – praca ta świadczona jest </w:t>
      </w:r>
      <w:r w:rsidR="00DB5C54">
        <w:rPr>
          <w:rFonts w:ascii="Calibri" w:hAnsi="Calibri" w:cs="Calibri"/>
          <w:sz w:val="24"/>
          <w:szCs w:val="24"/>
        </w:rPr>
        <w:br/>
      </w:r>
      <w:r w:rsidR="00E55CE0" w:rsidRPr="00A37E6D">
        <w:rPr>
          <w:rFonts w:ascii="Calibri" w:hAnsi="Calibri" w:cs="Calibri"/>
          <w:sz w:val="24"/>
          <w:szCs w:val="24"/>
        </w:rPr>
        <w:t>w formie wolontariatu,</w:t>
      </w:r>
    </w:p>
    <w:p w14:paraId="36120567" w14:textId="70C2E085" w:rsidR="00E55CE0" w:rsidRPr="00A37E6D" w:rsidRDefault="00971EBD" w:rsidP="00EC316E">
      <w:pPr>
        <w:pStyle w:val="Akapitzlist"/>
        <w:numPr>
          <w:ilvl w:val="0"/>
          <w:numId w:val="14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koszty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rozliczania dotacji (koszty księgo</w:t>
      </w:r>
      <w:r w:rsidR="00E55CE0" w:rsidRPr="00A37E6D">
        <w:rPr>
          <w:rFonts w:ascii="Calibri" w:hAnsi="Calibri" w:cs="Calibri"/>
          <w:sz w:val="24"/>
          <w:szCs w:val="24"/>
        </w:rPr>
        <w:t xml:space="preserve">wości) są niekwalifikowalne, chyba, </w:t>
      </w:r>
      <w:r w:rsidR="00DB5C54">
        <w:rPr>
          <w:rFonts w:ascii="Calibri" w:hAnsi="Calibri" w:cs="Calibri"/>
          <w:sz w:val="24"/>
          <w:szCs w:val="24"/>
        </w:rPr>
        <w:br/>
      </w:r>
      <w:r w:rsidR="00E55CE0" w:rsidRPr="00A37E6D">
        <w:rPr>
          <w:rFonts w:ascii="Calibri" w:hAnsi="Calibri" w:cs="Calibri"/>
          <w:sz w:val="24"/>
          <w:szCs w:val="24"/>
        </w:rPr>
        <w:t>że wniosek realizowany jest z Patronem,</w:t>
      </w:r>
    </w:p>
    <w:p w14:paraId="04F765B8" w14:textId="5E04DC9F" w:rsidR="00267F11" w:rsidRPr="00A37E6D" w:rsidRDefault="00267F11" w:rsidP="00EC316E">
      <w:pPr>
        <w:pStyle w:val="Akapitzlist"/>
        <w:numPr>
          <w:ilvl w:val="0"/>
          <w:numId w:val="14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b/>
          <w:sz w:val="24"/>
          <w:szCs w:val="24"/>
          <w:highlight w:val="yellow"/>
        </w:rPr>
        <w:t>jeżeli</w:t>
      </w:r>
      <w:proofErr w:type="gramEnd"/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wniosek realizowany jest z Patronem, to dozwolone są wydatki związane z administracją Patrona, w tym koszty koordynacji oraz księgowości </w:t>
      </w:r>
      <w:proofErr w:type="spellStart"/>
      <w:r w:rsidRPr="00A37E6D">
        <w:rPr>
          <w:rFonts w:ascii="Calibri" w:hAnsi="Calibri" w:cs="Calibri"/>
          <w:b/>
          <w:sz w:val="24"/>
          <w:szCs w:val="24"/>
          <w:highlight w:val="yellow"/>
        </w:rPr>
        <w:t>mikrodotacji</w:t>
      </w:r>
      <w:proofErr w:type="spellEnd"/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- maksymalnie 1.200,00 </w:t>
      </w:r>
      <w:proofErr w:type="gramStart"/>
      <w:r w:rsidRPr="00A37E6D">
        <w:rPr>
          <w:rFonts w:ascii="Calibri" w:hAnsi="Calibri" w:cs="Calibri"/>
          <w:b/>
          <w:sz w:val="24"/>
          <w:szCs w:val="24"/>
          <w:highlight w:val="yellow"/>
        </w:rPr>
        <w:t>zł</w:t>
      </w:r>
      <w:proofErr w:type="gramEnd"/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na koordynację w całym projekcie </w:t>
      </w:r>
      <w:r w:rsidR="00DB5C54">
        <w:rPr>
          <w:rFonts w:ascii="Calibri" w:hAnsi="Calibri" w:cs="Calibri"/>
          <w:b/>
          <w:sz w:val="24"/>
          <w:szCs w:val="24"/>
          <w:highlight w:val="yellow"/>
        </w:rPr>
        <w:br/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i maksymalnie 600,00 zł na księgowość w całym projekcie</w:t>
      </w:r>
      <w:r w:rsidR="009031F1" w:rsidRPr="00A37E6D">
        <w:rPr>
          <w:rFonts w:ascii="Calibri" w:hAnsi="Calibri" w:cs="Calibri"/>
          <w:b/>
          <w:sz w:val="24"/>
          <w:szCs w:val="24"/>
        </w:rPr>
        <w:t xml:space="preserve"> </w:t>
      </w:r>
      <w:r w:rsidR="009031F1" w:rsidRPr="00A37E6D">
        <w:rPr>
          <w:rFonts w:ascii="Calibri" w:hAnsi="Calibri" w:cs="Calibri"/>
          <w:sz w:val="24"/>
          <w:szCs w:val="24"/>
        </w:rPr>
        <w:t>- koszty te należy uwzględnić w ramach kalkulacji kosztów składanego wniosku,</w:t>
      </w:r>
    </w:p>
    <w:p w14:paraId="1707AD33" w14:textId="3D1C1F26" w:rsidR="00971EBD" w:rsidRPr="00A37E6D" w:rsidRDefault="00971EBD" w:rsidP="00EC316E">
      <w:pPr>
        <w:pStyle w:val="Akapitzlist"/>
        <w:numPr>
          <w:ilvl w:val="0"/>
          <w:numId w:val="14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dozwolony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jest zakup rzeczy, które nie zostaną zużyte podczas realizacji projektu, pod warunkiem, że całkowity maksymalny limit zakupu wyniesie 1</w:t>
      </w:r>
      <w:r w:rsidR="003A52AE" w:rsidRPr="00A37E6D">
        <w:rPr>
          <w:rFonts w:ascii="Calibri" w:hAnsi="Calibri" w:cs="Calibri"/>
          <w:sz w:val="24"/>
          <w:szCs w:val="24"/>
        </w:rPr>
        <w:t xml:space="preserve">.000,00 </w:t>
      </w:r>
      <w:proofErr w:type="gramStart"/>
      <w:r w:rsidR="003A52AE" w:rsidRPr="00A37E6D">
        <w:rPr>
          <w:rFonts w:ascii="Calibri" w:hAnsi="Calibri" w:cs="Calibri"/>
          <w:sz w:val="24"/>
          <w:szCs w:val="24"/>
        </w:rPr>
        <w:t>zł</w:t>
      </w:r>
      <w:proofErr w:type="gramEnd"/>
      <w:r w:rsidR="003A52AE" w:rsidRPr="00A37E6D">
        <w:rPr>
          <w:rFonts w:ascii="Calibri" w:hAnsi="Calibri" w:cs="Calibri"/>
          <w:sz w:val="24"/>
          <w:szCs w:val="24"/>
        </w:rPr>
        <w:t xml:space="preserve"> brutto. </w:t>
      </w:r>
      <w:r w:rsidRPr="00A37E6D">
        <w:rPr>
          <w:rFonts w:ascii="Calibri" w:hAnsi="Calibri" w:cs="Calibri"/>
          <w:sz w:val="24"/>
          <w:szCs w:val="24"/>
        </w:rPr>
        <w:t xml:space="preserve">Przy planowaniu zakupów tego typu Wnioskodawca powinien wykazać czy zweryfikował rynek pod kątem możliwości, np. wypożyczenia rzeczy, czy użyczenia bezpłatnego oraz uzasadnić niezbędność zaplanowanego zakupu. Środki trwałe, zakupione w ramach budżetu projektu pozostaną własnością Operatora, z którym zostanie podpisana umowa na dofinansowanie. Właściwy Operator,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po zakończeniu małej inicjatywy, zawrze z wybraną organizacją pozarządową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lub instytucją publiczną umowę na podstawie której przekaże jej środek trwały</w:t>
      </w:r>
      <w:r w:rsidR="003A52AE" w:rsidRPr="00A37E6D">
        <w:rPr>
          <w:rFonts w:ascii="Calibri" w:hAnsi="Calibri" w:cs="Calibri"/>
          <w:sz w:val="24"/>
          <w:szCs w:val="24"/>
        </w:rPr>
        <w:t>,</w:t>
      </w:r>
      <w:r w:rsidRPr="00A37E6D">
        <w:rPr>
          <w:rFonts w:ascii="Calibri" w:hAnsi="Calibri" w:cs="Calibri"/>
          <w:sz w:val="24"/>
          <w:szCs w:val="24"/>
        </w:rPr>
        <w:t xml:space="preserve"> który nie został zużyty w trakcie realizacji projektu. </w:t>
      </w:r>
    </w:p>
    <w:p w14:paraId="5C98AE87" w14:textId="20D4EE7C" w:rsidR="003A52AE" w:rsidRPr="00A37E6D" w:rsidRDefault="00971EBD" w:rsidP="00EC316E">
      <w:pPr>
        <w:pStyle w:val="Akapitzlist"/>
        <w:numPr>
          <w:ilvl w:val="0"/>
          <w:numId w:val="13"/>
        </w:numPr>
        <w:tabs>
          <w:tab w:val="left" w:pos="426"/>
        </w:tabs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 przypadku </w:t>
      </w:r>
      <w:r w:rsidR="003A52AE" w:rsidRPr="00A37E6D">
        <w:rPr>
          <w:rFonts w:ascii="Calibri" w:hAnsi="Calibri" w:cs="Calibri"/>
          <w:sz w:val="24"/>
          <w:szCs w:val="24"/>
        </w:rPr>
        <w:t xml:space="preserve">lokalnych organizacji pozarządowych: </w:t>
      </w:r>
    </w:p>
    <w:p w14:paraId="6FF603B3" w14:textId="3893AD64" w:rsidR="003A52AE" w:rsidRPr="00A37E6D" w:rsidRDefault="00971EBD" w:rsidP="00EC316E">
      <w:pPr>
        <w:pStyle w:val="Akapitzlist"/>
        <w:numPr>
          <w:ilvl w:val="0"/>
          <w:numId w:val="15"/>
        </w:numPr>
        <w:tabs>
          <w:tab w:val="left" w:pos="426"/>
        </w:tabs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dozwolone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jest ponoszenie wydatków związanych z administracją, w tym kosztów koordynacji oraz księgowości</w:t>
      </w:r>
      <w:r w:rsidR="003A52AE" w:rsidRPr="00A37E6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A52AE" w:rsidRPr="00A37E6D">
        <w:rPr>
          <w:rFonts w:ascii="Calibri" w:hAnsi="Calibri" w:cs="Calibri"/>
          <w:sz w:val="24"/>
          <w:szCs w:val="24"/>
        </w:rPr>
        <w:t>m</w:t>
      </w:r>
      <w:r w:rsidRPr="00A37E6D">
        <w:rPr>
          <w:rFonts w:ascii="Calibri" w:hAnsi="Calibri" w:cs="Calibri"/>
          <w:sz w:val="24"/>
          <w:szCs w:val="24"/>
        </w:rPr>
        <w:t>ikrodotacji</w:t>
      </w:r>
      <w:proofErr w:type="spellEnd"/>
      <w:r w:rsidRPr="00A37E6D">
        <w:rPr>
          <w:rFonts w:ascii="Calibri" w:hAnsi="Calibri" w:cs="Calibri"/>
          <w:sz w:val="24"/>
          <w:szCs w:val="24"/>
        </w:rPr>
        <w:t xml:space="preserve"> </w:t>
      </w:r>
      <w:r w:rsidR="003A52AE" w:rsidRPr="00A37E6D">
        <w:rPr>
          <w:rFonts w:ascii="Calibri" w:hAnsi="Calibri" w:cs="Calibri"/>
          <w:sz w:val="24"/>
          <w:szCs w:val="24"/>
        </w:rPr>
        <w:t xml:space="preserve">- </w:t>
      </w:r>
      <w:r w:rsidRPr="00A37E6D">
        <w:rPr>
          <w:rFonts w:ascii="Calibri" w:hAnsi="Calibri" w:cs="Calibri"/>
          <w:sz w:val="24"/>
          <w:szCs w:val="24"/>
        </w:rPr>
        <w:t>maksymalnie 1</w:t>
      </w:r>
      <w:r w:rsidR="003A52AE" w:rsidRPr="00A37E6D">
        <w:rPr>
          <w:rFonts w:ascii="Calibri" w:hAnsi="Calibri" w:cs="Calibri"/>
          <w:sz w:val="24"/>
          <w:szCs w:val="24"/>
        </w:rPr>
        <w:t>.</w:t>
      </w:r>
      <w:r w:rsidRPr="00A37E6D">
        <w:rPr>
          <w:rFonts w:ascii="Calibri" w:hAnsi="Calibri" w:cs="Calibri"/>
          <w:sz w:val="24"/>
          <w:szCs w:val="24"/>
        </w:rPr>
        <w:t xml:space="preserve">200,00 </w:t>
      </w:r>
      <w:proofErr w:type="gramStart"/>
      <w:r w:rsidRPr="00A37E6D">
        <w:rPr>
          <w:rFonts w:ascii="Calibri" w:hAnsi="Calibri" w:cs="Calibri"/>
          <w:sz w:val="24"/>
          <w:szCs w:val="24"/>
        </w:rPr>
        <w:t>zł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</w:t>
      </w:r>
      <w:r w:rsidR="003A52AE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na koordynację w całym projekcie</w:t>
      </w:r>
      <w:r w:rsidR="003A52AE" w:rsidRPr="00A37E6D">
        <w:rPr>
          <w:rFonts w:ascii="Calibri" w:hAnsi="Calibri" w:cs="Calibri"/>
          <w:sz w:val="24"/>
          <w:szCs w:val="24"/>
        </w:rPr>
        <w:t xml:space="preserve"> i</w:t>
      </w:r>
      <w:r w:rsidRPr="00A37E6D">
        <w:rPr>
          <w:rFonts w:ascii="Calibri" w:hAnsi="Calibri" w:cs="Calibri"/>
          <w:sz w:val="24"/>
          <w:szCs w:val="24"/>
        </w:rPr>
        <w:t xml:space="preserve"> maksymalnie 600,00 zł </w:t>
      </w:r>
      <w:r w:rsidR="003A52AE" w:rsidRPr="00A37E6D">
        <w:rPr>
          <w:rFonts w:ascii="Calibri" w:hAnsi="Calibri" w:cs="Calibri"/>
          <w:sz w:val="24"/>
          <w:szCs w:val="24"/>
        </w:rPr>
        <w:t>na księgowość w całym projekcie,</w:t>
      </w:r>
    </w:p>
    <w:p w14:paraId="62C7F9F2" w14:textId="1EB532F4" w:rsidR="003A52AE" w:rsidRPr="00A37E6D" w:rsidRDefault="00971EBD" w:rsidP="00EC316E">
      <w:pPr>
        <w:pStyle w:val="Akapitzlist"/>
        <w:numPr>
          <w:ilvl w:val="0"/>
          <w:numId w:val="15"/>
        </w:numPr>
        <w:tabs>
          <w:tab w:val="left" w:pos="426"/>
        </w:tabs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b/>
          <w:sz w:val="24"/>
          <w:szCs w:val="24"/>
          <w:highlight w:val="yellow"/>
        </w:rPr>
        <w:t>dozwolony</w:t>
      </w:r>
      <w:proofErr w:type="gramEnd"/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jest zakup środków trwałych rozumianych jako zakup t</w:t>
      </w:r>
      <w:r w:rsidR="003A52AE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owarów, których zakup jest uzasadniony i niezbędny do realizacji projektu lub rozwoju Wnioskodawcy, a 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nie zostaną zużyte w trakcie projekt</w:t>
      </w:r>
      <w:r w:rsidR="003A52AE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u na łączną i maksymalną kwotę 8.000,00 </w:t>
      </w:r>
      <w:proofErr w:type="gramStart"/>
      <w:r w:rsidR="003A52AE" w:rsidRPr="00A37E6D">
        <w:rPr>
          <w:rFonts w:ascii="Calibri" w:hAnsi="Calibri" w:cs="Calibri"/>
          <w:b/>
          <w:sz w:val="24"/>
          <w:szCs w:val="24"/>
          <w:highlight w:val="yellow"/>
        </w:rPr>
        <w:t>zł</w:t>
      </w:r>
      <w:proofErr w:type="gramEnd"/>
      <w:r w:rsidR="003A52AE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brutto</w:t>
      </w:r>
      <w:r w:rsidR="003A52AE" w:rsidRPr="00A37E6D">
        <w:rPr>
          <w:rFonts w:ascii="Calibri" w:hAnsi="Calibri" w:cs="Calibri"/>
          <w:sz w:val="24"/>
          <w:szCs w:val="24"/>
        </w:rPr>
        <w:t>,</w:t>
      </w:r>
      <w:r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250253C1" w14:textId="151C0D22" w:rsidR="00971EBD" w:rsidRPr="00A37E6D" w:rsidRDefault="003A52AE" w:rsidP="00EC316E">
      <w:pPr>
        <w:pStyle w:val="Akapitzlist"/>
        <w:numPr>
          <w:ilvl w:val="0"/>
          <w:numId w:val="15"/>
        </w:numPr>
        <w:tabs>
          <w:tab w:val="left" w:pos="426"/>
        </w:tabs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o</w:t>
      </w:r>
      <w:r w:rsidR="00971EBD" w:rsidRPr="00A37E6D">
        <w:rPr>
          <w:rFonts w:ascii="Calibri" w:hAnsi="Calibri" w:cs="Calibri"/>
          <w:sz w:val="24"/>
          <w:szCs w:val="24"/>
        </w:rPr>
        <w:t>dsetki</w:t>
      </w:r>
      <w:proofErr w:type="gramEnd"/>
      <w:r w:rsidR="00971EBD" w:rsidRPr="00A37E6D">
        <w:rPr>
          <w:rFonts w:ascii="Calibri" w:hAnsi="Calibri" w:cs="Calibri"/>
          <w:sz w:val="24"/>
          <w:szCs w:val="24"/>
        </w:rPr>
        <w:t xml:space="preserve"> bankowe od kwoty dotacji zgromadzone na rachunku bankowym Wnioskodawcy powinny zostać wykorzystane wyłącznie na realizację projektu.</w:t>
      </w:r>
      <w:r w:rsidR="00971EBD" w:rsidRPr="00A37E6D">
        <w:rPr>
          <w:rFonts w:ascii="Calibri" w:hAnsi="Calibri" w:cs="Calibri"/>
          <w:b/>
          <w:sz w:val="24"/>
          <w:szCs w:val="24"/>
        </w:rPr>
        <w:t xml:space="preserve"> </w:t>
      </w:r>
      <w:r w:rsidR="00971EBD" w:rsidRPr="00A37E6D">
        <w:rPr>
          <w:rFonts w:ascii="Calibri" w:hAnsi="Calibri" w:cs="Calibri"/>
          <w:sz w:val="24"/>
          <w:szCs w:val="24"/>
        </w:rPr>
        <w:lastRenderedPageBreak/>
        <w:t xml:space="preserve">Niewykorzystane odsetki podlegają zwrotowi do Operatorów w terminie wskazanym w umowie o dofinansowanie. </w:t>
      </w:r>
    </w:p>
    <w:p w14:paraId="6553DB6B" w14:textId="77777777" w:rsidR="00971EBD" w:rsidRPr="00A37E6D" w:rsidRDefault="00971EBD" w:rsidP="00EC316E">
      <w:pPr>
        <w:pStyle w:val="Akapitzlist"/>
        <w:spacing w:before="0" w:after="0" w:line="276" w:lineRule="auto"/>
        <w:ind w:left="142"/>
        <w:jc w:val="both"/>
        <w:rPr>
          <w:rFonts w:ascii="Calibri" w:hAnsi="Calibri" w:cs="Calibri"/>
          <w:sz w:val="24"/>
          <w:szCs w:val="24"/>
        </w:rPr>
      </w:pPr>
    </w:p>
    <w:p w14:paraId="3D9DF023" w14:textId="77777777" w:rsidR="00402839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>Wnioskodawca nie ma obowiązku wnosić wkładu własnego do projektu.</w:t>
      </w:r>
      <w:r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5D157C93" w14:textId="2FEA4382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Jednakże we wniosku może on zawrzeć informację o wkładzie własnym w części opisowej formularza wniosku.</w:t>
      </w:r>
    </w:p>
    <w:p w14:paraId="1C58F20A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1B4A2CEC" w14:textId="6432A68C" w:rsidR="00971EBD" w:rsidRPr="00A37E6D" w:rsidRDefault="00CE2993" w:rsidP="00EC316E">
      <w:pPr>
        <w:pStyle w:val="Nagwek2"/>
        <w:spacing w:before="0" w:line="276" w:lineRule="auto"/>
        <w:jc w:val="both"/>
        <w:rPr>
          <w:rFonts w:ascii="Calibri" w:hAnsi="Calibri" w:cs="Calibri"/>
          <w:b/>
          <w:sz w:val="24"/>
          <w:szCs w:val="24"/>
        </w:rPr>
      </w:pPr>
      <w:bookmarkStart w:id="7" w:name="_Toc169255295"/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4.4. </w:t>
      </w:r>
      <w:r w:rsidR="00971EBD" w:rsidRPr="00A37E6D">
        <w:rPr>
          <w:rFonts w:ascii="Calibri" w:hAnsi="Calibri" w:cs="Calibri"/>
          <w:b/>
          <w:sz w:val="24"/>
          <w:szCs w:val="24"/>
          <w:highlight w:val="green"/>
        </w:rPr>
        <w:t>K</w:t>
      </w:r>
      <w:r w:rsidR="00971EBD" w:rsidRPr="00A37E6D">
        <w:rPr>
          <w:rFonts w:ascii="Calibri" w:hAnsi="Calibri" w:cs="Calibri"/>
          <w:b/>
          <w:caps w:val="0"/>
          <w:sz w:val="24"/>
          <w:szCs w:val="24"/>
          <w:highlight w:val="green"/>
        </w:rPr>
        <w:t>oszty niekwalifikowalne</w:t>
      </w:r>
      <w:bookmarkEnd w:id="7"/>
      <w:r w:rsidR="00971EBD" w:rsidRPr="00A37E6D">
        <w:rPr>
          <w:rFonts w:ascii="Calibri" w:hAnsi="Calibri" w:cs="Calibri"/>
          <w:b/>
          <w:caps w:val="0"/>
          <w:sz w:val="24"/>
          <w:szCs w:val="24"/>
        </w:rPr>
        <w:t xml:space="preserve"> </w:t>
      </w:r>
    </w:p>
    <w:p w14:paraId="07AA118F" w14:textId="599A6FC1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>Niedozwolone jest pobieranie od uczestników projektu środków finansowanych, wpisowe, biletowanie imprez, it</w:t>
      </w:r>
      <w:r w:rsidR="00C65099" w:rsidRPr="00A37E6D">
        <w:rPr>
          <w:rFonts w:ascii="Calibri" w:hAnsi="Calibri" w:cs="Calibri"/>
          <w:b/>
          <w:sz w:val="24"/>
          <w:szCs w:val="24"/>
          <w:highlight w:val="yellow"/>
        </w:rPr>
        <w:t>p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.</w:t>
      </w:r>
      <w:r w:rsidRPr="00A37E6D">
        <w:rPr>
          <w:rFonts w:ascii="Calibri" w:hAnsi="Calibri" w:cs="Calibri"/>
          <w:sz w:val="24"/>
          <w:szCs w:val="24"/>
        </w:rPr>
        <w:t xml:space="preserve"> Udział w działaniach finansowanych przez </w:t>
      </w:r>
      <w:r w:rsidR="00C65099" w:rsidRPr="00A37E6D">
        <w:rPr>
          <w:rFonts w:ascii="Calibri" w:hAnsi="Calibri" w:cs="Calibri"/>
          <w:sz w:val="24"/>
          <w:szCs w:val="24"/>
        </w:rPr>
        <w:t xml:space="preserve">projekt </w:t>
      </w:r>
      <w:r w:rsidR="00523ABB" w:rsidRPr="00A37E6D">
        <w:rPr>
          <w:rFonts w:ascii="Calibri" w:hAnsi="Calibri" w:cs="Calibri"/>
          <w:sz w:val="24"/>
          <w:szCs w:val="24"/>
        </w:rPr>
        <w:br/>
      </w:r>
      <w:r w:rsidR="00C65099" w:rsidRPr="00A37E6D">
        <w:rPr>
          <w:rFonts w:ascii="Calibri" w:hAnsi="Calibri" w:cs="Calibri"/>
          <w:sz w:val="24"/>
          <w:szCs w:val="24"/>
        </w:rPr>
        <w:t>pt. „</w:t>
      </w:r>
      <w:r w:rsidRPr="00A37E6D">
        <w:rPr>
          <w:rFonts w:ascii="Calibri" w:hAnsi="Calibri" w:cs="Calibri"/>
          <w:sz w:val="24"/>
          <w:szCs w:val="24"/>
        </w:rPr>
        <w:t>Wielkopolskie Małe Inicjatywy</w:t>
      </w:r>
      <w:r w:rsidR="00C65099" w:rsidRPr="00A37E6D">
        <w:rPr>
          <w:rFonts w:ascii="Calibri" w:hAnsi="Calibri" w:cs="Calibri"/>
          <w:sz w:val="24"/>
          <w:szCs w:val="24"/>
        </w:rPr>
        <w:t>”</w:t>
      </w:r>
      <w:r w:rsidRPr="00A37E6D">
        <w:rPr>
          <w:rFonts w:ascii="Calibri" w:hAnsi="Calibri" w:cs="Calibri"/>
          <w:sz w:val="24"/>
          <w:szCs w:val="24"/>
        </w:rPr>
        <w:t xml:space="preserve"> ma mieć dla jego uczestników charakter bezpłatny. </w:t>
      </w:r>
    </w:p>
    <w:p w14:paraId="0F2F834A" w14:textId="77777777" w:rsidR="00C65099" w:rsidRPr="00A37E6D" w:rsidRDefault="00C65099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22705ACA" w14:textId="56EB04B0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W ramach </w:t>
      </w:r>
      <w:r w:rsidR="00C65099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projektu pt. „Wielkopolskie Małe Inicjatywy” 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niedozwolone jest również podwójne finansowanie wydatku</w:t>
      </w:r>
      <w:r w:rsidRPr="00A37E6D">
        <w:rPr>
          <w:rFonts w:ascii="Calibri" w:hAnsi="Calibri" w:cs="Calibri"/>
          <w:sz w:val="24"/>
          <w:szCs w:val="24"/>
        </w:rPr>
        <w:t>, czyli zrefundowanie całkowite lub częściowe danego wydatku dwa razy ze środków publicznych, zarówno krajowych jak i wspólnotowych oraz ze środków zagranicznych i wspólnotowych.</w:t>
      </w:r>
    </w:p>
    <w:p w14:paraId="111FB9D8" w14:textId="77777777" w:rsidR="00C65099" w:rsidRPr="00A37E6D" w:rsidRDefault="00C65099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019DD96B" w14:textId="3FC6E81C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Do wydatków, które nie mogą być </w:t>
      </w:r>
      <w:r w:rsidR="00F43510">
        <w:rPr>
          <w:rFonts w:ascii="Calibri" w:hAnsi="Calibri" w:cs="Calibri"/>
          <w:sz w:val="24"/>
          <w:szCs w:val="24"/>
        </w:rPr>
        <w:t>finansowane, należą wydatki nie</w:t>
      </w:r>
      <w:r w:rsidRPr="00A37E6D">
        <w:rPr>
          <w:rFonts w:ascii="Calibri" w:hAnsi="Calibri" w:cs="Calibri"/>
          <w:sz w:val="24"/>
          <w:szCs w:val="24"/>
        </w:rPr>
        <w:t xml:space="preserve">odnoszące się jednoznacznie do </w:t>
      </w:r>
      <w:r w:rsidR="00C65099" w:rsidRPr="00A37E6D">
        <w:rPr>
          <w:rFonts w:ascii="Calibri" w:hAnsi="Calibri" w:cs="Calibri"/>
          <w:sz w:val="24"/>
          <w:szCs w:val="24"/>
        </w:rPr>
        <w:t>p</w:t>
      </w:r>
      <w:r w:rsidRPr="00A37E6D">
        <w:rPr>
          <w:rFonts w:ascii="Calibri" w:hAnsi="Calibri" w:cs="Calibri"/>
          <w:sz w:val="24"/>
          <w:szCs w:val="24"/>
        </w:rPr>
        <w:t>rojektu, w tym, m.in.:</w:t>
      </w:r>
    </w:p>
    <w:p w14:paraId="1FAA9D30" w14:textId="0EADDC76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poniesione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po lub przed terminem realizacji projektu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70978973" w14:textId="77777777" w:rsidR="00744DCD" w:rsidRPr="00A37E6D" w:rsidRDefault="00744DC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zakup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nieruchomości gruntowej, lokalowej, czy budowlanej,</w:t>
      </w:r>
    </w:p>
    <w:p w14:paraId="36AEC842" w14:textId="21EE2393" w:rsidR="00744DCD" w:rsidRPr="00A37E6D" w:rsidRDefault="00744DC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odpisy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amortyzacyjne,</w:t>
      </w:r>
    </w:p>
    <w:p w14:paraId="775FDE2B" w14:textId="77777777" w:rsidR="00744DCD" w:rsidRPr="00A37E6D" w:rsidRDefault="00744DC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prowadzenie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działalności gospodarczej,</w:t>
      </w:r>
    </w:p>
    <w:p w14:paraId="393D56A3" w14:textId="66996318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podatek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od towarów i usług (</w:t>
      </w:r>
      <w:r w:rsidR="00C65099" w:rsidRPr="00A37E6D">
        <w:rPr>
          <w:rFonts w:ascii="Calibri" w:hAnsi="Calibri" w:cs="Calibri"/>
          <w:sz w:val="24"/>
          <w:szCs w:val="24"/>
        </w:rPr>
        <w:t>VAT</w:t>
      </w:r>
      <w:r w:rsidRPr="00A37E6D">
        <w:rPr>
          <w:rFonts w:ascii="Calibri" w:hAnsi="Calibri" w:cs="Calibri"/>
          <w:sz w:val="24"/>
          <w:szCs w:val="24"/>
        </w:rPr>
        <w:t>), jeśli może zostać odliczony w oparciu o ustawę z dnia 11 marca 2004 r. o podatku od towarów i usług (</w:t>
      </w:r>
      <w:r w:rsidR="00C65099" w:rsidRPr="00A37E6D">
        <w:rPr>
          <w:rFonts w:ascii="Calibri" w:hAnsi="Calibri" w:cs="Calibri"/>
          <w:sz w:val="24"/>
          <w:szCs w:val="24"/>
        </w:rPr>
        <w:t>D</w:t>
      </w:r>
      <w:r w:rsidRPr="00A37E6D">
        <w:rPr>
          <w:rFonts w:ascii="Calibri" w:hAnsi="Calibri" w:cs="Calibri"/>
          <w:sz w:val="24"/>
          <w:szCs w:val="24"/>
        </w:rPr>
        <w:t xml:space="preserve">z. U. </w:t>
      </w:r>
      <w:proofErr w:type="gramStart"/>
      <w:r w:rsidR="00C65099" w:rsidRPr="00A37E6D">
        <w:rPr>
          <w:rFonts w:ascii="Calibri" w:hAnsi="Calibri" w:cs="Calibri"/>
          <w:sz w:val="24"/>
          <w:szCs w:val="24"/>
        </w:rPr>
        <w:t>z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2011 r. Nr 177, poz. 1054 z </w:t>
      </w:r>
      <w:proofErr w:type="spellStart"/>
      <w:r w:rsidRPr="00A37E6D">
        <w:rPr>
          <w:rFonts w:ascii="Calibri" w:hAnsi="Calibri" w:cs="Calibri"/>
          <w:sz w:val="24"/>
          <w:szCs w:val="24"/>
        </w:rPr>
        <w:t>późn</w:t>
      </w:r>
      <w:proofErr w:type="spellEnd"/>
      <w:r w:rsidRPr="00A37E6D">
        <w:rPr>
          <w:rFonts w:ascii="Calibri" w:hAnsi="Calibri" w:cs="Calibri"/>
          <w:sz w:val="24"/>
          <w:szCs w:val="24"/>
        </w:rPr>
        <w:t xml:space="preserve">. </w:t>
      </w:r>
      <w:proofErr w:type="gramStart"/>
      <w:r w:rsidR="00C65099" w:rsidRPr="00A37E6D">
        <w:rPr>
          <w:rFonts w:ascii="Calibri" w:hAnsi="Calibri" w:cs="Calibri"/>
          <w:sz w:val="24"/>
          <w:szCs w:val="24"/>
        </w:rPr>
        <w:t>z</w:t>
      </w:r>
      <w:r w:rsidRPr="00A37E6D">
        <w:rPr>
          <w:rFonts w:ascii="Calibri" w:hAnsi="Calibri" w:cs="Calibri"/>
          <w:sz w:val="24"/>
          <w:szCs w:val="24"/>
        </w:rPr>
        <w:t>m</w:t>
      </w:r>
      <w:proofErr w:type="gramEnd"/>
      <w:r w:rsidRPr="00A37E6D">
        <w:rPr>
          <w:rFonts w:ascii="Calibri" w:hAnsi="Calibri" w:cs="Calibri"/>
          <w:sz w:val="24"/>
          <w:szCs w:val="24"/>
        </w:rPr>
        <w:t>.)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6348E193" w14:textId="096DB1F8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zakup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środków trwałych (za wyjątkiem sytuacji opisanych w punkcie</w:t>
      </w:r>
      <w:r w:rsidR="00C65099" w:rsidRPr="00A37E6D">
        <w:rPr>
          <w:rFonts w:ascii="Calibri" w:hAnsi="Calibri" w:cs="Calibri"/>
          <w:sz w:val="24"/>
          <w:szCs w:val="24"/>
        </w:rPr>
        <w:t xml:space="preserve"> 4</w:t>
      </w:r>
      <w:r w:rsidRPr="00A37E6D">
        <w:rPr>
          <w:rFonts w:ascii="Calibri" w:hAnsi="Calibri" w:cs="Calibri"/>
          <w:sz w:val="24"/>
          <w:szCs w:val="24"/>
        </w:rPr>
        <w:t>.</w:t>
      </w:r>
      <w:r w:rsidR="00C65099" w:rsidRPr="00A37E6D">
        <w:rPr>
          <w:rFonts w:ascii="Calibri" w:hAnsi="Calibri" w:cs="Calibri"/>
          <w:sz w:val="24"/>
          <w:szCs w:val="24"/>
        </w:rPr>
        <w:t>3</w:t>
      </w:r>
      <w:r w:rsidRPr="00A37E6D">
        <w:rPr>
          <w:rFonts w:ascii="Calibri" w:hAnsi="Calibri" w:cs="Calibri"/>
          <w:sz w:val="24"/>
          <w:szCs w:val="24"/>
        </w:rPr>
        <w:t xml:space="preserve">. </w:t>
      </w:r>
      <w:r w:rsidR="00C65099" w:rsidRPr="00A37E6D">
        <w:rPr>
          <w:rFonts w:ascii="Calibri" w:hAnsi="Calibri" w:cs="Calibri"/>
          <w:sz w:val="24"/>
          <w:szCs w:val="24"/>
        </w:rPr>
        <w:t>Koszty</w:t>
      </w:r>
      <w:r w:rsidRPr="00A37E6D">
        <w:rPr>
          <w:rFonts w:ascii="Calibri" w:hAnsi="Calibri" w:cs="Calibri"/>
          <w:sz w:val="24"/>
          <w:szCs w:val="24"/>
        </w:rPr>
        <w:t xml:space="preserve"> </w:t>
      </w:r>
      <w:r w:rsidR="00C65099" w:rsidRPr="00A37E6D">
        <w:rPr>
          <w:rFonts w:ascii="Calibri" w:hAnsi="Calibri" w:cs="Calibri"/>
          <w:sz w:val="24"/>
          <w:szCs w:val="24"/>
        </w:rPr>
        <w:t>kwalifikowalne dotyczące lokalnych organizacji pozarządowych),</w:t>
      </w:r>
    </w:p>
    <w:p w14:paraId="7E02BDC9" w14:textId="46A8D0BD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zakupy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i wydatki inwestycyjne (rozumiane jako wydatki na cele remontu, modernizacji, bu</w:t>
      </w:r>
      <w:r w:rsidR="00C65099" w:rsidRPr="00A37E6D">
        <w:rPr>
          <w:rFonts w:ascii="Calibri" w:hAnsi="Calibri" w:cs="Calibri"/>
          <w:sz w:val="24"/>
          <w:szCs w:val="24"/>
        </w:rPr>
        <w:t>dowy i adaptacji),</w:t>
      </w:r>
    </w:p>
    <w:p w14:paraId="4A37B736" w14:textId="6DD34003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zakup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wyposażenia lokali, w tym zakup i uzupełnienie drobnego wyposażenia do pomieszczeń</w:t>
      </w:r>
      <w:r w:rsidR="00C65099" w:rsidRPr="00A37E6D">
        <w:rPr>
          <w:rFonts w:ascii="Calibri" w:hAnsi="Calibri" w:cs="Calibri"/>
          <w:sz w:val="24"/>
          <w:szCs w:val="24"/>
        </w:rPr>
        <w:t xml:space="preserve"> (za wyjątkiem sytuacji opisanych w punkcie 4.3. Koszty kwalifikowalne dotyczące lokalnych organizacji pozarządowych),</w:t>
      </w:r>
    </w:p>
    <w:p w14:paraId="0189F174" w14:textId="5488B5A5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ryczałt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za jazdę po mieście, abonamenty telekomunikacyjne oraz inne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o charakterze ryczałtowym, których nie można jednoznacznie przypisać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do realizowanego projektu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446EBB79" w14:textId="2CDB7088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lastRenderedPageBreak/>
        <w:t>tworzenie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funduszy kapitałowych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671AE583" w14:textId="7A3E065F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działania</w:t>
      </w:r>
      <w:proofErr w:type="gramEnd"/>
      <w:r w:rsidRPr="00A37E6D">
        <w:rPr>
          <w:rFonts w:ascii="Calibri" w:hAnsi="Calibri" w:cs="Calibri"/>
          <w:sz w:val="24"/>
          <w:szCs w:val="24"/>
        </w:rPr>
        <w:t>, których celem jest prowadzenie badań naukowych, analiz i studiów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0DE3BEF1" w14:textId="4C05916B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działania</w:t>
      </w:r>
      <w:proofErr w:type="gramEnd"/>
      <w:r w:rsidRPr="00A37E6D">
        <w:rPr>
          <w:rFonts w:ascii="Calibri" w:hAnsi="Calibri" w:cs="Calibri"/>
          <w:sz w:val="24"/>
          <w:szCs w:val="24"/>
        </w:rPr>
        <w:t>, których celem jest przyznawanie dotacji lub stypendiów dla osób prawnych lub fizycznych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7520C9B0" w14:textId="1CB08914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dotowanie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przedsięwzięć, które są dofinansowywane z budżetu gminy, powiatu, województwa lub jego funduszy celowych na podstawie przepisów szczególnych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05E6503D" w14:textId="66F7FD69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pokrycie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deficytu oraz refundacja kosztów zrealizowanych wcześniej przedsięwzięć, rezerwy na pokrycie przyszłych strat lub zobowiązań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6FA0EBD4" w14:textId="6BB963C5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koszty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zakupu pieczątek, wyrabiania szyldów i innych kosztów o podobnym charakterze, które są związane z bieżącą działalnością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0B8422A6" w14:textId="1206715E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zakup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licencji, rozumiane jako nabywanie uprawnień i kwalifikacji związanych </w:t>
      </w:r>
      <w:r w:rsidR="00C65099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z wykonywanym projektem, poza licencjami na publiczne odtwarzanie materiałów audiowizualnych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6731ECE1" w14:textId="57C7CC73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pokrywanie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z dotacji nagród i premii pieniężnych, innych form bonifikaty rzeczowej lub finansowej dla osób zajmujących się realizacją projektu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5D7FF037" w14:textId="7A1F7C22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koszty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udokumentowane paragonami, pokwitowaniami, dowodami sprzedaży wewnętrznej, wewnętrznymi notami obciążeniowymi itp.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102F5E14" w14:textId="31D25A91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kary</w:t>
      </w:r>
      <w:proofErr w:type="gramEnd"/>
      <w:r w:rsidRPr="00A37E6D">
        <w:rPr>
          <w:rFonts w:ascii="Calibri" w:hAnsi="Calibri" w:cs="Calibri"/>
          <w:sz w:val="24"/>
          <w:szCs w:val="24"/>
        </w:rPr>
        <w:t>, mandaty, odsetki od nieterminowo regulowanych zobowiązań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0438DA05" w14:textId="39D8200F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koszty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procesów sądowych</w:t>
      </w:r>
      <w:r w:rsidR="00C65099" w:rsidRPr="00A37E6D">
        <w:rPr>
          <w:rFonts w:ascii="Calibri" w:hAnsi="Calibri" w:cs="Calibri"/>
          <w:sz w:val="24"/>
          <w:szCs w:val="24"/>
        </w:rPr>
        <w:t>,</w:t>
      </w:r>
    </w:p>
    <w:p w14:paraId="1410A080" w14:textId="57AA46C7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zakup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napojów alkoholowych (jest to niezgodne z art. 4 ust. 1 pkt 32 </w:t>
      </w:r>
      <w:r w:rsidR="00B52DA4" w:rsidRPr="00A37E6D">
        <w:rPr>
          <w:rFonts w:ascii="Calibri" w:hAnsi="Calibri" w:cs="Calibri"/>
          <w:sz w:val="24"/>
          <w:szCs w:val="24"/>
        </w:rPr>
        <w:t xml:space="preserve">ustawy z dnia 24 kwietnia 2003 r. o działalności pożytku publicznego i o wolontariacie </w:t>
      </w:r>
      <w:r w:rsidRPr="00A37E6D">
        <w:rPr>
          <w:rFonts w:ascii="Calibri" w:hAnsi="Calibri" w:cs="Calibri"/>
          <w:sz w:val="24"/>
          <w:szCs w:val="24"/>
        </w:rPr>
        <w:t xml:space="preserve">oraz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art. 1 ust. 1 Ustawy z dnia 26 października 1982 r. </w:t>
      </w:r>
      <w:r w:rsidR="00B52DA4" w:rsidRPr="00A37E6D">
        <w:rPr>
          <w:rFonts w:ascii="Calibri" w:hAnsi="Calibri" w:cs="Calibri"/>
          <w:sz w:val="24"/>
          <w:szCs w:val="24"/>
        </w:rPr>
        <w:t>o</w:t>
      </w:r>
      <w:r w:rsidRPr="00A37E6D">
        <w:rPr>
          <w:rFonts w:ascii="Calibri" w:hAnsi="Calibri" w:cs="Calibri"/>
          <w:sz w:val="24"/>
          <w:szCs w:val="24"/>
        </w:rPr>
        <w:t xml:space="preserve"> wychowaniu w trzeźwości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i przeciwdziałaniu alkoholizmowi)</w:t>
      </w:r>
      <w:r w:rsidR="00B52DA4" w:rsidRPr="00A37E6D">
        <w:rPr>
          <w:rFonts w:ascii="Calibri" w:hAnsi="Calibri" w:cs="Calibri"/>
          <w:sz w:val="24"/>
          <w:szCs w:val="24"/>
        </w:rPr>
        <w:t>,</w:t>
      </w:r>
    </w:p>
    <w:p w14:paraId="351DBDEB" w14:textId="5886C1A1" w:rsidR="00A83E1C" w:rsidRPr="006C22E3" w:rsidRDefault="00A83E1C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  <w:highlight w:val="yellow"/>
        </w:rPr>
      </w:pPr>
      <w:proofErr w:type="gramStart"/>
      <w:r w:rsidRPr="006C22E3">
        <w:rPr>
          <w:rFonts w:ascii="Calibri" w:hAnsi="Calibri" w:cs="Calibri"/>
          <w:b/>
          <w:sz w:val="24"/>
          <w:szCs w:val="24"/>
          <w:highlight w:val="yellow"/>
        </w:rPr>
        <w:t>koszty</w:t>
      </w:r>
      <w:proofErr w:type="gramEnd"/>
      <w:r w:rsidRPr="006C22E3">
        <w:rPr>
          <w:rFonts w:ascii="Calibri" w:hAnsi="Calibri" w:cs="Calibri"/>
          <w:b/>
          <w:sz w:val="24"/>
          <w:szCs w:val="24"/>
          <w:highlight w:val="yellow"/>
        </w:rPr>
        <w:t xml:space="preserve"> kaucji za opakowania</w:t>
      </w:r>
      <w:r w:rsidR="006C22E3" w:rsidRPr="006C22E3">
        <w:rPr>
          <w:rFonts w:ascii="Calibri" w:hAnsi="Calibri" w:cs="Calibri"/>
          <w:b/>
          <w:sz w:val="24"/>
          <w:szCs w:val="24"/>
          <w:highlight w:val="yellow"/>
        </w:rPr>
        <w:t xml:space="preserve"> (jeżeli zakup dokonany jest dla kadry administracyjno-organizacyjnej</w:t>
      </w:r>
      <w:r w:rsidRPr="006C22E3">
        <w:rPr>
          <w:rFonts w:ascii="Calibri" w:hAnsi="Calibri" w:cs="Calibri"/>
          <w:sz w:val="24"/>
          <w:szCs w:val="24"/>
          <w:highlight w:val="yellow"/>
        </w:rPr>
        <w:t>,</w:t>
      </w:r>
    </w:p>
    <w:p w14:paraId="5CEA0831" w14:textId="448BB094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działań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o charakterze religijnym, które są związane ze sprawowaniem kultu</w:t>
      </w:r>
      <w:r w:rsidR="00B52DA4" w:rsidRPr="00A37E6D">
        <w:rPr>
          <w:rFonts w:ascii="Calibri" w:hAnsi="Calibri" w:cs="Calibri"/>
          <w:sz w:val="24"/>
          <w:szCs w:val="24"/>
        </w:rPr>
        <w:t xml:space="preserve"> religijnego lub posługi k</w:t>
      </w:r>
      <w:r w:rsidRPr="00A37E6D">
        <w:rPr>
          <w:rFonts w:ascii="Calibri" w:hAnsi="Calibri" w:cs="Calibri"/>
          <w:sz w:val="24"/>
          <w:szCs w:val="24"/>
        </w:rPr>
        <w:t>apłańskiej</w:t>
      </w:r>
      <w:r w:rsidR="00B52DA4" w:rsidRPr="00A37E6D">
        <w:rPr>
          <w:rFonts w:ascii="Calibri" w:hAnsi="Calibri" w:cs="Calibri"/>
          <w:sz w:val="24"/>
          <w:szCs w:val="24"/>
        </w:rPr>
        <w:t>,</w:t>
      </w:r>
    </w:p>
    <w:p w14:paraId="19493AC3" w14:textId="3223BDA4" w:rsidR="00971EBD" w:rsidRPr="00A37E6D" w:rsidRDefault="00971EBD" w:rsidP="00EC316E">
      <w:pPr>
        <w:pStyle w:val="Akapitzlist"/>
        <w:numPr>
          <w:ilvl w:val="0"/>
          <w:numId w:val="16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działań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o charakterze politycznym</w:t>
      </w:r>
      <w:r w:rsidR="00B52DA4" w:rsidRPr="00A37E6D">
        <w:rPr>
          <w:rFonts w:ascii="Calibri" w:hAnsi="Calibri" w:cs="Calibri"/>
          <w:sz w:val="24"/>
          <w:szCs w:val="24"/>
        </w:rPr>
        <w:t>.</w:t>
      </w:r>
    </w:p>
    <w:p w14:paraId="29600117" w14:textId="79A5BB25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660965BD" w14:textId="2A8C6BCA" w:rsidR="00A37E6D" w:rsidRPr="00A37E6D" w:rsidRDefault="00A37E6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>4.5. Zapewnienie dostępności osobom ze szczególnymi potrzebami</w:t>
      </w:r>
    </w:p>
    <w:p w14:paraId="6298CCEC" w14:textId="7F6AE138" w:rsidR="00A37E6D" w:rsidRPr="00A37E6D" w:rsidRDefault="00A37E6D" w:rsidP="00EC316E">
      <w:pP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A37E6D">
        <w:rPr>
          <w:rFonts w:ascii="Calibri" w:eastAsia="Calibri" w:hAnsi="Calibri" w:cs="Calibri"/>
          <w:sz w:val="24"/>
          <w:szCs w:val="24"/>
        </w:rPr>
        <w:t xml:space="preserve">Wnioskodawca powinien w taki sposób zaplanować działania, aby nie wykluczać </w:t>
      </w:r>
      <w:r w:rsidR="00DB5C54">
        <w:rPr>
          <w:rFonts w:ascii="Calibri" w:eastAsia="Calibri" w:hAnsi="Calibri" w:cs="Calibri"/>
          <w:sz w:val="24"/>
          <w:szCs w:val="24"/>
        </w:rPr>
        <w:br/>
      </w:r>
      <w:r w:rsidRPr="00A37E6D">
        <w:rPr>
          <w:rFonts w:ascii="Calibri" w:eastAsia="Calibri" w:hAnsi="Calibri" w:cs="Calibri"/>
          <w:sz w:val="24"/>
          <w:szCs w:val="24"/>
        </w:rPr>
        <w:t xml:space="preserve">z uczestnictwa w nich osób ze szczególnymi potrzebami. Zapewnianie dostępności przez Wnioskodawcę oznacza obowiązek osiągnięcia stanu faktycznego, w którym osoba </w:t>
      </w:r>
      <w:r w:rsidR="00DB5C54">
        <w:rPr>
          <w:rFonts w:ascii="Calibri" w:eastAsia="Calibri" w:hAnsi="Calibri" w:cs="Calibri"/>
          <w:sz w:val="24"/>
          <w:szCs w:val="24"/>
        </w:rPr>
        <w:br/>
      </w:r>
      <w:r w:rsidRPr="00A37E6D">
        <w:rPr>
          <w:rFonts w:ascii="Calibri" w:eastAsia="Calibri" w:hAnsi="Calibri" w:cs="Calibri"/>
          <w:sz w:val="24"/>
          <w:szCs w:val="24"/>
        </w:rPr>
        <w:t xml:space="preserve">ze szczególnymi potrzebami, jako uczestnik projektu, może w nim uczestniczyć </w:t>
      </w:r>
      <w:r w:rsidR="00DB5C54">
        <w:rPr>
          <w:rFonts w:ascii="Calibri" w:eastAsia="Calibri" w:hAnsi="Calibri" w:cs="Calibri"/>
          <w:sz w:val="24"/>
          <w:szCs w:val="24"/>
        </w:rPr>
        <w:br/>
      </w:r>
      <w:r w:rsidRPr="00A37E6D">
        <w:rPr>
          <w:rFonts w:ascii="Calibri" w:eastAsia="Calibri" w:hAnsi="Calibri" w:cs="Calibri"/>
          <w:sz w:val="24"/>
          <w:szCs w:val="24"/>
        </w:rPr>
        <w:t>na zasadzie równości z innymi osobami.</w:t>
      </w:r>
    </w:p>
    <w:p w14:paraId="1AFA56F3" w14:textId="6EF0C471" w:rsidR="00A37E6D" w:rsidRPr="00A37E6D" w:rsidRDefault="00A37E6D" w:rsidP="00EC316E">
      <w:pP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A37E6D">
        <w:rPr>
          <w:rFonts w:ascii="Calibri" w:eastAsia="Calibri" w:hAnsi="Calibri" w:cs="Calibri"/>
          <w:sz w:val="24"/>
          <w:szCs w:val="24"/>
        </w:rPr>
        <w:lastRenderedPageBreak/>
        <w:t xml:space="preserve">Wnioskodawca, składający wniosek w konkursie zobowiązany jest do zapewnienia dostępności architektonicznej, cyfrowej oraz informacyjno-komunikacyjnej osobom </w:t>
      </w:r>
      <w:r w:rsidR="00DB5C54">
        <w:rPr>
          <w:rFonts w:ascii="Calibri" w:eastAsia="Calibri" w:hAnsi="Calibri" w:cs="Calibri"/>
          <w:sz w:val="24"/>
          <w:szCs w:val="24"/>
        </w:rPr>
        <w:br/>
      </w:r>
      <w:r w:rsidRPr="00A37E6D">
        <w:rPr>
          <w:rFonts w:ascii="Calibri" w:eastAsia="Calibri" w:hAnsi="Calibri" w:cs="Calibri"/>
          <w:sz w:val="24"/>
          <w:szCs w:val="24"/>
        </w:rPr>
        <w:t>ze szczególnymi potrzebami, co najmniej w zakresie określonym przez minimalne wymagania, o których mowa w art. 6 ustawy z dnia 19 lipca 2019 r. o zapewnieniu dostępności osobom ze szczególnymi potrzebami.</w:t>
      </w:r>
    </w:p>
    <w:p w14:paraId="4213713C" w14:textId="77777777" w:rsidR="00F43510" w:rsidRDefault="00F43510" w:rsidP="00EC316E">
      <w:pP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10E65A42" w14:textId="58975E8F" w:rsidR="00A37E6D" w:rsidRPr="00F43510" w:rsidRDefault="00A37E6D" w:rsidP="00EC316E">
      <w:pP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F43510">
        <w:rPr>
          <w:rFonts w:ascii="Calibri" w:eastAsia="Calibri" w:hAnsi="Calibri" w:cs="Calibri"/>
          <w:sz w:val="24"/>
          <w:szCs w:val="24"/>
        </w:rPr>
        <w:t>Minimalne wymagania służące zapewnieniu dostępności osobom ze szczególnymi potrzebami obejmują:</w:t>
      </w:r>
    </w:p>
    <w:p w14:paraId="70214F5E" w14:textId="77777777" w:rsidR="00A37E6D" w:rsidRPr="00F43510" w:rsidRDefault="00A37E6D" w:rsidP="00EC316E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F43510">
        <w:rPr>
          <w:rFonts w:ascii="Calibri" w:eastAsia="Calibri" w:hAnsi="Calibri" w:cs="Calibri"/>
          <w:sz w:val="24"/>
          <w:szCs w:val="24"/>
        </w:rPr>
        <w:t>w</w:t>
      </w:r>
      <w:proofErr w:type="gramEnd"/>
      <w:r w:rsidRPr="00F43510">
        <w:rPr>
          <w:rFonts w:ascii="Calibri" w:eastAsia="Calibri" w:hAnsi="Calibri" w:cs="Calibri"/>
          <w:sz w:val="24"/>
          <w:szCs w:val="24"/>
        </w:rPr>
        <w:t xml:space="preserve"> zakresie dostępności architektonicznej:</w:t>
      </w:r>
    </w:p>
    <w:p w14:paraId="48EECE98" w14:textId="77777777" w:rsidR="00A37E6D" w:rsidRPr="00A37E6D" w:rsidRDefault="00A37E6D" w:rsidP="00EC316E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A37E6D">
        <w:rPr>
          <w:rFonts w:ascii="Calibri" w:eastAsia="Calibri" w:hAnsi="Calibri" w:cs="Calibri"/>
          <w:sz w:val="24"/>
          <w:szCs w:val="24"/>
        </w:rPr>
        <w:t>zapewnienie</w:t>
      </w:r>
      <w:proofErr w:type="gramEnd"/>
      <w:r w:rsidRPr="00A37E6D">
        <w:rPr>
          <w:rFonts w:ascii="Calibri" w:eastAsia="Calibri" w:hAnsi="Calibri" w:cs="Calibri"/>
          <w:sz w:val="24"/>
          <w:szCs w:val="24"/>
        </w:rPr>
        <w:t xml:space="preserve"> wolnych od barier poziomych i pionowych przestrzeni komunikacyjnych budynków,</w:t>
      </w:r>
    </w:p>
    <w:p w14:paraId="0C788A65" w14:textId="77777777" w:rsidR="00A37E6D" w:rsidRPr="00A37E6D" w:rsidRDefault="00A37E6D" w:rsidP="00EC316E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A37E6D">
        <w:rPr>
          <w:rFonts w:ascii="Calibri" w:eastAsia="Calibri" w:hAnsi="Calibri" w:cs="Calibri"/>
          <w:sz w:val="24"/>
          <w:szCs w:val="24"/>
        </w:rPr>
        <w:t>instalację</w:t>
      </w:r>
      <w:proofErr w:type="gramEnd"/>
      <w:r w:rsidRPr="00A37E6D">
        <w:rPr>
          <w:rFonts w:ascii="Calibri" w:eastAsia="Calibri" w:hAnsi="Calibri" w:cs="Calibri"/>
          <w:sz w:val="24"/>
          <w:szCs w:val="24"/>
        </w:rPr>
        <w:t xml:space="preserve"> urządzeń lub zastosowanie środków technicznych i rozwiązań architektonicznych w budynku, które umożliwiają dostęp do wszystkich pomieszczeń, z wyłączeniem pomieszczeń technicznych,</w:t>
      </w:r>
    </w:p>
    <w:p w14:paraId="0761EAC2" w14:textId="250FEC60" w:rsidR="00A37E6D" w:rsidRPr="00A37E6D" w:rsidRDefault="00A37E6D" w:rsidP="00DB5C54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892"/>
        </w:tabs>
        <w:spacing w:before="0" w:after="0" w:line="276" w:lineRule="auto"/>
        <w:ind w:right="-29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A37E6D">
        <w:rPr>
          <w:rFonts w:ascii="Calibri" w:eastAsia="Calibri" w:hAnsi="Calibri" w:cs="Calibri"/>
          <w:sz w:val="24"/>
          <w:szCs w:val="24"/>
        </w:rPr>
        <w:t>zapewnienie</w:t>
      </w:r>
      <w:proofErr w:type="gramEnd"/>
      <w:r w:rsidRPr="00A37E6D">
        <w:rPr>
          <w:rFonts w:ascii="Calibri" w:eastAsia="Calibri" w:hAnsi="Calibri" w:cs="Calibri"/>
          <w:sz w:val="24"/>
          <w:szCs w:val="24"/>
        </w:rPr>
        <w:t xml:space="preserve"> informacji na temat rozkładu pomieszczeń w budynku, </w:t>
      </w:r>
      <w:r w:rsidR="00DB5C54">
        <w:rPr>
          <w:rFonts w:ascii="Calibri" w:eastAsia="Calibri" w:hAnsi="Calibri" w:cs="Calibri"/>
          <w:sz w:val="24"/>
          <w:szCs w:val="24"/>
        </w:rPr>
        <w:br/>
      </w:r>
      <w:r w:rsidRPr="00A37E6D">
        <w:rPr>
          <w:rFonts w:ascii="Calibri" w:eastAsia="Calibri" w:hAnsi="Calibri" w:cs="Calibri"/>
          <w:sz w:val="24"/>
          <w:szCs w:val="24"/>
        </w:rPr>
        <w:t>co najmniej w sposób wizualny i dotykowy lub głosowy,</w:t>
      </w:r>
    </w:p>
    <w:p w14:paraId="5277D271" w14:textId="20619B49" w:rsidR="00A37E6D" w:rsidRPr="00A37E6D" w:rsidRDefault="00A37E6D" w:rsidP="00DB5C54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892"/>
        </w:tabs>
        <w:spacing w:before="0" w:after="0" w:line="276" w:lineRule="auto"/>
        <w:ind w:right="-29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A37E6D">
        <w:rPr>
          <w:rFonts w:ascii="Calibri" w:eastAsia="Calibri" w:hAnsi="Calibri" w:cs="Calibri"/>
          <w:sz w:val="24"/>
          <w:szCs w:val="24"/>
        </w:rPr>
        <w:t>zapewnienie</w:t>
      </w:r>
      <w:proofErr w:type="gramEnd"/>
      <w:r w:rsidRPr="00A37E6D">
        <w:rPr>
          <w:rFonts w:ascii="Calibri" w:eastAsia="Calibri" w:hAnsi="Calibri" w:cs="Calibri"/>
          <w:sz w:val="24"/>
          <w:szCs w:val="24"/>
        </w:rPr>
        <w:t xml:space="preserve"> wstępu do budynku osobie korzystającej z psa asystującego, </w:t>
      </w:r>
      <w:r w:rsidR="00DB5C54">
        <w:rPr>
          <w:rFonts w:ascii="Calibri" w:eastAsia="Calibri" w:hAnsi="Calibri" w:cs="Calibri"/>
          <w:sz w:val="24"/>
          <w:szCs w:val="24"/>
        </w:rPr>
        <w:br/>
      </w:r>
      <w:r w:rsidRPr="00A37E6D">
        <w:rPr>
          <w:rFonts w:ascii="Calibri" w:eastAsia="Calibri" w:hAnsi="Calibri" w:cs="Calibri"/>
          <w:sz w:val="24"/>
          <w:szCs w:val="24"/>
        </w:rPr>
        <w:t xml:space="preserve">o którym mowa w art. 2 pkt 11 ustawy z dnia 27 sierpnia 1997 r. o rehabilitacji zawodowej i społecznej oraz zatrudnianiu osób niepełnosprawnych </w:t>
      </w:r>
      <w:r w:rsidR="00DB5C54">
        <w:rPr>
          <w:rFonts w:ascii="Calibri" w:eastAsia="Calibri" w:hAnsi="Calibri" w:cs="Calibri"/>
          <w:sz w:val="24"/>
          <w:szCs w:val="24"/>
        </w:rPr>
        <w:br/>
      </w:r>
      <w:r w:rsidRPr="00A37E6D">
        <w:rPr>
          <w:rFonts w:ascii="Calibri" w:eastAsia="Calibri" w:hAnsi="Calibri" w:cs="Calibri"/>
          <w:sz w:val="24"/>
          <w:szCs w:val="24"/>
        </w:rPr>
        <w:t xml:space="preserve">(Dz. U. </w:t>
      </w:r>
      <w:proofErr w:type="gramStart"/>
      <w:r w:rsidRPr="00A37E6D">
        <w:rPr>
          <w:rFonts w:ascii="Calibri" w:eastAsia="Calibri" w:hAnsi="Calibri" w:cs="Calibri"/>
          <w:sz w:val="24"/>
          <w:szCs w:val="24"/>
        </w:rPr>
        <w:t>z</w:t>
      </w:r>
      <w:proofErr w:type="gramEnd"/>
      <w:r w:rsidRPr="00A37E6D">
        <w:rPr>
          <w:rFonts w:ascii="Calibri" w:eastAsia="Calibri" w:hAnsi="Calibri" w:cs="Calibri"/>
          <w:sz w:val="24"/>
          <w:szCs w:val="24"/>
        </w:rPr>
        <w:t xml:space="preserve"> 2020 r. poz. 426, 568 i 875),</w:t>
      </w:r>
    </w:p>
    <w:p w14:paraId="59D11B35" w14:textId="7A889D80" w:rsidR="00A37E6D" w:rsidRPr="00A37E6D" w:rsidRDefault="00A37E6D" w:rsidP="00EC316E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A37E6D">
        <w:rPr>
          <w:rFonts w:ascii="Calibri" w:eastAsia="Calibri" w:hAnsi="Calibri" w:cs="Calibri"/>
          <w:sz w:val="24"/>
          <w:szCs w:val="24"/>
        </w:rPr>
        <w:t>zapewnienie</w:t>
      </w:r>
      <w:proofErr w:type="gramEnd"/>
      <w:r w:rsidRPr="00A37E6D">
        <w:rPr>
          <w:rFonts w:ascii="Calibri" w:eastAsia="Calibri" w:hAnsi="Calibri" w:cs="Calibri"/>
          <w:sz w:val="24"/>
          <w:szCs w:val="24"/>
        </w:rPr>
        <w:t xml:space="preserve"> osobom ze szczególnymi potrzebami możliwości ewakuacji </w:t>
      </w:r>
      <w:r w:rsidR="00DB5C54">
        <w:rPr>
          <w:rFonts w:ascii="Calibri" w:eastAsia="Calibri" w:hAnsi="Calibri" w:cs="Calibri"/>
          <w:sz w:val="24"/>
          <w:szCs w:val="24"/>
        </w:rPr>
        <w:br/>
      </w:r>
      <w:r w:rsidRPr="00A37E6D">
        <w:rPr>
          <w:rFonts w:ascii="Calibri" w:eastAsia="Calibri" w:hAnsi="Calibri" w:cs="Calibri"/>
          <w:sz w:val="24"/>
          <w:szCs w:val="24"/>
        </w:rPr>
        <w:t>lub ich uratowania w inny sposób.</w:t>
      </w:r>
    </w:p>
    <w:p w14:paraId="12929FC2" w14:textId="77777777" w:rsidR="00A37E6D" w:rsidRPr="00F43510" w:rsidRDefault="00A37E6D" w:rsidP="00EC316E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F43510">
        <w:rPr>
          <w:rFonts w:ascii="Calibri" w:eastAsia="Calibri" w:hAnsi="Calibri" w:cs="Calibri"/>
          <w:sz w:val="24"/>
          <w:szCs w:val="24"/>
        </w:rPr>
        <w:t>w</w:t>
      </w:r>
      <w:proofErr w:type="gramEnd"/>
      <w:r w:rsidRPr="00F43510">
        <w:rPr>
          <w:rFonts w:ascii="Calibri" w:eastAsia="Calibri" w:hAnsi="Calibri" w:cs="Calibri"/>
          <w:sz w:val="24"/>
          <w:szCs w:val="24"/>
        </w:rPr>
        <w:t xml:space="preserve"> zakresie dostępności cyfrowej:</w:t>
      </w:r>
    </w:p>
    <w:p w14:paraId="1E078090" w14:textId="2EC2E225" w:rsidR="00A37E6D" w:rsidRDefault="00A37E6D" w:rsidP="00EC316E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A37E6D">
        <w:rPr>
          <w:rFonts w:ascii="Calibri" w:eastAsia="Calibri" w:hAnsi="Calibri" w:cs="Calibri"/>
          <w:sz w:val="24"/>
          <w:szCs w:val="24"/>
        </w:rPr>
        <w:t>Wymagania określone w ustawie z dnia 4 kwietnia 2019 r. o dostępności cyfrowej stron internetowych i aplikacji mobilnych podmiotów publicznych.</w:t>
      </w:r>
    </w:p>
    <w:p w14:paraId="20DBD8CD" w14:textId="77777777" w:rsidR="00A37E6D" w:rsidRPr="00F43510" w:rsidRDefault="00A37E6D" w:rsidP="00EC316E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F43510">
        <w:rPr>
          <w:rFonts w:ascii="Calibri" w:eastAsia="Calibri" w:hAnsi="Calibri" w:cs="Calibri"/>
          <w:sz w:val="24"/>
          <w:szCs w:val="24"/>
        </w:rPr>
        <w:t>w</w:t>
      </w:r>
      <w:proofErr w:type="gramEnd"/>
      <w:r w:rsidRPr="00F43510">
        <w:rPr>
          <w:rFonts w:ascii="Calibri" w:eastAsia="Calibri" w:hAnsi="Calibri" w:cs="Calibri"/>
          <w:sz w:val="24"/>
          <w:szCs w:val="24"/>
        </w:rPr>
        <w:t xml:space="preserve"> zakresie dostępności informacyjno-komunikacyjnej:</w:t>
      </w:r>
    </w:p>
    <w:p w14:paraId="2D18E4B3" w14:textId="41C0E5E2" w:rsidR="00A37E6D" w:rsidRPr="00A37E6D" w:rsidRDefault="00A37E6D" w:rsidP="00EC316E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A37E6D">
        <w:rPr>
          <w:rFonts w:ascii="Calibri" w:eastAsia="Calibri" w:hAnsi="Calibri" w:cs="Calibri"/>
          <w:sz w:val="24"/>
          <w:szCs w:val="24"/>
        </w:rPr>
        <w:t>obsługę</w:t>
      </w:r>
      <w:proofErr w:type="gramEnd"/>
      <w:r w:rsidRPr="00A37E6D">
        <w:rPr>
          <w:rFonts w:ascii="Calibri" w:eastAsia="Calibri" w:hAnsi="Calibri" w:cs="Calibri"/>
          <w:sz w:val="24"/>
          <w:szCs w:val="24"/>
        </w:rPr>
        <w:t xml:space="preserve"> z wykorzystaniem środków wspierających komunikowanie się, </w:t>
      </w:r>
      <w:r w:rsidR="00DB5C54">
        <w:rPr>
          <w:rFonts w:ascii="Calibri" w:eastAsia="Calibri" w:hAnsi="Calibri" w:cs="Calibri"/>
          <w:sz w:val="24"/>
          <w:szCs w:val="24"/>
        </w:rPr>
        <w:br/>
      </w:r>
      <w:r w:rsidRPr="00A37E6D">
        <w:rPr>
          <w:rFonts w:ascii="Calibri" w:eastAsia="Calibri" w:hAnsi="Calibri" w:cs="Calibri"/>
          <w:sz w:val="24"/>
          <w:szCs w:val="24"/>
        </w:rPr>
        <w:t xml:space="preserve">o których mowa w art. 3 pkt 5 ustawy z dnia 19 sierpnia 2011 r. o języku migowym i innych środkach komunikowania się (Dz. U. </w:t>
      </w:r>
      <w:proofErr w:type="gramStart"/>
      <w:r w:rsidRPr="00A37E6D">
        <w:rPr>
          <w:rFonts w:ascii="Calibri" w:eastAsia="Calibri" w:hAnsi="Calibri" w:cs="Calibri"/>
          <w:sz w:val="24"/>
          <w:szCs w:val="24"/>
        </w:rPr>
        <w:t>z</w:t>
      </w:r>
      <w:proofErr w:type="gramEnd"/>
      <w:r w:rsidRPr="00A37E6D">
        <w:rPr>
          <w:rFonts w:ascii="Calibri" w:eastAsia="Calibri" w:hAnsi="Calibri" w:cs="Calibri"/>
          <w:sz w:val="24"/>
          <w:szCs w:val="24"/>
        </w:rPr>
        <w:t xml:space="preserve"> 2017 r. poz. 1824), lub przez wykorzystanie zdalnego dostępu online do usługi tłumacza przez strony internetowe i aplikacje,</w:t>
      </w:r>
    </w:p>
    <w:p w14:paraId="2F0A71A8" w14:textId="5BDDCD53" w:rsidR="00A37E6D" w:rsidRPr="00A37E6D" w:rsidRDefault="00A37E6D" w:rsidP="00EC316E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A37E6D">
        <w:rPr>
          <w:rFonts w:ascii="Calibri" w:eastAsia="Calibri" w:hAnsi="Calibri" w:cs="Calibri"/>
          <w:sz w:val="24"/>
          <w:szCs w:val="24"/>
        </w:rPr>
        <w:t>instalację</w:t>
      </w:r>
      <w:proofErr w:type="gramEnd"/>
      <w:r w:rsidRPr="00A37E6D">
        <w:rPr>
          <w:rFonts w:ascii="Calibri" w:eastAsia="Calibri" w:hAnsi="Calibri" w:cs="Calibri"/>
          <w:sz w:val="24"/>
          <w:szCs w:val="24"/>
        </w:rPr>
        <w:t xml:space="preserve"> urządzeń lub innych środków technicznych do obsługi osób słabosłyszących, w szczególności pętli indukcyjnych, systemów FM </w:t>
      </w:r>
      <w:r w:rsidR="00DB5C54">
        <w:rPr>
          <w:rFonts w:ascii="Calibri" w:eastAsia="Calibri" w:hAnsi="Calibri" w:cs="Calibri"/>
          <w:sz w:val="24"/>
          <w:szCs w:val="24"/>
        </w:rPr>
        <w:br/>
      </w:r>
      <w:r w:rsidRPr="00A37E6D">
        <w:rPr>
          <w:rFonts w:ascii="Calibri" w:eastAsia="Calibri" w:hAnsi="Calibri" w:cs="Calibri"/>
          <w:sz w:val="24"/>
          <w:szCs w:val="24"/>
        </w:rPr>
        <w:t>lub urządzeń opartych o inne technologie, których celem jest wspomaganie słyszenia,</w:t>
      </w:r>
    </w:p>
    <w:p w14:paraId="3EB71093" w14:textId="31CB11F2" w:rsidR="00A37E6D" w:rsidRPr="00A37E6D" w:rsidRDefault="00A37E6D" w:rsidP="00EC316E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A37E6D">
        <w:rPr>
          <w:rFonts w:ascii="Calibri" w:eastAsia="Calibri" w:hAnsi="Calibri" w:cs="Calibri"/>
          <w:sz w:val="24"/>
          <w:szCs w:val="24"/>
        </w:rPr>
        <w:lastRenderedPageBreak/>
        <w:t>zapewnienie</w:t>
      </w:r>
      <w:proofErr w:type="gramEnd"/>
      <w:r w:rsidRPr="00A37E6D">
        <w:rPr>
          <w:rFonts w:ascii="Calibri" w:eastAsia="Calibri" w:hAnsi="Calibri" w:cs="Calibri"/>
          <w:sz w:val="24"/>
          <w:szCs w:val="24"/>
        </w:rPr>
        <w:t xml:space="preserve"> na stronie internetowej danego podmiotu informacji </w:t>
      </w:r>
      <w:r w:rsidRPr="00A37E6D">
        <w:rPr>
          <w:rFonts w:ascii="Calibri" w:eastAsia="Calibri" w:hAnsi="Calibri" w:cs="Calibri"/>
          <w:sz w:val="24"/>
          <w:szCs w:val="24"/>
        </w:rPr>
        <w:br/>
        <w:t>o zakresie jego działalności – w postaci elektronicznego pliku zawierającego tekst odczytywalny maszynowo, nagrania treści w polskim języku migowym oraz informacji w tekście łatwym do czytania,</w:t>
      </w:r>
    </w:p>
    <w:p w14:paraId="1003A961" w14:textId="5AF89A6D" w:rsidR="00A37E6D" w:rsidRPr="00A37E6D" w:rsidRDefault="00A37E6D" w:rsidP="00EC316E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A37E6D">
        <w:rPr>
          <w:rFonts w:ascii="Calibri" w:eastAsia="Calibri" w:hAnsi="Calibri" w:cs="Calibri"/>
          <w:sz w:val="24"/>
          <w:szCs w:val="24"/>
        </w:rPr>
        <w:t>zapewnienie</w:t>
      </w:r>
      <w:proofErr w:type="gramEnd"/>
      <w:r w:rsidRPr="00A37E6D">
        <w:rPr>
          <w:rFonts w:ascii="Calibri" w:eastAsia="Calibri" w:hAnsi="Calibri" w:cs="Calibri"/>
          <w:sz w:val="24"/>
          <w:szCs w:val="24"/>
        </w:rPr>
        <w:t xml:space="preserve">, na wniosek osoby ze szczególnymi potrzebami, komunikacji </w:t>
      </w:r>
      <w:r w:rsidR="00DB5C54">
        <w:rPr>
          <w:rFonts w:ascii="Calibri" w:eastAsia="Calibri" w:hAnsi="Calibri" w:cs="Calibri"/>
          <w:sz w:val="24"/>
          <w:szCs w:val="24"/>
        </w:rPr>
        <w:br/>
      </w:r>
      <w:r w:rsidRPr="00A37E6D">
        <w:rPr>
          <w:rFonts w:ascii="Calibri" w:eastAsia="Calibri" w:hAnsi="Calibri" w:cs="Calibri"/>
          <w:sz w:val="24"/>
          <w:szCs w:val="24"/>
        </w:rPr>
        <w:t>z podmiotem publicznym w formie określonej w tym wniosku.</w:t>
      </w:r>
    </w:p>
    <w:p w14:paraId="592189D4" w14:textId="77777777" w:rsidR="00F43510" w:rsidRDefault="00F43510" w:rsidP="00EC316E">
      <w:pP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78596C5" w14:textId="67F46B74" w:rsidR="00A37E6D" w:rsidRPr="00A37E6D" w:rsidRDefault="00A37E6D" w:rsidP="00EC316E">
      <w:pP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A37E6D">
        <w:rPr>
          <w:rFonts w:ascii="Calibri" w:eastAsia="Calibri" w:hAnsi="Calibri" w:cs="Calibri"/>
          <w:sz w:val="24"/>
          <w:szCs w:val="24"/>
        </w:rPr>
        <w:t xml:space="preserve">Wnioskodawca planując projekt powinien oszacować z należytą starannością i racjonalnie całkowity koszt jego realizacji, uwzględniający także ewentualne nakłady do poniesienia z tytułu zapewnienia dostępności. Wysokość tego kosztu zależy m.in. od charakteru zadania – jego zasięgu, tematyki, liczby osób ze szczególnymi potrzebami, które z niego skorzystają i przyjętych rozwiązań likwidujących bariery dla dostępności architektonicznej, cyfrowej i informacyjno-komunikacyjnej. Przyjęte przez Wnioskodawcę działania </w:t>
      </w:r>
      <w:r w:rsidR="00DB5C54">
        <w:rPr>
          <w:rFonts w:ascii="Calibri" w:eastAsia="Calibri" w:hAnsi="Calibri" w:cs="Calibri"/>
          <w:sz w:val="24"/>
          <w:szCs w:val="24"/>
        </w:rPr>
        <w:br/>
      </w:r>
      <w:r w:rsidRPr="00A37E6D">
        <w:rPr>
          <w:rFonts w:ascii="Calibri" w:eastAsia="Calibri" w:hAnsi="Calibri" w:cs="Calibri"/>
          <w:sz w:val="24"/>
          <w:szCs w:val="24"/>
        </w:rPr>
        <w:t>z zakresu zapewnienia dostępności powinny być adekwatne do przedmiotu i charakteru zadania.</w:t>
      </w:r>
    </w:p>
    <w:p w14:paraId="5AF60E08" w14:textId="2587E59B" w:rsidR="00A37E6D" w:rsidRPr="00A37E6D" w:rsidRDefault="00A37E6D" w:rsidP="00EC316E">
      <w:pPr>
        <w:tabs>
          <w:tab w:val="left" w:pos="879"/>
          <w:tab w:val="left" w:pos="880"/>
        </w:tabs>
        <w:spacing w:before="0"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A37E6D">
        <w:rPr>
          <w:rFonts w:ascii="Calibri" w:eastAsia="Calibri" w:hAnsi="Calibri" w:cs="Calibri"/>
          <w:sz w:val="24"/>
          <w:szCs w:val="24"/>
        </w:rPr>
        <w:t>Informacje o warunkach zapewnienia dostępności osobom ze szczególnymi potrzebami w ramach zadania, w obszarze architektonicznym, cyfrowym, komunikacyjno-informacyjnym, Wnioskodawca zobligowany jest przedstawić we wniosku. Ewentualne bariery w poszczególnych obszarach dostępności i przeszkody w ich usunięciu należy opisać i uzasadnić wraz z określonym sposobem postępowania w przypadku konieczności zapewnienia innego dostępu, adekwatnego dla charakteru zadania.</w:t>
      </w:r>
    </w:p>
    <w:p w14:paraId="64ABAE38" w14:textId="77777777" w:rsidR="00A37E6D" w:rsidRPr="00A37E6D" w:rsidRDefault="00A37E6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63169650" w14:textId="56245CF9" w:rsidR="00971EBD" w:rsidRPr="00A37E6D" w:rsidRDefault="00971EBD" w:rsidP="00EC316E">
      <w:pPr>
        <w:pStyle w:val="Nagwek1"/>
        <w:numPr>
          <w:ilvl w:val="0"/>
          <w:numId w:val="17"/>
        </w:numPr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  <w:highlight w:val="green"/>
        </w:rPr>
      </w:pPr>
      <w:bookmarkStart w:id="8" w:name="_Toc169255296"/>
      <w:r w:rsidRPr="00A37E6D">
        <w:rPr>
          <w:rFonts w:ascii="Calibri" w:hAnsi="Calibri" w:cs="Calibri"/>
          <w:b/>
          <w:sz w:val="24"/>
          <w:szCs w:val="24"/>
          <w:highlight w:val="green"/>
        </w:rPr>
        <w:t>Okres realizacji inicjatyw</w:t>
      </w:r>
      <w:bookmarkEnd w:id="8"/>
    </w:p>
    <w:p w14:paraId="7BD2006C" w14:textId="283CE862" w:rsidR="006478ED" w:rsidRPr="006478ED" w:rsidRDefault="006478E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6478ED">
        <w:rPr>
          <w:rFonts w:ascii="Calibri" w:hAnsi="Calibri" w:cs="Calibri"/>
          <w:b/>
          <w:sz w:val="24"/>
          <w:szCs w:val="24"/>
          <w:highlight w:val="yellow"/>
        </w:rPr>
        <w:t xml:space="preserve">Okres realizacji inicjatywy 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może być zaplanowan</w:t>
      </w:r>
      <w:r>
        <w:rPr>
          <w:rFonts w:ascii="Calibri" w:hAnsi="Calibri" w:cs="Calibri"/>
          <w:b/>
          <w:sz w:val="24"/>
          <w:szCs w:val="24"/>
          <w:highlight w:val="yellow"/>
        </w:rPr>
        <w:t>y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na nie mniej niż 1 miesiąc</w:t>
      </w:r>
      <w:r>
        <w:rPr>
          <w:rFonts w:ascii="Calibri" w:hAnsi="Calibri" w:cs="Calibri"/>
          <w:b/>
          <w:sz w:val="24"/>
          <w:szCs w:val="24"/>
          <w:highlight w:val="yellow"/>
        </w:rPr>
        <w:t xml:space="preserve">, </w:t>
      </w:r>
      <w:r w:rsidR="00DB5C54">
        <w:rPr>
          <w:rFonts w:ascii="Calibri" w:hAnsi="Calibri" w:cs="Calibri"/>
          <w:b/>
          <w:sz w:val="24"/>
          <w:szCs w:val="24"/>
          <w:highlight w:val="yellow"/>
        </w:rPr>
        <w:br/>
      </w:r>
      <w:r>
        <w:rPr>
          <w:rFonts w:ascii="Calibri" w:hAnsi="Calibri" w:cs="Calibri"/>
          <w:b/>
          <w:sz w:val="24"/>
          <w:szCs w:val="24"/>
          <w:highlight w:val="yellow"/>
        </w:rPr>
        <w:t xml:space="preserve">a </w:t>
      </w:r>
      <w:r w:rsidRPr="006478ED">
        <w:rPr>
          <w:rFonts w:ascii="Calibri" w:hAnsi="Calibri" w:cs="Calibri"/>
          <w:b/>
          <w:sz w:val="24"/>
          <w:szCs w:val="24"/>
          <w:highlight w:val="yellow"/>
        </w:rPr>
        <w:t xml:space="preserve">maksymalnie </w:t>
      </w:r>
      <w:r w:rsidR="00F927ED">
        <w:rPr>
          <w:rFonts w:ascii="Calibri" w:hAnsi="Calibri" w:cs="Calibri"/>
          <w:b/>
          <w:sz w:val="24"/>
          <w:szCs w:val="24"/>
          <w:highlight w:val="yellow"/>
        </w:rPr>
        <w:t xml:space="preserve">3 miesiące, </w:t>
      </w:r>
      <w:r w:rsidRPr="006478ED">
        <w:rPr>
          <w:rFonts w:ascii="Calibri" w:hAnsi="Calibri" w:cs="Calibri"/>
          <w:b/>
          <w:sz w:val="24"/>
          <w:szCs w:val="24"/>
          <w:highlight w:val="yellow"/>
        </w:rPr>
        <w:t xml:space="preserve">w terminie od </w:t>
      </w:r>
      <w:r>
        <w:rPr>
          <w:rFonts w:ascii="Calibri" w:hAnsi="Calibri" w:cs="Calibri"/>
          <w:b/>
          <w:sz w:val="24"/>
          <w:szCs w:val="24"/>
          <w:highlight w:val="yellow"/>
        </w:rPr>
        <w:t>01 września</w:t>
      </w:r>
      <w:r w:rsidRPr="006478ED">
        <w:rPr>
          <w:rFonts w:ascii="Calibri" w:hAnsi="Calibri" w:cs="Calibri"/>
          <w:b/>
          <w:sz w:val="24"/>
          <w:szCs w:val="24"/>
          <w:highlight w:val="yellow"/>
        </w:rPr>
        <w:t xml:space="preserve"> do 10 grudnia 202</w:t>
      </w:r>
      <w:r>
        <w:rPr>
          <w:rFonts w:ascii="Calibri" w:hAnsi="Calibri" w:cs="Calibri"/>
          <w:b/>
          <w:sz w:val="24"/>
          <w:szCs w:val="24"/>
          <w:highlight w:val="yellow"/>
        </w:rPr>
        <w:t>6</w:t>
      </w:r>
      <w:r w:rsidRPr="006478ED">
        <w:rPr>
          <w:rFonts w:ascii="Calibri" w:hAnsi="Calibri" w:cs="Calibri"/>
          <w:b/>
          <w:sz w:val="24"/>
          <w:szCs w:val="24"/>
          <w:highlight w:val="yellow"/>
        </w:rPr>
        <w:t xml:space="preserve"> roku.</w:t>
      </w:r>
    </w:p>
    <w:p w14:paraId="4FBFC927" w14:textId="77777777" w:rsidR="004327EB" w:rsidRPr="00A37E6D" w:rsidRDefault="004327EB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068712B0" w14:textId="3EAE5BF9" w:rsidR="00971EBD" w:rsidRPr="00A37E6D" w:rsidRDefault="00971EBD" w:rsidP="00EC316E">
      <w:pPr>
        <w:pStyle w:val="Nagwek1"/>
        <w:numPr>
          <w:ilvl w:val="0"/>
          <w:numId w:val="17"/>
        </w:numPr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  <w:highlight w:val="green"/>
        </w:rPr>
      </w:pPr>
      <w:bookmarkStart w:id="9" w:name="_Toc169255297"/>
      <w:r w:rsidRPr="00A37E6D">
        <w:rPr>
          <w:rFonts w:ascii="Calibri" w:hAnsi="Calibri" w:cs="Calibri"/>
          <w:b/>
          <w:sz w:val="24"/>
          <w:szCs w:val="24"/>
          <w:highlight w:val="green"/>
        </w:rPr>
        <w:t>Obszar realizacji inicjatyw</w:t>
      </w:r>
      <w:bookmarkEnd w:id="9"/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 </w:t>
      </w:r>
    </w:p>
    <w:p w14:paraId="06E4A68F" w14:textId="0D745534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Inicjatywy mogą być realizowane </w:t>
      </w:r>
      <w:r w:rsidR="009D1D0D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wyłącznie 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na obszarze i na rzecz mieszkańców województwa wielkopolskiego.</w:t>
      </w:r>
      <w:r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0CD66D68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ab/>
      </w:r>
    </w:p>
    <w:p w14:paraId="192FDDC4" w14:textId="065BBC6E" w:rsidR="00971EBD" w:rsidRPr="00A37E6D" w:rsidRDefault="00971EBD" w:rsidP="00EC316E">
      <w:pPr>
        <w:pStyle w:val="Nagwek1"/>
        <w:numPr>
          <w:ilvl w:val="0"/>
          <w:numId w:val="17"/>
        </w:numPr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  <w:highlight w:val="green"/>
        </w:rPr>
      </w:pPr>
      <w:bookmarkStart w:id="10" w:name="_Toc169255298"/>
      <w:r w:rsidRPr="00A37E6D">
        <w:rPr>
          <w:rFonts w:ascii="Calibri" w:hAnsi="Calibri" w:cs="Calibri"/>
          <w:b/>
          <w:sz w:val="24"/>
          <w:szCs w:val="24"/>
          <w:highlight w:val="green"/>
        </w:rPr>
        <w:t>Sposób i procedura ubiegania się o środki</w:t>
      </w:r>
      <w:bookmarkEnd w:id="10"/>
    </w:p>
    <w:p w14:paraId="5C5B5768" w14:textId="590691D4" w:rsidR="00971EBD" w:rsidRPr="00A37E6D" w:rsidRDefault="00516AFE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7.1. </w:t>
      </w:r>
      <w:r w:rsidR="00971EBD" w:rsidRPr="00A37E6D">
        <w:rPr>
          <w:rFonts w:ascii="Calibri" w:hAnsi="Calibri" w:cs="Calibri"/>
          <w:b/>
          <w:sz w:val="24"/>
          <w:szCs w:val="24"/>
          <w:highlight w:val="green"/>
        </w:rPr>
        <w:t>Ogłoszenie naboru</w:t>
      </w:r>
      <w:r w:rsidR="00971EBD"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37351B41" w14:textId="0EF668B6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Za ogłoszenie naboru wniosków odpowiadają Operatorzy. Złożenie wniosku musi nastąpić w terminie wskazanym w ogłoszeniu o naborze. </w:t>
      </w:r>
      <w:bookmarkStart w:id="11" w:name="_GoBack"/>
      <w:bookmarkEnd w:id="11"/>
      <w:r w:rsidRPr="00A37E6D">
        <w:rPr>
          <w:rFonts w:ascii="Calibri" w:hAnsi="Calibri" w:cs="Calibri"/>
          <w:b/>
          <w:sz w:val="24"/>
          <w:szCs w:val="24"/>
          <w:highlight w:val="yellow"/>
        </w:rPr>
        <w:t>Ogłoszenie o naborze zostanie opubli</w:t>
      </w:r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>kowane na stronie projektu www.</w:t>
      </w:r>
      <w:proofErr w:type="gramStart"/>
      <w:r w:rsidRPr="00A37E6D">
        <w:rPr>
          <w:rFonts w:ascii="Calibri" w:hAnsi="Calibri" w:cs="Calibri"/>
          <w:b/>
          <w:sz w:val="24"/>
          <w:szCs w:val="24"/>
          <w:highlight w:val="yellow"/>
        </w:rPr>
        <w:t>granty</w:t>
      </w:r>
      <w:proofErr w:type="gramEnd"/>
      <w:r w:rsidRPr="00A37E6D">
        <w:rPr>
          <w:rFonts w:ascii="Calibri" w:hAnsi="Calibri" w:cs="Calibri"/>
          <w:b/>
          <w:sz w:val="24"/>
          <w:szCs w:val="24"/>
          <w:highlight w:val="yellow"/>
        </w:rPr>
        <w:t>.</w:t>
      </w:r>
      <w:proofErr w:type="gramStart"/>
      <w:r w:rsidRPr="00A37E6D">
        <w:rPr>
          <w:rFonts w:ascii="Calibri" w:hAnsi="Calibri" w:cs="Calibri"/>
          <w:b/>
          <w:sz w:val="24"/>
          <w:szCs w:val="24"/>
          <w:highlight w:val="yellow"/>
        </w:rPr>
        <w:t>wrk</w:t>
      </w:r>
      <w:proofErr w:type="gramEnd"/>
      <w:r w:rsidRPr="00A37E6D">
        <w:rPr>
          <w:rFonts w:ascii="Calibri" w:hAnsi="Calibri" w:cs="Calibri"/>
          <w:b/>
          <w:sz w:val="24"/>
          <w:szCs w:val="24"/>
          <w:highlight w:val="yellow"/>
        </w:rPr>
        <w:t>.</w:t>
      </w:r>
      <w:proofErr w:type="gramStart"/>
      <w:r w:rsidRPr="00A37E6D">
        <w:rPr>
          <w:rFonts w:ascii="Calibri" w:hAnsi="Calibri" w:cs="Calibri"/>
          <w:b/>
          <w:sz w:val="24"/>
          <w:szCs w:val="24"/>
          <w:highlight w:val="yellow"/>
        </w:rPr>
        <w:t>org</w:t>
      </w:r>
      <w:proofErr w:type="gramEnd"/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.pl </w:t>
      </w:r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>oraz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stronach Operatorów</w:t>
      </w:r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</w:t>
      </w:r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br/>
      </w:r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lastRenderedPageBreak/>
        <w:t>i Partnera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: www.</w:t>
      </w:r>
      <w:proofErr w:type="gramStart"/>
      <w:r w:rsidRPr="00A37E6D">
        <w:rPr>
          <w:rFonts w:ascii="Calibri" w:hAnsi="Calibri" w:cs="Calibri"/>
          <w:b/>
          <w:sz w:val="24"/>
          <w:szCs w:val="24"/>
          <w:highlight w:val="yellow"/>
        </w:rPr>
        <w:t>merkury</w:t>
      </w:r>
      <w:proofErr w:type="gramEnd"/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>.</w:t>
      </w:r>
      <w:proofErr w:type="gramStart"/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>org</w:t>
      </w:r>
      <w:proofErr w:type="gramEnd"/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>.pl, www.</w:t>
      </w:r>
      <w:proofErr w:type="gramStart"/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>stodolanowcis</w:t>
      </w:r>
      <w:proofErr w:type="gramEnd"/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>.</w:t>
      </w:r>
      <w:proofErr w:type="gramStart"/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>pl</w:t>
      </w:r>
      <w:proofErr w:type="gramEnd"/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, 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www</w:t>
      </w:r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>.</w:t>
      </w:r>
      <w:proofErr w:type="gramStart"/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>wrk</w:t>
      </w:r>
      <w:proofErr w:type="gramEnd"/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>.</w:t>
      </w:r>
      <w:proofErr w:type="gramStart"/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>org</w:t>
      </w:r>
      <w:proofErr w:type="gramEnd"/>
      <w:r w:rsidR="00516AFE" w:rsidRPr="00A37E6D">
        <w:rPr>
          <w:rFonts w:ascii="Calibri" w:hAnsi="Calibri" w:cs="Calibri"/>
          <w:b/>
          <w:sz w:val="24"/>
          <w:szCs w:val="24"/>
          <w:highlight w:val="yellow"/>
        </w:rPr>
        <w:t>.pl</w:t>
      </w:r>
      <w:r w:rsidR="005A4DE9" w:rsidRPr="00A37E6D">
        <w:rPr>
          <w:rFonts w:ascii="Calibri" w:hAnsi="Calibri" w:cs="Calibri"/>
          <w:sz w:val="24"/>
          <w:szCs w:val="24"/>
          <w:highlight w:val="yellow"/>
        </w:rPr>
        <w:t>,</w:t>
      </w:r>
      <w:r w:rsidR="005A4DE9" w:rsidRPr="00A37E6D">
        <w:rPr>
          <w:rFonts w:ascii="Calibri" w:hAnsi="Calibri" w:cs="Calibri"/>
          <w:sz w:val="24"/>
          <w:szCs w:val="24"/>
        </w:rPr>
        <w:t xml:space="preserve"> a także </w:t>
      </w:r>
      <w:r w:rsidR="005A4DE9" w:rsidRPr="00A37E6D">
        <w:rPr>
          <w:rFonts w:ascii="Calibri" w:hAnsi="Calibri" w:cs="Calibri"/>
          <w:sz w:val="24"/>
          <w:szCs w:val="24"/>
        </w:rPr>
        <w:br/>
        <w:t xml:space="preserve">na </w:t>
      </w:r>
      <w:r w:rsidRPr="00A37E6D">
        <w:rPr>
          <w:rFonts w:ascii="Calibri" w:hAnsi="Calibri" w:cs="Calibri"/>
          <w:sz w:val="24"/>
          <w:szCs w:val="24"/>
        </w:rPr>
        <w:t xml:space="preserve">innych portalach internetowych oraz </w:t>
      </w:r>
      <w:r w:rsidR="005A4DE9" w:rsidRPr="00A37E6D">
        <w:rPr>
          <w:rFonts w:ascii="Calibri" w:hAnsi="Calibri" w:cs="Calibri"/>
          <w:sz w:val="24"/>
          <w:szCs w:val="24"/>
        </w:rPr>
        <w:t xml:space="preserve">profilach na </w:t>
      </w:r>
      <w:proofErr w:type="spellStart"/>
      <w:r w:rsidR="005A4DE9" w:rsidRPr="00A37E6D">
        <w:rPr>
          <w:rFonts w:ascii="Calibri" w:hAnsi="Calibri" w:cs="Calibri"/>
          <w:sz w:val="24"/>
          <w:szCs w:val="24"/>
        </w:rPr>
        <w:t>facebooku</w:t>
      </w:r>
      <w:proofErr w:type="spellEnd"/>
      <w:r w:rsidR="005A4DE9" w:rsidRPr="00A37E6D">
        <w:rPr>
          <w:rFonts w:ascii="Calibri" w:hAnsi="Calibri" w:cs="Calibri"/>
          <w:sz w:val="24"/>
          <w:szCs w:val="24"/>
        </w:rPr>
        <w:t>.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7C6D6447" w14:textId="5FC9696D" w:rsidR="007561FA" w:rsidRPr="00A37E6D" w:rsidRDefault="007561FA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3C01E74C" w14:textId="77777777" w:rsidR="007561FA" w:rsidRPr="00A37E6D" w:rsidRDefault="007561FA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W treści ogłoszenia zawarte zostaną informacje o terminie rozpoczęcia i zakończenia naboru wniosków, realizacji projektów, kwocie alokacji, trybie składania wniosków, przedmiocie naboru i podmiotach uprawnionych do składania wniosków.</w:t>
      </w:r>
    </w:p>
    <w:p w14:paraId="4CDE66DE" w14:textId="77777777" w:rsidR="007561FA" w:rsidRPr="00A37E6D" w:rsidRDefault="007561FA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3A7C0A4E" w14:textId="5BE26DC2" w:rsidR="00FB4EBF" w:rsidRPr="007561FA" w:rsidRDefault="00FB4EBF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  <w:highlight w:val="yellow"/>
        </w:rPr>
        <w:t xml:space="preserve">Drugi </w:t>
      </w:r>
      <w:r w:rsidRPr="00A038D8">
        <w:rPr>
          <w:rFonts w:ascii="Calibri" w:hAnsi="Calibri" w:cs="Calibri"/>
          <w:b/>
          <w:sz w:val="24"/>
          <w:szCs w:val="24"/>
          <w:highlight w:val="yellow"/>
        </w:rPr>
        <w:t xml:space="preserve">nabór </w:t>
      </w:r>
      <w:r>
        <w:rPr>
          <w:rFonts w:ascii="Calibri" w:hAnsi="Calibri" w:cs="Calibri"/>
          <w:b/>
          <w:sz w:val="24"/>
          <w:szCs w:val="24"/>
          <w:highlight w:val="yellow"/>
        </w:rPr>
        <w:t xml:space="preserve">w 2026 r. </w:t>
      </w:r>
      <w:r w:rsidRPr="00A038D8">
        <w:rPr>
          <w:rFonts w:ascii="Calibri" w:hAnsi="Calibri" w:cs="Calibri"/>
          <w:b/>
          <w:sz w:val="24"/>
          <w:szCs w:val="24"/>
          <w:highlight w:val="yellow"/>
        </w:rPr>
        <w:t xml:space="preserve">prowadzony będzie w sposób ciągły poczynając od dnia </w:t>
      </w:r>
      <w:r>
        <w:rPr>
          <w:rFonts w:ascii="Calibri" w:hAnsi="Calibri" w:cs="Calibri"/>
          <w:b/>
          <w:sz w:val="24"/>
          <w:szCs w:val="24"/>
          <w:highlight w:val="yellow"/>
        </w:rPr>
        <w:t>8</w:t>
      </w:r>
      <w:r w:rsidRPr="00A038D8">
        <w:rPr>
          <w:rFonts w:ascii="Calibri" w:hAnsi="Calibri" w:cs="Calibri"/>
          <w:b/>
          <w:sz w:val="24"/>
          <w:szCs w:val="24"/>
          <w:highlight w:val="yellow"/>
        </w:rPr>
        <w:t xml:space="preserve"> sierpnia do dnia 31 października lub do chwili wyczerpania środków. Ogłoszenie listy rankingowej przeprowadzane będzie w każdym tygodniu poczynając od </w:t>
      </w:r>
      <w:r>
        <w:rPr>
          <w:rFonts w:ascii="Calibri" w:hAnsi="Calibri" w:cs="Calibri"/>
          <w:b/>
          <w:sz w:val="24"/>
          <w:szCs w:val="24"/>
          <w:highlight w:val="yellow"/>
        </w:rPr>
        <w:t>tygodnia rozpoczynającego się 24</w:t>
      </w:r>
      <w:r w:rsidRPr="00A038D8">
        <w:rPr>
          <w:rFonts w:ascii="Calibri" w:hAnsi="Calibri" w:cs="Calibri"/>
          <w:b/>
          <w:sz w:val="24"/>
          <w:szCs w:val="24"/>
          <w:highlight w:val="yellow"/>
        </w:rPr>
        <w:t xml:space="preserve"> sierpnia br.</w:t>
      </w:r>
    </w:p>
    <w:p w14:paraId="4D4E1465" w14:textId="5E48F9C6" w:rsidR="00B3574C" w:rsidRPr="00A37E6D" w:rsidRDefault="00B3574C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54C2B76D" w14:textId="6F2727D6" w:rsidR="00971EBD" w:rsidRPr="00A37E6D" w:rsidRDefault="005A4DE9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7.2. </w:t>
      </w:r>
      <w:r w:rsidR="00971EBD" w:rsidRPr="00A37E6D">
        <w:rPr>
          <w:rFonts w:ascii="Calibri" w:hAnsi="Calibri" w:cs="Calibri"/>
          <w:b/>
          <w:sz w:val="24"/>
          <w:szCs w:val="24"/>
          <w:highlight w:val="green"/>
        </w:rPr>
        <w:t>Sposób składania wniosku</w:t>
      </w:r>
      <w:r w:rsidR="00971EBD"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4D03A14C" w14:textId="1BB5FF89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Formularze wniosków dostępne są na stronie www.</w:t>
      </w:r>
      <w:proofErr w:type="gramStart"/>
      <w:r w:rsidRPr="00A37E6D">
        <w:rPr>
          <w:rFonts w:ascii="Calibri" w:hAnsi="Calibri" w:cs="Calibri"/>
          <w:sz w:val="24"/>
          <w:szCs w:val="24"/>
        </w:rPr>
        <w:t>granty</w:t>
      </w:r>
      <w:proofErr w:type="gramEnd"/>
      <w:r w:rsidRPr="00A37E6D">
        <w:rPr>
          <w:rFonts w:ascii="Calibri" w:hAnsi="Calibri" w:cs="Calibri"/>
          <w:sz w:val="24"/>
          <w:szCs w:val="24"/>
        </w:rPr>
        <w:t>.</w:t>
      </w:r>
      <w:proofErr w:type="gramStart"/>
      <w:r w:rsidRPr="00A37E6D">
        <w:rPr>
          <w:rFonts w:ascii="Calibri" w:hAnsi="Calibri" w:cs="Calibri"/>
          <w:sz w:val="24"/>
          <w:szCs w:val="24"/>
        </w:rPr>
        <w:t>wrk</w:t>
      </w:r>
      <w:proofErr w:type="gramEnd"/>
      <w:r w:rsidRPr="00A37E6D">
        <w:rPr>
          <w:rFonts w:ascii="Calibri" w:hAnsi="Calibri" w:cs="Calibri"/>
          <w:sz w:val="24"/>
          <w:szCs w:val="24"/>
        </w:rPr>
        <w:t>.</w:t>
      </w:r>
      <w:proofErr w:type="gramStart"/>
      <w:r w:rsidRPr="00A37E6D">
        <w:rPr>
          <w:rFonts w:ascii="Calibri" w:hAnsi="Calibri" w:cs="Calibri"/>
          <w:sz w:val="24"/>
          <w:szCs w:val="24"/>
        </w:rPr>
        <w:t>org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.pl w zakładce „Dokumenty”. </w:t>
      </w:r>
    </w:p>
    <w:p w14:paraId="73D0D4EB" w14:textId="35A1CFEC" w:rsidR="00151DB6" w:rsidRDefault="00151DB6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Grupy nieformalne wypełniają tylko wniosek, natomiast lokalne organizacje </w:t>
      </w:r>
      <w:r w:rsidR="00FB4EBF">
        <w:rPr>
          <w:rFonts w:ascii="Calibri" w:hAnsi="Calibri" w:cs="Calibri"/>
          <w:sz w:val="24"/>
          <w:szCs w:val="24"/>
        </w:rPr>
        <w:t xml:space="preserve">pozarządowe </w:t>
      </w:r>
      <w:r>
        <w:rPr>
          <w:rFonts w:ascii="Calibri" w:hAnsi="Calibri" w:cs="Calibri"/>
          <w:sz w:val="24"/>
          <w:szCs w:val="24"/>
        </w:rPr>
        <w:t xml:space="preserve">wypełniają wniosek oraz stosowne oświadczenie o przychodach (załącznik nr 7 dotyczący organizacji nieposiadających zamkniętego pełnego okresu 12 miesięcy roku obrachunkowego lub załącznik nr 8 dotyczący organizacji posiadających zamknięty pełny rok obrachunkowy). </w:t>
      </w:r>
    </w:p>
    <w:p w14:paraId="1F4FAC24" w14:textId="720B0326" w:rsidR="00971EBD" w:rsidRPr="00A37E6D" w:rsidRDefault="00151DB6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Wniosek oraz załącznik (jeżeli dotyczy) mają być podpisane przez osoby wnioskujące </w:t>
      </w:r>
      <w:r w:rsidR="00DB5C54">
        <w:rPr>
          <w:rFonts w:ascii="Calibri" w:hAnsi="Calibri" w:cs="Calibri"/>
          <w:sz w:val="24"/>
          <w:szCs w:val="24"/>
        </w:rPr>
        <w:br/>
      </w:r>
      <w:r>
        <w:rPr>
          <w:rFonts w:ascii="Calibri" w:hAnsi="Calibri" w:cs="Calibri"/>
          <w:sz w:val="24"/>
          <w:szCs w:val="24"/>
        </w:rPr>
        <w:t>w postaci podpisów fizycznych</w:t>
      </w:r>
      <w:r w:rsidR="00C46710">
        <w:rPr>
          <w:rFonts w:ascii="Calibri" w:hAnsi="Calibri" w:cs="Calibri"/>
          <w:sz w:val="24"/>
          <w:szCs w:val="24"/>
        </w:rPr>
        <w:t xml:space="preserve">. Należy </w:t>
      </w:r>
      <w:r>
        <w:rPr>
          <w:rFonts w:ascii="Calibri" w:hAnsi="Calibri" w:cs="Calibri"/>
          <w:sz w:val="24"/>
          <w:szCs w:val="24"/>
        </w:rPr>
        <w:t>zeskanowa</w:t>
      </w:r>
      <w:r w:rsidR="00C46710">
        <w:rPr>
          <w:rFonts w:ascii="Calibri" w:hAnsi="Calibri" w:cs="Calibri"/>
          <w:sz w:val="24"/>
          <w:szCs w:val="24"/>
        </w:rPr>
        <w:t xml:space="preserve">ć wniosek w jednym pliku </w:t>
      </w:r>
      <w:r w:rsidR="00971EBD" w:rsidRPr="00A37E6D">
        <w:rPr>
          <w:rFonts w:ascii="Calibri" w:hAnsi="Calibri" w:cs="Calibri"/>
          <w:sz w:val="24"/>
          <w:szCs w:val="24"/>
        </w:rPr>
        <w:t xml:space="preserve">w formacie PDF </w:t>
      </w:r>
      <w:r w:rsidR="00C46710">
        <w:rPr>
          <w:rFonts w:ascii="Calibri" w:hAnsi="Calibri" w:cs="Calibri"/>
          <w:sz w:val="24"/>
          <w:szCs w:val="24"/>
        </w:rPr>
        <w:t xml:space="preserve">oraz zeskanować załącznik (jeżeli dotyczy) także w formacie pdf </w:t>
      </w:r>
      <w:r>
        <w:rPr>
          <w:rFonts w:ascii="Calibri" w:hAnsi="Calibri" w:cs="Calibri"/>
          <w:sz w:val="24"/>
          <w:szCs w:val="24"/>
        </w:rPr>
        <w:t>i wysła</w:t>
      </w:r>
      <w:r w:rsidR="00C46710">
        <w:rPr>
          <w:rFonts w:ascii="Calibri" w:hAnsi="Calibri" w:cs="Calibri"/>
          <w:sz w:val="24"/>
          <w:szCs w:val="24"/>
        </w:rPr>
        <w:t>ć</w:t>
      </w:r>
      <w:r w:rsidR="00B44D86">
        <w:rPr>
          <w:rFonts w:ascii="Calibri" w:hAnsi="Calibri" w:cs="Calibri"/>
          <w:sz w:val="24"/>
          <w:szCs w:val="24"/>
        </w:rPr>
        <w:t xml:space="preserve"> </w:t>
      </w:r>
      <w:r w:rsidR="00971EBD" w:rsidRPr="00A37E6D">
        <w:rPr>
          <w:rFonts w:ascii="Calibri" w:hAnsi="Calibri" w:cs="Calibri"/>
          <w:sz w:val="24"/>
          <w:szCs w:val="24"/>
        </w:rPr>
        <w:t xml:space="preserve">na adres </w:t>
      </w:r>
      <w:r w:rsidR="005A4DE9" w:rsidRPr="00A37E6D">
        <w:rPr>
          <w:rFonts w:ascii="Calibri" w:hAnsi="Calibri" w:cs="Calibri"/>
          <w:sz w:val="24"/>
          <w:szCs w:val="24"/>
        </w:rPr>
        <w:t>mailowy: dotacje@merkury.</w:t>
      </w:r>
      <w:proofErr w:type="gramStart"/>
      <w:r w:rsidR="005A4DE9" w:rsidRPr="00A37E6D">
        <w:rPr>
          <w:rFonts w:ascii="Calibri" w:hAnsi="Calibri" w:cs="Calibri"/>
          <w:sz w:val="24"/>
          <w:szCs w:val="24"/>
        </w:rPr>
        <w:t>org</w:t>
      </w:r>
      <w:proofErr w:type="gramEnd"/>
      <w:r w:rsidR="005A4DE9" w:rsidRPr="00A37E6D">
        <w:rPr>
          <w:rFonts w:ascii="Calibri" w:hAnsi="Calibri" w:cs="Calibri"/>
          <w:sz w:val="24"/>
          <w:szCs w:val="24"/>
        </w:rPr>
        <w:t>.pl</w:t>
      </w:r>
      <w:r w:rsidR="000F1BF5" w:rsidRPr="00A37E6D">
        <w:rPr>
          <w:rFonts w:ascii="Calibri" w:hAnsi="Calibri" w:cs="Calibri"/>
          <w:sz w:val="24"/>
          <w:szCs w:val="24"/>
        </w:rPr>
        <w:t>.</w:t>
      </w:r>
      <w:r w:rsidR="00971EBD" w:rsidRPr="00A37E6D">
        <w:rPr>
          <w:rFonts w:ascii="Calibri" w:hAnsi="Calibri" w:cs="Calibri"/>
          <w:sz w:val="24"/>
          <w:szCs w:val="24"/>
        </w:rPr>
        <w:t xml:space="preserve"> </w:t>
      </w:r>
    </w:p>
    <w:p w14:paraId="433F2BC6" w14:textId="46B299EA" w:rsidR="00B44D86" w:rsidRDefault="00B44D86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Możliwe jest zapisanie wniosku i załącznika (jeżeli dotyczy) w formacie PDF i podpisanie dowolnym podpisem elektronicznym. </w:t>
      </w:r>
    </w:p>
    <w:p w14:paraId="7841C448" w14:textId="77777777" w:rsidR="00B44D86" w:rsidRDefault="00B44D86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5C58D70C" w14:textId="67C47ECF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 odpowiedzi na złożony wniosek Wnioskodawca otrzyma potwierdzenie złożenia wniosku wraz z nadanym numerem wniosku najpóźniej następnego dnia roboczego. </w:t>
      </w:r>
    </w:p>
    <w:p w14:paraId="573EE11E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1459EBCA" w14:textId="7A9D335F" w:rsidR="00AB6466" w:rsidRPr="00A37E6D" w:rsidRDefault="00AB6466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>7.3. Liczba składanych wniosków</w:t>
      </w:r>
      <w:r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224F1C1C" w14:textId="5043A2C1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Wnioskodawcy (</w:t>
      </w:r>
      <w:r w:rsidR="00A83E1C" w:rsidRPr="00A37E6D">
        <w:rPr>
          <w:rFonts w:ascii="Calibri" w:hAnsi="Calibri" w:cs="Calibri"/>
          <w:sz w:val="24"/>
          <w:szCs w:val="24"/>
        </w:rPr>
        <w:t>l</w:t>
      </w:r>
      <w:r w:rsidR="00AB6466" w:rsidRPr="00A37E6D">
        <w:rPr>
          <w:rFonts w:ascii="Calibri" w:hAnsi="Calibri" w:cs="Calibri"/>
          <w:sz w:val="24"/>
          <w:szCs w:val="24"/>
        </w:rPr>
        <w:t>okalne</w:t>
      </w:r>
      <w:r w:rsidRPr="00A37E6D">
        <w:rPr>
          <w:rFonts w:ascii="Calibri" w:hAnsi="Calibri" w:cs="Calibri"/>
          <w:sz w:val="24"/>
          <w:szCs w:val="24"/>
        </w:rPr>
        <w:t xml:space="preserve"> organizacje pozarządowe</w:t>
      </w:r>
      <w:r w:rsidR="00AB6466" w:rsidRPr="00A37E6D">
        <w:rPr>
          <w:rFonts w:ascii="Calibri" w:hAnsi="Calibri" w:cs="Calibri"/>
          <w:sz w:val="24"/>
          <w:szCs w:val="24"/>
        </w:rPr>
        <w:t xml:space="preserve"> oraz</w:t>
      </w:r>
      <w:r w:rsidRPr="00A37E6D">
        <w:rPr>
          <w:rFonts w:ascii="Calibri" w:hAnsi="Calibri" w:cs="Calibri"/>
          <w:sz w:val="24"/>
          <w:szCs w:val="24"/>
        </w:rPr>
        <w:t xml:space="preserve"> grupy nieformalne</w:t>
      </w:r>
      <w:r w:rsidR="00AB6466" w:rsidRPr="00A37E6D">
        <w:rPr>
          <w:rFonts w:ascii="Calibri" w:hAnsi="Calibri" w:cs="Calibri"/>
          <w:sz w:val="24"/>
          <w:szCs w:val="24"/>
        </w:rPr>
        <w:t xml:space="preserve"> składające wniosek samodzielnie lub z Patronem</w:t>
      </w:r>
      <w:r w:rsidRPr="00A37E6D">
        <w:rPr>
          <w:rFonts w:ascii="Calibri" w:hAnsi="Calibri" w:cs="Calibri"/>
          <w:sz w:val="24"/>
          <w:szCs w:val="24"/>
        </w:rPr>
        <w:t xml:space="preserve">) mogą w jednym naborze złożyć tylko jeden wniosek o dofinansowanie. </w:t>
      </w:r>
    </w:p>
    <w:p w14:paraId="6EA7C916" w14:textId="2038ABD6" w:rsidR="005A4DE9" w:rsidRDefault="005A4DE9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3924ECB0" w14:textId="77777777" w:rsidR="006C22E3" w:rsidRPr="00A37E6D" w:rsidRDefault="006C22E3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24FEF210" w14:textId="496270CA" w:rsidR="00AB6466" w:rsidRPr="00A37E6D" w:rsidRDefault="00AB6466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lastRenderedPageBreak/>
        <w:t>7.4. Udział członka/członkini grupy nieformalnej w składanych wnioskach</w:t>
      </w:r>
      <w:r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5086824D" w14:textId="7DDD2B17" w:rsidR="00F7617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>Członek</w:t>
      </w:r>
      <w:r w:rsidR="00E30795" w:rsidRPr="00A37E6D">
        <w:rPr>
          <w:rFonts w:ascii="Calibri" w:hAnsi="Calibri" w:cs="Calibri"/>
          <w:b/>
          <w:sz w:val="24"/>
          <w:szCs w:val="24"/>
          <w:highlight w:val="yellow"/>
        </w:rPr>
        <w:t>/członkini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danej grupy nieformalnej nie może składać wniosków jako członek</w:t>
      </w:r>
      <w:r w:rsidR="00E30795" w:rsidRPr="00A37E6D">
        <w:rPr>
          <w:rFonts w:ascii="Calibri" w:hAnsi="Calibri" w:cs="Calibri"/>
          <w:b/>
          <w:sz w:val="24"/>
          <w:szCs w:val="24"/>
          <w:highlight w:val="yellow"/>
        </w:rPr>
        <w:t>/członkini</w:t>
      </w:r>
      <w:r w:rsidR="004870B1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innych grup nieformalnych</w:t>
      </w:r>
      <w:r w:rsidR="00A038D8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w ramach projektu pt. „Wielkopolskie Małe Inicjatywy”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.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4FF61A57" w14:textId="125DADAE" w:rsidR="00971EB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Wszystkie kolejne złożone wnioski, w których powtarza się dany członek</w:t>
      </w:r>
      <w:r w:rsidR="00E30795" w:rsidRPr="00A37E6D">
        <w:rPr>
          <w:rFonts w:ascii="Calibri" w:hAnsi="Calibri" w:cs="Calibri"/>
          <w:sz w:val="24"/>
          <w:szCs w:val="24"/>
        </w:rPr>
        <w:t>/członkini</w:t>
      </w:r>
      <w:r w:rsidRPr="00A37E6D">
        <w:rPr>
          <w:rFonts w:ascii="Calibri" w:hAnsi="Calibri" w:cs="Calibri"/>
          <w:sz w:val="24"/>
          <w:szCs w:val="24"/>
        </w:rPr>
        <w:t xml:space="preserve"> zostaną odrzucone.</w:t>
      </w:r>
    </w:p>
    <w:p w14:paraId="2EDC9978" w14:textId="77777777" w:rsidR="00C24AA7" w:rsidRPr="00A37E6D" w:rsidRDefault="00C24AA7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2F5D4FFA" w14:textId="36FBBC4D" w:rsidR="00971EBD" w:rsidRPr="00A37E6D" w:rsidRDefault="00971EBD" w:rsidP="00EC316E">
      <w:pPr>
        <w:pStyle w:val="Nagwek1"/>
        <w:numPr>
          <w:ilvl w:val="0"/>
          <w:numId w:val="17"/>
        </w:numPr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  <w:highlight w:val="green"/>
        </w:rPr>
      </w:pPr>
      <w:bookmarkStart w:id="12" w:name="_Toc169255299"/>
      <w:r w:rsidRPr="00A37E6D">
        <w:rPr>
          <w:rFonts w:ascii="Calibri" w:hAnsi="Calibri" w:cs="Calibri"/>
          <w:b/>
          <w:sz w:val="24"/>
          <w:szCs w:val="24"/>
          <w:highlight w:val="green"/>
        </w:rPr>
        <w:t>Procedura oceny i kryteria oceny wniosków</w:t>
      </w:r>
      <w:bookmarkEnd w:id="12"/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 </w:t>
      </w:r>
    </w:p>
    <w:p w14:paraId="762B9B5C" w14:textId="60C040F8" w:rsidR="00971EBD" w:rsidRPr="00A37E6D" w:rsidRDefault="00416F7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8.1. </w:t>
      </w:r>
      <w:r w:rsidR="00971EBD" w:rsidRPr="00A37E6D">
        <w:rPr>
          <w:rFonts w:ascii="Calibri" w:hAnsi="Calibri" w:cs="Calibri"/>
          <w:b/>
          <w:sz w:val="24"/>
          <w:szCs w:val="24"/>
          <w:highlight w:val="green"/>
        </w:rPr>
        <w:t>Ocena formalna</w:t>
      </w:r>
      <w:r w:rsidR="00971EBD"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01F41807" w14:textId="51981EF1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Każdy ze złożonych wniosków podany zostanie ocenie formalnej przez Operatorów</w:t>
      </w:r>
      <w:r w:rsidR="00F43510">
        <w:rPr>
          <w:rFonts w:ascii="Calibri" w:hAnsi="Calibri" w:cs="Calibri"/>
          <w:sz w:val="24"/>
          <w:szCs w:val="24"/>
        </w:rPr>
        <w:t xml:space="preserve"> </w:t>
      </w:r>
      <w:r w:rsidR="00DB5C54">
        <w:rPr>
          <w:rFonts w:ascii="Calibri" w:hAnsi="Calibri" w:cs="Calibri"/>
          <w:sz w:val="24"/>
          <w:szCs w:val="24"/>
        </w:rPr>
        <w:br/>
      </w:r>
      <w:r w:rsidR="00F40960" w:rsidRPr="00A37E6D">
        <w:rPr>
          <w:rFonts w:ascii="Calibri" w:hAnsi="Calibri" w:cs="Calibri"/>
          <w:sz w:val="24"/>
          <w:szCs w:val="24"/>
        </w:rPr>
        <w:t>wg kryteriów określonych w</w:t>
      </w:r>
      <w:r w:rsidRPr="00A37E6D">
        <w:rPr>
          <w:rFonts w:ascii="Calibri" w:hAnsi="Calibri" w:cs="Calibri"/>
          <w:sz w:val="24"/>
          <w:szCs w:val="24"/>
        </w:rPr>
        <w:t xml:space="preserve"> Karcie Oceny Formalnej </w:t>
      </w:r>
      <w:r w:rsidR="00F40960" w:rsidRPr="00A37E6D">
        <w:rPr>
          <w:rFonts w:ascii="Calibri" w:hAnsi="Calibri" w:cs="Calibri"/>
          <w:sz w:val="24"/>
          <w:szCs w:val="24"/>
        </w:rPr>
        <w:t xml:space="preserve">Wniosku </w:t>
      </w:r>
      <w:r w:rsidRPr="00A37E6D">
        <w:rPr>
          <w:rFonts w:ascii="Calibri" w:hAnsi="Calibri" w:cs="Calibri"/>
          <w:sz w:val="24"/>
          <w:szCs w:val="24"/>
        </w:rPr>
        <w:t xml:space="preserve">stanowiącej </w:t>
      </w:r>
      <w:r w:rsidR="00F40960" w:rsidRPr="00A37E6D">
        <w:rPr>
          <w:rFonts w:ascii="Calibri" w:hAnsi="Calibri" w:cs="Calibri"/>
          <w:sz w:val="24"/>
          <w:szCs w:val="24"/>
        </w:rPr>
        <w:t>Z</w:t>
      </w:r>
      <w:r w:rsidRPr="00A37E6D">
        <w:rPr>
          <w:rFonts w:ascii="Calibri" w:hAnsi="Calibri" w:cs="Calibri"/>
          <w:sz w:val="24"/>
          <w:szCs w:val="24"/>
        </w:rPr>
        <w:t xml:space="preserve">ałącznik </w:t>
      </w:r>
      <w:r w:rsidR="00F40960" w:rsidRPr="00A37E6D">
        <w:rPr>
          <w:rFonts w:ascii="Calibri" w:hAnsi="Calibri" w:cs="Calibri"/>
          <w:sz w:val="24"/>
          <w:szCs w:val="24"/>
        </w:rPr>
        <w:t xml:space="preserve">nr 3 </w:t>
      </w:r>
      <w:r w:rsidR="00F40960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do Regulaminu. </w:t>
      </w:r>
    </w:p>
    <w:p w14:paraId="32F2B5FD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Za ocenę formalną odpowiada Fundacja „Merkury”. </w:t>
      </w:r>
    </w:p>
    <w:p w14:paraId="243C7AE6" w14:textId="11F864FE" w:rsidR="00971EBD" w:rsidRPr="00A37E6D" w:rsidRDefault="00DE6824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Z oceny formalnej p</w:t>
      </w:r>
      <w:r w:rsidR="00971EBD" w:rsidRPr="00A37E6D">
        <w:rPr>
          <w:rFonts w:ascii="Calibri" w:hAnsi="Calibri" w:cs="Calibri"/>
          <w:sz w:val="24"/>
          <w:szCs w:val="24"/>
        </w:rPr>
        <w:t xml:space="preserve">owstanie lista wniosków zawierająca następujące dane: numery wniosków, nazwy </w:t>
      </w:r>
      <w:r w:rsidRPr="00A37E6D">
        <w:rPr>
          <w:rFonts w:ascii="Calibri" w:hAnsi="Calibri" w:cs="Calibri"/>
          <w:sz w:val="24"/>
          <w:szCs w:val="24"/>
        </w:rPr>
        <w:t>W</w:t>
      </w:r>
      <w:r w:rsidR="00971EBD" w:rsidRPr="00A37E6D">
        <w:rPr>
          <w:rFonts w:ascii="Calibri" w:hAnsi="Calibri" w:cs="Calibri"/>
          <w:sz w:val="24"/>
          <w:szCs w:val="24"/>
        </w:rPr>
        <w:t xml:space="preserve">nioskodawców, tytuły projektów, wyniki weryfikacji formalnej wniosku (przyjęty/odrzucony) wraz z podaniem przyczyny odrzucenia danego wniosku. </w:t>
      </w:r>
    </w:p>
    <w:p w14:paraId="3F438C6E" w14:textId="3E47E8FE" w:rsidR="00971EBD" w:rsidRPr="00A37E6D" w:rsidRDefault="00533601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Lista ta o</w:t>
      </w:r>
      <w:r w:rsidR="00971EBD" w:rsidRPr="00A37E6D">
        <w:rPr>
          <w:rFonts w:ascii="Calibri" w:hAnsi="Calibri" w:cs="Calibri"/>
          <w:sz w:val="24"/>
          <w:szCs w:val="24"/>
        </w:rPr>
        <w:t>publikowana zostanie na stron</w:t>
      </w:r>
      <w:r w:rsidRPr="00A37E6D">
        <w:rPr>
          <w:rFonts w:ascii="Calibri" w:hAnsi="Calibri" w:cs="Calibri"/>
          <w:sz w:val="24"/>
          <w:szCs w:val="24"/>
        </w:rPr>
        <w:t>ie</w:t>
      </w:r>
      <w:r w:rsidR="00971EBD" w:rsidRPr="00A37E6D">
        <w:rPr>
          <w:rFonts w:ascii="Calibri" w:hAnsi="Calibri" w:cs="Calibri"/>
          <w:sz w:val="24"/>
          <w:szCs w:val="24"/>
        </w:rPr>
        <w:t xml:space="preserve"> www. </w:t>
      </w:r>
      <w:proofErr w:type="gramStart"/>
      <w:r w:rsidR="00971EBD" w:rsidRPr="00A37E6D">
        <w:rPr>
          <w:rFonts w:ascii="Calibri" w:hAnsi="Calibri" w:cs="Calibri"/>
          <w:sz w:val="24"/>
          <w:szCs w:val="24"/>
        </w:rPr>
        <w:t>granty</w:t>
      </w:r>
      <w:proofErr w:type="gramEnd"/>
      <w:r w:rsidR="00971EBD" w:rsidRPr="00A37E6D">
        <w:rPr>
          <w:rFonts w:ascii="Calibri" w:hAnsi="Calibri" w:cs="Calibri"/>
          <w:sz w:val="24"/>
          <w:szCs w:val="24"/>
        </w:rPr>
        <w:t>.</w:t>
      </w:r>
      <w:proofErr w:type="gramStart"/>
      <w:r w:rsidR="00971EBD" w:rsidRPr="00A37E6D">
        <w:rPr>
          <w:rFonts w:ascii="Calibri" w:hAnsi="Calibri" w:cs="Calibri"/>
          <w:sz w:val="24"/>
          <w:szCs w:val="24"/>
        </w:rPr>
        <w:t>wrk</w:t>
      </w:r>
      <w:proofErr w:type="gramEnd"/>
      <w:r w:rsidR="00971EBD" w:rsidRPr="00A37E6D">
        <w:rPr>
          <w:rFonts w:ascii="Calibri" w:hAnsi="Calibri" w:cs="Calibri"/>
          <w:sz w:val="24"/>
          <w:szCs w:val="24"/>
        </w:rPr>
        <w:t>.</w:t>
      </w:r>
      <w:proofErr w:type="gramStart"/>
      <w:r w:rsidR="00971EBD" w:rsidRPr="00A37E6D">
        <w:rPr>
          <w:rFonts w:ascii="Calibri" w:hAnsi="Calibri" w:cs="Calibri"/>
          <w:sz w:val="24"/>
          <w:szCs w:val="24"/>
        </w:rPr>
        <w:t>org</w:t>
      </w:r>
      <w:proofErr w:type="gramEnd"/>
      <w:r w:rsidR="00971EBD" w:rsidRPr="00A37E6D">
        <w:rPr>
          <w:rFonts w:ascii="Calibri" w:hAnsi="Calibri" w:cs="Calibri"/>
          <w:sz w:val="24"/>
          <w:szCs w:val="24"/>
        </w:rPr>
        <w:t>.pl.</w:t>
      </w:r>
    </w:p>
    <w:p w14:paraId="0ABD432D" w14:textId="159F0435" w:rsidR="00533601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Operatorzy dopuszczają możliwość odwołania się (droga mailową) od oceny formalnej, nie później jednak niż </w:t>
      </w:r>
      <w:r w:rsidR="00533601" w:rsidRPr="00A37E6D">
        <w:rPr>
          <w:rFonts w:ascii="Calibri" w:hAnsi="Calibri" w:cs="Calibri"/>
          <w:sz w:val="24"/>
          <w:szCs w:val="24"/>
        </w:rPr>
        <w:t>w 2 dni</w:t>
      </w:r>
      <w:r w:rsidRPr="00A37E6D">
        <w:rPr>
          <w:rFonts w:ascii="Calibri" w:hAnsi="Calibri" w:cs="Calibri"/>
          <w:sz w:val="24"/>
          <w:szCs w:val="24"/>
        </w:rPr>
        <w:t xml:space="preserve"> od momentu opublikowania listy ocen formalnych. </w:t>
      </w:r>
    </w:p>
    <w:p w14:paraId="1D6F2301" w14:textId="22D2C431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Wnioski ocenione pozytywnie na etapie oceny formalnej zostaną przekazane do oceny merytorycznej.</w:t>
      </w:r>
    </w:p>
    <w:p w14:paraId="3B1535AF" w14:textId="77777777" w:rsidR="00A038D8" w:rsidRPr="00A37E6D" w:rsidRDefault="00A038D8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  <w:highlight w:val="green"/>
        </w:rPr>
      </w:pPr>
    </w:p>
    <w:p w14:paraId="1F85DE7E" w14:textId="662F2E6F" w:rsidR="00971EBD" w:rsidRPr="00A37E6D" w:rsidRDefault="00533601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8.2. </w:t>
      </w:r>
      <w:r w:rsidR="00971EBD" w:rsidRPr="00A37E6D">
        <w:rPr>
          <w:rFonts w:ascii="Calibri" w:hAnsi="Calibri" w:cs="Calibri"/>
          <w:b/>
          <w:sz w:val="24"/>
          <w:szCs w:val="24"/>
          <w:highlight w:val="green"/>
        </w:rPr>
        <w:t>Ocena merytoryczna</w:t>
      </w:r>
    </w:p>
    <w:p w14:paraId="6DB5479C" w14:textId="6C5FB193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 trakcie oceny merytorycznej brane będą pod uwagę kryteria przedstawione w Karcie Oceny Merytorycznej </w:t>
      </w:r>
      <w:r w:rsidR="00533601" w:rsidRPr="00A37E6D">
        <w:rPr>
          <w:rFonts w:ascii="Calibri" w:hAnsi="Calibri" w:cs="Calibri"/>
          <w:sz w:val="24"/>
          <w:szCs w:val="24"/>
        </w:rPr>
        <w:t xml:space="preserve">Wniosku </w:t>
      </w:r>
      <w:r w:rsidRPr="00A37E6D">
        <w:rPr>
          <w:rFonts w:ascii="Calibri" w:hAnsi="Calibri" w:cs="Calibri"/>
          <w:sz w:val="24"/>
          <w:szCs w:val="24"/>
        </w:rPr>
        <w:t xml:space="preserve">stanowiącej </w:t>
      </w:r>
      <w:r w:rsidR="00533601" w:rsidRPr="00A37E6D">
        <w:rPr>
          <w:rFonts w:ascii="Calibri" w:hAnsi="Calibri" w:cs="Calibri"/>
          <w:sz w:val="24"/>
          <w:szCs w:val="24"/>
        </w:rPr>
        <w:t>Z</w:t>
      </w:r>
      <w:r w:rsidRPr="00A37E6D">
        <w:rPr>
          <w:rFonts w:ascii="Calibri" w:hAnsi="Calibri" w:cs="Calibri"/>
          <w:sz w:val="24"/>
          <w:szCs w:val="24"/>
        </w:rPr>
        <w:t xml:space="preserve">ałącznik </w:t>
      </w:r>
      <w:r w:rsidR="00533601" w:rsidRPr="00A37E6D">
        <w:rPr>
          <w:rFonts w:ascii="Calibri" w:hAnsi="Calibri" w:cs="Calibri"/>
          <w:sz w:val="24"/>
          <w:szCs w:val="24"/>
        </w:rPr>
        <w:t xml:space="preserve">nr 4 </w:t>
      </w:r>
      <w:r w:rsidRPr="00A37E6D">
        <w:rPr>
          <w:rFonts w:ascii="Calibri" w:hAnsi="Calibri" w:cs="Calibri"/>
          <w:sz w:val="24"/>
          <w:szCs w:val="24"/>
        </w:rPr>
        <w:t xml:space="preserve">do Regulaminu. </w:t>
      </w:r>
    </w:p>
    <w:p w14:paraId="5E892295" w14:textId="1FCEB77F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Do oceny merytorycznej wniosków zostaną przez Operatorów zatrudnieni </w:t>
      </w:r>
      <w:r w:rsidR="00533601" w:rsidRPr="00A37E6D">
        <w:rPr>
          <w:rFonts w:ascii="Calibri" w:hAnsi="Calibri" w:cs="Calibri"/>
          <w:sz w:val="24"/>
          <w:szCs w:val="24"/>
        </w:rPr>
        <w:t>E</w:t>
      </w:r>
      <w:r w:rsidRPr="00A37E6D">
        <w:rPr>
          <w:rFonts w:ascii="Calibri" w:hAnsi="Calibri" w:cs="Calibri"/>
          <w:sz w:val="24"/>
          <w:szCs w:val="24"/>
        </w:rPr>
        <w:t>ksperci. Ocena będzie dokonywana na karcie oceny merytorycznej w oparciu o system punktów przyporządkowanych poszczególnym kryteriom wraz z uzasadnieniem oceny.</w:t>
      </w:r>
    </w:p>
    <w:p w14:paraId="4E009228" w14:textId="4AF30C3E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Maksymalna liczba punktów, jaką może przyznać jeden </w:t>
      </w:r>
      <w:r w:rsidR="00533601" w:rsidRPr="00A37E6D">
        <w:rPr>
          <w:rFonts w:ascii="Calibri" w:hAnsi="Calibri" w:cs="Calibri"/>
          <w:sz w:val="24"/>
          <w:szCs w:val="24"/>
        </w:rPr>
        <w:t>E</w:t>
      </w:r>
      <w:r w:rsidRPr="00A37E6D">
        <w:rPr>
          <w:rFonts w:ascii="Calibri" w:hAnsi="Calibri" w:cs="Calibri"/>
          <w:sz w:val="24"/>
          <w:szCs w:val="24"/>
        </w:rPr>
        <w:t xml:space="preserve">kspert wynosi </w:t>
      </w:r>
      <w:r w:rsidR="00533601" w:rsidRPr="00A37E6D">
        <w:rPr>
          <w:rFonts w:ascii="Calibri" w:hAnsi="Calibri" w:cs="Calibri"/>
          <w:sz w:val="24"/>
          <w:szCs w:val="24"/>
        </w:rPr>
        <w:t xml:space="preserve">100 </w:t>
      </w:r>
      <w:r w:rsidR="00DB5C54">
        <w:rPr>
          <w:rFonts w:ascii="Calibri" w:hAnsi="Calibri" w:cs="Calibri"/>
          <w:sz w:val="24"/>
          <w:szCs w:val="24"/>
        </w:rPr>
        <w:br/>
      </w:r>
      <w:r w:rsidR="00533601" w:rsidRPr="00A37E6D">
        <w:rPr>
          <w:rFonts w:ascii="Calibri" w:hAnsi="Calibri" w:cs="Calibri"/>
          <w:sz w:val="24"/>
          <w:szCs w:val="24"/>
        </w:rPr>
        <w:t>(wraz z punktami strategicznymi)</w:t>
      </w:r>
      <w:r w:rsidRPr="00A37E6D">
        <w:rPr>
          <w:rFonts w:ascii="Calibri" w:hAnsi="Calibri" w:cs="Calibri"/>
          <w:sz w:val="24"/>
          <w:szCs w:val="24"/>
        </w:rPr>
        <w:t xml:space="preserve">. </w:t>
      </w:r>
    </w:p>
    <w:p w14:paraId="06F3F52E" w14:textId="1B9DBEE0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Ostateczna liczba punktów przyznana danemu wnioskowi stanowić będzie średnią ocen dwóch </w:t>
      </w:r>
      <w:r w:rsidR="00533601" w:rsidRPr="00A37E6D">
        <w:rPr>
          <w:rFonts w:ascii="Calibri" w:hAnsi="Calibri" w:cs="Calibri"/>
          <w:sz w:val="24"/>
          <w:szCs w:val="24"/>
        </w:rPr>
        <w:t>E</w:t>
      </w:r>
      <w:r w:rsidRPr="00A37E6D">
        <w:rPr>
          <w:rFonts w:ascii="Calibri" w:hAnsi="Calibri" w:cs="Calibri"/>
          <w:sz w:val="24"/>
          <w:szCs w:val="24"/>
        </w:rPr>
        <w:t xml:space="preserve">kspertów. </w:t>
      </w:r>
    </w:p>
    <w:p w14:paraId="5811A7B9" w14:textId="6C5FD30A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Uzyskanie średniej poniżej </w:t>
      </w:r>
      <w:r w:rsidR="00533601" w:rsidRPr="00A37E6D">
        <w:rPr>
          <w:rFonts w:ascii="Calibri" w:hAnsi="Calibri" w:cs="Calibri"/>
          <w:b/>
          <w:sz w:val="24"/>
          <w:szCs w:val="24"/>
          <w:highlight w:val="yellow"/>
        </w:rPr>
        <w:t>4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0 punktów oznacza brak przyznania </w:t>
      </w:r>
      <w:proofErr w:type="spellStart"/>
      <w:r w:rsidRPr="00A37E6D">
        <w:rPr>
          <w:rFonts w:ascii="Calibri" w:hAnsi="Calibri" w:cs="Calibri"/>
          <w:b/>
          <w:sz w:val="24"/>
          <w:szCs w:val="24"/>
          <w:highlight w:val="yellow"/>
        </w:rPr>
        <w:t>mikrodotacji</w:t>
      </w:r>
      <w:proofErr w:type="spellEnd"/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na projekt.</w:t>
      </w:r>
      <w:r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385C3F05" w14:textId="66434D8A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 przypadku, gdy kilku Wnioskodawców, na liście </w:t>
      </w:r>
      <w:r w:rsidR="00533601" w:rsidRPr="00A37E6D">
        <w:rPr>
          <w:rFonts w:ascii="Calibri" w:hAnsi="Calibri" w:cs="Calibri"/>
          <w:sz w:val="24"/>
          <w:szCs w:val="24"/>
        </w:rPr>
        <w:t>lokalnych</w:t>
      </w:r>
      <w:r w:rsidRPr="00A37E6D">
        <w:rPr>
          <w:rFonts w:ascii="Calibri" w:hAnsi="Calibri" w:cs="Calibri"/>
          <w:sz w:val="24"/>
          <w:szCs w:val="24"/>
        </w:rPr>
        <w:t xml:space="preserve"> organizacji pozar</w:t>
      </w:r>
      <w:r w:rsidR="004870B1" w:rsidRPr="00A37E6D">
        <w:rPr>
          <w:rFonts w:ascii="Calibri" w:hAnsi="Calibri" w:cs="Calibri"/>
          <w:sz w:val="24"/>
          <w:szCs w:val="24"/>
        </w:rPr>
        <w:t>ządowych lub grup nieformalnych</w:t>
      </w:r>
      <w:r w:rsidRPr="00A37E6D">
        <w:rPr>
          <w:rFonts w:ascii="Calibri" w:hAnsi="Calibri" w:cs="Calibri"/>
          <w:sz w:val="24"/>
          <w:szCs w:val="24"/>
        </w:rPr>
        <w:t xml:space="preserve">, zdobędzie taką samą liczbę punktów, a pula środków pozostała do ich dofinansowania będzie niewystarczająca, w pierwszej kolejności będą </w:t>
      </w:r>
      <w:r w:rsidRPr="00A37E6D">
        <w:rPr>
          <w:rFonts w:ascii="Calibri" w:hAnsi="Calibri" w:cs="Calibri"/>
          <w:sz w:val="24"/>
          <w:szCs w:val="24"/>
        </w:rPr>
        <w:lastRenderedPageBreak/>
        <w:t xml:space="preserve">dofinansowywane projekty, które otrzymały odpowiednio wyższą liczbę punktów </w:t>
      </w:r>
      <w:r w:rsidR="00A83E1C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w następujących kryteriach oceny merytorycznej: </w:t>
      </w:r>
    </w:p>
    <w:p w14:paraId="5744BECF" w14:textId="5C43D2DE" w:rsidR="00533601" w:rsidRPr="00A37E6D" w:rsidRDefault="00533601" w:rsidP="00EC316E">
      <w:pPr>
        <w:pStyle w:val="Akapitzlist"/>
        <w:numPr>
          <w:ilvl w:val="0"/>
          <w:numId w:val="43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Wnioski z punktami strategicznymi;</w:t>
      </w:r>
    </w:p>
    <w:p w14:paraId="482BAF99" w14:textId="4DF9B7A1" w:rsidR="00533601" w:rsidRPr="00A37E6D" w:rsidRDefault="00971EBD" w:rsidP="00EC316E">
      <w:pPr>
        <w:pStyle w:val="Akapitzlist"/>
        <w:numPr>
          <w:ilvl w:val="0"/>
          <w:numId w:val="43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Wnioski o wyższym stopniu włączenia aktywnego spo</w:t>
      </w:r>
      <w:r w:rsidR="00533601" w:rsidRPr="00A37E6D">
        <w:rPr>
          <w:rFonts w:ascii="Calibri" w:hAnsi="Calibri" w:cs="Calibri"/>
          <w:sz w:val="24"/>
          <w:szCs w:val="24"/>
        </w:rPr>
        <w:t>łeczności lokalnej w działania;</w:t>
      </w:r>
    </w:p>
    <w:p w14:paraId="509780E0" w14:textId="4DAB8575" w:rsidR="00971EBD" w:rsidRPr="00A37E6D" w:rsidRDefault="00971EBD" w:rsidP="00EC316E">
      <w:pPr>
        <w:pStyle w:val="Akapitzlist"/>
        <w:numPr>
          <w:ilvl w:val="0"/>
          <w:numId w:val="43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Wnioski z wyżej ocenionym budżetem. </w:t>
      </w:r>
    </w:p>
    <w:p w14:paraId="2DAB9BE6" w14:textId="0E6BCF01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Otrzymanie większej liczby punktów w powyższych kategoriach będzie decydować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o dofinansowaniu danego projektu. W przypadku identycznej liczby punktów przyznanej przez każdego z dwóch </w:t>
      </w:r>
      <w:r w:rsidR="00533601" w:rsidRPr="00A37E6D">
        <w:rPr>
          <w:rFonts w:ascii="Calibri" w:hAnsi="Calibri" w:cs="Calibri"/>
          <w:sz w:val="24"/>
          <w:szCs w:val="24"/>
        </w:rPr>
        <w:t>E</w:t>
      </w:r>
      <w:r w:rsidRPr="00A37E6D">
        <w:rPr>
          <w:rFonts w:ascii="Calibri" w:hAnsi="Calibri" w:cs="Calibri"/>
          <w:sz w:val="24"/>
          <w:szCs w:val="24"/>
        </w:rPr>
        <w:t xml:space="preserve">kspertów w wyżej wymienionych kryteriach oceny merytorycznej, ostatecznego wyboru projektu do dofinansowania dokona komisja złożona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z przedstawicieli Operatorów </w:t>
      </w:r>
      <w:r w:rsidR="00533601" w:rsidRPr="00A37E6D">
        <w:rPr>
          <w:rFonts w:ascii="Calibri" w:hAnsi="Calibri" w:cs="Calibri"/>
          <w:sz w:val="24"/>
          <w:szCs w:val="24"/>
        </w:rPr>
        <w:t xml:space="preserve">projektu </w:t>
      </w:r>
      <w:r w:rsidR="002E6107" w:rsidRPr="00A37E6D">
        <w:rPr>
          <w:rFonts w:ascii="Calibri" w:hAnsi="Calibri" w:cs="Calibri"/>
          <w:sz w:val="24"/>
          <w:szCs w:val="24"/>
        </w:rPr>
        <w:t xml:space="preserve">pt. </w:t>
      </w:r>
      <w:r w:rsidR="00533601" w:rsidRPr="00A37E6D">
        <w:rPr>
          <w:rFonts w:ascii="Calibri" w:hAnsi="Calibri" w:cs="Calibri"/>
          <w:sz w:val="24"/>
          <w:szCs w:val="24"/>
        </w:rPr>
        <w:t>„Wielkopolskie Małe Inicjatywy”</w:t>
      </w:r>
      <w:r w:rsidRPr="00A37E6D">
        <w:rPr>
          <w:rFonts w:ascii="Calibri" w:hAnsi="Calibri" w:cs="Calibri"/>
          <w:sz w:val="24"/>
          <w:szCs w:val="24"/>
        </w:rPr>
        <w:t>.</w:t>
      </w:r>
    </w:p>
    <w:p w14:paraId="022B7CE6" w14:textId="77777777" w:rsidR="007561FA" w:rsidRPr="00A37E6D" w:rsidRDefault="007561FA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3275A043" w14:textId="437E0220" w:rsidR="00971EBD" w:rsidRPr="00A37E6D" w:rsidRDefault="007561FA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8.3. </w:t>
      </w:r>
      <w:r w:rsidR="00971EBD" w:rsidRPr="00A37E6D">
        <w:rPr>
          <w:rFonts w:ascii="Calibri" w:hAnsi="Calibri" w:cs="Calibri"/>
          <w:b/>
          <w:sz w:val="24"/>
          <w:szCs w:val="24"/>
          <w:highlight w:val="green"/>
        </w:rPr>
        <w:t>Tworzenie listy rankingowej</w:t>
      </w:r>
    </w:p>
    <w:p w14:paraId="30E48FC8" w14:textId="415D59CB" w:rsidR="00E1401F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Na podstawie punktacji, w każdym z naborów, stworzona zostanie lista rankingowa wniosków ocenionych merytorycznie, która zawierać będzie informacje o: numerach wniosków, nazwach </w:t>
      </w:r>
      <w:r w:rsidR="00E1401F" w:rsidRPr="00A37E6D">
        <w:rPr>
          <w:rFonts w:ascii="Calibri" w:hAnsi="Calibri" w:cs="Calibri"/>
          <w:sz w:val="24"/>
          <w:szCs w:val="24"/>
        </w:rPr>
        <w:t>W</w:t>
      </w:r>
      <w:r w:rsidRPr="00A37E6D">
        <w:rPr>
          <w:rFonts w:ascii="Calibri" w:hAnsi="Calibri" w:cs="Calibri"/>
          <w:sz w:val="24"/>
          <w:szCs w:val="24"/>
        </w:rPr>
        <w:t>nioskodawców, tytułach projektów, wynikach weryfikacji merytorycznej wniosków, liczbie przyznanych punktów, rekomendowanych kwotach dotacji. Lista zostanie za</w:t>
      </w:r>
      <w:r w:rsidR="00E1401F" w:rsidRPr="00A37E6D">
        <w:rPr>
          <w:rFonts w:ascii="Calibri" w:hAnsi="Calibri" w:cs="Calibri"/>
          <w:sz w:val="24"/>
          <w:szCs w:val="24"/>
        </w:rPr>
        <w:t xml:space="preserve">mieszczona na stronie projektu </w:t>
      </w:r>
      <w:r w:rsidR="00B3574C" w:rsidRPr="00A37E6D">
        <w:rPr>
          <w:rFonts w:ascii="Calibri" w:hAnsi="Calibri" w:cs="Calibri"/>
          <w:sz w:val="24"/>
          <w:szCs w:val="24"/>
        </w:rPr>
        <w:t>www.</w:t>
      </w:r>
      <w:proofErr w:type="gramStart"/>
      <w:r w:rsidR="00E1401F" w:rsidRPr="00A37E6D">
        <w:rPr>
          <w:rFonts w:ascii="Calibri" w:hAnsi="Calibri" w:cs="Calibri"/>
          <w:sz w:val="24"/>
          <w:szCs w:val="24"/>
        </w:rPr>
        <w:t>granty</w:t>
      </w:r>
      <w:proofErr w:type="gramEnd"/>
      <w:r w:rsidR="00E1401F" w:rsidRPr="00A37E6D">
        <w:rPr>
          <w:rFonts w:ascii="Calibri" w:hAnsi="Calibri" w:cs="Calibri"/>
          <w:sz w:val="24"/>
          <w:szCs w:val="24"/>
        </w:rPr>
        <w:t>.</w:t>
      </w:r>
      <w:proofErr w:type="gramStart"/>
      <w:r w:rsidR="00E1401F" w:rsidRPr="00A37E6D">
        <w:rPr>
          <w:rFonts w:ascii="Calibri" w:hAnsi="Calibri" w:cs="Calibri"/>
          <w:sz w:val="24"/>
          <w:szCs w:val="24"/>
        </w:rPr>
        <w:t>wrk</w:t>
      </w:r>
      <w:proofErr w:type="gramEnd"/>
      <w:r w:rsidR="00E1401F" w:rsidRPr="00A37E6D">
        <w:rPr>
          <w:rFonts w:ascii="Calibri" w:hAnsi="Calibri" w:cs="Calibri"/>
          <w:sz w:val="24"/>
          <w:szCs w:val="24"/>
        </w:rPr>
        <w:t>.</w:t>
      </w:r>
      <w:proofErr w:type="gramStart"/>
      <w:r w:rsidR="00E1401F" w:rsidRPr="00A37E6D">
        <w:rPr>
          <w:rFonts w:ascii="Calibri" w:hAnsi="Calibri" w:cs="Calibri"/>
          <w:sz w:val="24"/>
          <w:szCs w:val="24"/>
        </w:rPr>
        <w:t>org</w:t>
      </w:r>
      <w:proofErr w:type="gramEnd"/>
      <w:r w:rsidR="00E1401F" w:rsidRPr="00A37E6D">
        <w:rPr>
          <w:rFonts w:ascii="Calibri" w:hAnsi="Calibri" w:cs="Calibri"/>
          <w:sz w:val="24"/>
          <w:szCs w:val="24"/>
        </w:rPr>
        <w:t>.pl.</w:t>
      </w:r>
    </w:p>
    <w:p w14:paraId="6591FF3B" w14:textId="6FA2CD64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2CF972EB" w14:textId="204374D9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Na liście znajdą się wnioski zakwalifikowane do dofinansowania, niezakwalifikowane </w:t>
      </w:r>
      <w:r w:rsidR="00E1401F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oraz te, które uzyskały wymaganą liczbę punktów, ale z powodu braku środków nie otrzymały dofinansowania. Lista rankingowa będzie podzielona na dwie części: listę rankingową </w:t>
      </w:r>
      <w:r w:rsidR="00E1401F" w:rsidRPr="00A37E6D">
        <w:rPr>
          <w:rFonts w:ascii="Calibri" w:hAnsi="Calibri" w:cs="Calibri"/>
          <w:sz w:val="24"/>
          <w:szCs w:val="24"/>
        </w:rPr>
        <w:t>lokalnych</w:t>
      </w:r>
      <w:r w:rsidRPr="00A37E6D">
        <w:rPr>
          <w:rFonts w:ascii="Calibri" w:hAnsi="Calibri" w:cs="Calibri"/>
          <w:sz w:val="24"/>
          <w:szCs w:val="24"/>
        </w:rPr>
        <w:t xml:space="preserve"> organizacji pozarządowych i </w:t>
      </w:r>
      <w:r w:rsidR="00E1401F" w:rsidRPr="00A37E6D">
        <w:rPr>
          <w:rFonts w:ascii="Calibri" w:hAnsi="Calibri" w:cs="Calibri"/>
          <w:sz w:val="24"/>
          <w:szCs w:val="24"/>
        </w:rPr>
        <w:t xml:space="preserve">listę rankingową </w:t>
      </w:r>
      <w:r w:rsidRPr="00A37E6D">
        <w:rPr>
          <w:rFonts w:ascii="Calibri" w:hAnsi="Calibri" w:cs="Calibri"/>
          <w:sz w:val="24"/>
          <w:szCs w:val="24"/>
        </w:rPr>
        <w:t xml:space="preserve">grup nieformalnych. </w:t>
      </w:r>
    </w:p>
    <w:p w14:paraId="78BA7E34" w14:textId="21C99A8E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O dofinansowaniu projektu zadecyduje liczba przyznanych punktów liczonych od tego </w:t>
      </w:r>
      <w:r w:rsidR="00E1401F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z najwyższą punktacją, do wniosku wyczerpującego pulę alokacji dla </w:t>
      </w:r>
      <w:r w:rsidR="00E1401F" w:rsidRPr="00A37E6D">
        <w:rPr>
          <w:rFonts w:ascii="Calibri" w:hAnsi="Calibri" w:cs="Calibri"/>
          <w:sz w:val="24"/>
          <w:szCs w:val="24"/>
        </w:rPr>
        <w:t>lokalnych</w:t>
      </w:r>
      <w:r w:rsidRPr="00A37E6D">
        <w:rPr>
          <w:rFonts w:ascii="Calibri" w:hAnsi="Calibri" w:cs="Calibri"/>
          <w:sz w:val="24"/>
          <w:szCs w:val="24"/>
        </w:rPr>
        <w:t xml:space="preserve"> organizacji pozarządowych i pulę alokacji dla</w:t>
      </w:r>
      <w:r w:rsidR="004870B1" w:rsidRPr="00A37E6D">
        <w:rPr>
          <w:rFonts w:ascii="Calibri" w:hAnsi="Calibri" w:cs="Calibri"/>
          <w:sz w:val="24"/>
          <w:szCs w:val="24"/>
        </w:rPr>
        <w:t xml:space="preserve"> grup nieformalnych </w:t>
      </w:r>
      <w:r w:rsidR="00E1401F" w:rsidRPr="00A37E6D">
        <w:rPr>
          <w:rFonts w:ascii="Calibri" w:hAnsi="Calibri" w:cs="Calibri"/>
          <w:sz w:val="24"/>
          <w:szCs w:val="24"/>
        </w:rPr>
        <w:t>w danym naborze</w:t>
      </w:r>
      <w:r w:rsidRPr="00A37E6D">
        <w:rPr>
          <w:rFonts w:ascii="Calibri" w:hAnsi="Calibri" w:cs="Calibri"/>
          <w:sz w:val="24"/>
          <w:szCs w:val="24"/>
        </w:rPr>
        <w:t xml:space="preserve">. </w:t>
      </w:r>
    </w:p>
    <w:p w14:paraId="2588931E" w14:textId="6E102406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Listy zawierać będą informacje o: numerach wniosków, nazwach </w:t>
      </w:r>
      <w:r w:rsidR="00E1401F" w:rsidRPr="00A37E6D">
        <w:rPr>
          <w:rFonts w:ascii="Calibri" w:hAnsi="Calibri" w:cs="Calibri"/>
          <w:sz w:val="24"/>
          <w:szCs w:val="24"/>
        </w:rPr>
        <w:t>W</w:t>
      </w:r>
      <w:r w:rsidRPr="00A37E6D">
        <w:rPr>
          <w:rFonts w:ascii="Calibri" w:hAnsi="Calibri" w:cs="Calibri"/>
          <w:sz w:val="24"/>
          <w:szCs w:val="24"/>
        </w:rPr>
        <w:t>nioskodawców, tytułach projektów, wynikach weryfikacji merytorycznej wniosków, ilości przyznanych punktów, rekomendowanych kwotach dotacji - w podziale na Operatorów</w:t>
      </w:r>
      <w:r w:rsidR="00E1401F" w:rsidRPr="00A37E6D">
        <w:rPr>
          <w:rFonts w:ascii="Calibri" w:hAnsi="Calibri" w:cs="Calibri"/>
          <w:sz w:val="24"/>
          <w:szCs w:val="24"/>
        </w:rPr>
        <w:t>.</w:t>
      </w:r>
    </w:p>
    <w:p w14:paraId="75919C49" w14:textId="77777777" w:rsidR="00B3574C" w:rsidRPr="00A37E6D" w:rsidRDefault="00B3574C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3CFA0D89" w14:textId="29B31582" w:rsidR="00F432C2" w:rsidRPr="00A37E6D" w:rsidRDefault="00F432C2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>8.4. Proces negocjacji</w:t>
      </w:r>
    </w:p>
    <w:p w14:paraId="2F941A54" w14:textId="2973AB32" w:rsidR="00971EBD" w:rsidRPr="00A37E6D" w:rsidRDefault="00F432C2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Jeśli E</w:t>
      </w:r>
      <w:r w:rsidR="00971EBD" w:rsidRPr="00A37E6D">
        <w:rPr>
          <w:rFonts w:ascii="Calibri" w:hAnsi="Calibri" w:cs="Calibri"/>
          <w:sz w:val="24"/>
          <w:szCs w:val="24"/>
        </w:rPr>
        <w:t xml:space="preserve">ksperci podczas oceny merytorycznej wniosku zaznaczą, że ujęte w budżecie koszty lub inne zapisy (np. zasadność wskaźników, zaplanowany harmonogram) wymagają dodatkowych wyjaśnień podczas negocjacji, na liście rankingowej znajdzie się zapis, </w:t>
      </w:r>
      <w:r w:rsidR="00DB5C54">
        <w:rPr>
          <w:rFonts w:ascii="Calibri" w:hAnsi="Calibri" w:cs="Calibri"/>
          <w:sz w:val="24"/>
          <w:szCs w:val="24"/>
        </w:rPr>
        <w:br/>
      </w:r>
      <w:r w:rsidR="00971EBD" w:rsidRPr="00A37E6D">
        <w:rPr>
          <w:rFonts w:ascii="Calibri" w:hAnsi="Calibri" w:cs="Calibri"/>
          <w:sz w:val="24"/>
          <w:szCs w:val="24"/>
        </w:rPr>
        <w:t xml:space="preserve">że dotacja została przyznana warunkowo. Oznacza to, że Operatorzy zwrócą się do </w:t>
      </w:r>
      <w:r w:rsidRPr="00A37E6D">
        <w:rPr>
          <w:rFonts w:ascii="Calibri" w:hAnsi="Calibri" w:cs="Calibri"/>
          <w:sz w:val="24"/>
          <w:szCs w:val="24"/>
        </w:rPr>
        <w:t>lokalnej</w:t>
      </w:r>
      <w:r w:rsidR="00971EBD" w:rsidRPr="00A37E6D">
        <w:rPr>
          <w:rFonts w:ascii="Calibri" w:hAnsi="Calibri" w:cs="Calibri"/>
          <w:sz w:val="24"/>
          <w:szCs w:val="24"/>
        </w:rPr>
        <w:t xml:space="preserve"> organizacji pozarządowej</w:t>
      </w:r>
      <w:r w:rsidRPr="00A37E6D">
        <w:rPr>
          <w:rFonts w:ascii="Calibri" w:hAnsi="Calibri" w:cs="Calibri"/>
          <w:sz w:val="24"/>
          <w:szCs w:val="24"/>
        </w:rPr>
        <w:t xml:space="preserve"> lub </w:t>
      </w:r>
      <w:r w:rsidR="00A83E1C" w:rsidRPr="00A37E6D">
        <w:rPr>
          <w:rFonts w:ascii="Calibri" w:hAnsi="Calibri" w:cs="Calibri"/>
          <w:sz w:val="24"/>
          <w:szCs w:val="24"/>
        </w:rPr>
        <w:t xml:space="preserve">grupy nieformalnej </w:t>
      </w:r>
      <w:r w:rsidR="00971EBD" w:rsidRPr="00A37E6D">
        <w:rPr>
          <w:rFonts w:ascii="Calibri" w:hAnsi="Calibri" w:cs="Calibri"/>
          <w:sz w:val="24"/>
          <w:szCs w:val="24"/>
        </w:rPr>
        <w:t xml:space="preserve">z prośbą o wyjaśnienie niejasnych zapisów zawartych we wniosku. W trakcie negocjacji okazać się może, </w:t>
      </w:r>
      <w:r w:rsidR="00DB5C54">
        <w:rPr>
          <w:rFonts w:ascii="Calibri" w:hAnsi="Calibri" w:cs="Calibri"/>
          <w:sz w:val="24"/>
          <w:szCs w:val="24"/>
        </w:rPr>
        <w:br/>
      </w:r>
      <w:r w:rsidR="00971EBD" w:rsidRPr="00A37E6D">
        <w:rPr>
          <w:rFonts w:ascii="Calibri" w:hAnsi="Calibri" w:cs="Calibri"/>
          <w:sz w:val="24"/>
          <w:szCs w:val="24"/>
        </w:rPr>
        <w:lastRenderedPageBreak/>
        <w:t xml:space="preserve">że kwota dotacji może ulec zmniejszeniu, ponieważ ujęte koszty okażą się niekwalifikowalne lub/i nierynkowe. Po zakończeniu negocjacji Wnioskodawca będzie zobowiązany dokonać korekty </w:t>
      </w:r>
      <w:r w:rsidRPr="00A37E6D">
        <w:rPr>
          <w:rFonts w:ascii="Calibri" w:hAnsi="Calibri" w:cs="Calibri"/>
          <w:sz w:val="24"/>
          <w:szCs w:val="24"/>
        </w:rPr>
        <w:t>wniosku</w:t>
      </w:r>
      <w:r w:rsidR="00971EBD" w:rsidRPr="00A37E6D">
        <w:rPr>
          <w:rFonts w:ascii="Calibri" w:hAnsi="Calibri" w:cs="Calibri"/>
          <w:sz w:val="24"/>
          <w:szCs w:val="24"/>
        </w:rPr>
        <w:t xml:space="preserve"> przed podpisaniem umowy</w:t>
      </w:r>
      <w:r w:rsidRPr="00A37E6D">
        <w:rPr>
          <w:rFonts w:ascii="Calibri" w:hAnsi="Calibri" w:cs="Calibri"/>
          <w:sz w:val="24"/>
          <w:szCs w:val="24"/>
        </w:rPr>
        <w:t xml:space="preserve"> na Załączniku nr 5 (dotyczy grupy nieformalnej lub Załączniku nr 6 (dotyczy lokalnej organizacji </w:t>
      </w:r>
      <w:r w:rsidR="00A83E1C" w:rsidRPr="00A37E6D">
        <w:rPr>
          <w:rFonts w:ascii="Calibri" w:hAnsi="Calibri" w:cs="Calibri"/>
          <w:sz w:val="24"/>
          <w:szCs w:val="24"/>
        </w:rPr>
        <w:t>p</w:t>
      </w:r>
      <w:r w:rsidRPr="00A37E6D">
        <w:rPr>
          <w:rFonts w:ascii="Calibri" w:hAnsi="Calibri" w:cs="Calibri"/>
          <w:sz w:val="24"/>
          <w:szCs w:val="24"/>
        </w:rPr>
        <w:t>ozarządowej)</w:t>
      </w:r>
      <w:r w:rsidR="00971EBD" w:rsidRPr="00A37E6D">
        <w:rPr>
          <w:rFonts w:ascii="Calibri" w:hAnsi="Calibri" w:cs="Calibri"/>
          <w:sz w:val="24"/>
          <w:szCs w:val="24"/>
        </w:rPr>
        <w:t xml:space="preserve">. </w:t>
      </w:r>
    </w:p>
    <w:p w14:paraId="5FC2C2BC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7D47C08B" w14:textId="366A27CC" w:rsidR="00B3574C" w:rsidRPr="00A37E6D" w:rsidRDefault="00B3574C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>8.5. Ogłoszenie wyników naboru wniosków</w:t>
      </w:r>
      <w:r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47C7E777" w14:textId="4A79B39F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Po zatwierdzeniu listy rankingowej, następuje ogłoszenie wyników naboru wniosków. Listy z wynikami naboru zostaną opublikowane na stronie internetowej</w:t>
      </w:r>
      <w:r w:rsidR="00B3574C" w:rsidRPr="00A37E6D">
        <w:rPr>
          <w:rFonts w:ascii="Calibri" w:hAnsi="Calibri" w:cs="Calibri"/>
          <w:sz w:val="24"/>
          <w:szCs w:val="24"/>
        </w:rPr>
        <w:t xml:space="preserve"> www.</w:t>
      </w:r>
      <w:proofErr w:type="gramStart"/>
      <w:r w:rsidR="00B3574C" w:rsidRPr="00A37E6D">
        <w:rPr>
          <w:rFonts w:ascii="Calibri" w:hAnsi="Calibri" w:cs="Calibri"/>
          <w:sz w:val="24"/>
          <w:szCs w:val="24"/>
        </w:rPr>
        <w:t>granty</w:t>
      </w:r>
      <w:proofErr w:type="gramEnd"/>
      <w:r w:rsidR="00B3574C" w:rsidRPr="00A37E6D">
        <w:rPr>
          <w:rFonts w:ascii="Calibri" w:hAnsi="Calibri" w:cs="Calibri"/>
          <w:sz w:val="24"/>
          <w:szCs w:val="24"/>
        </w:rPr>
        <w:t>.</w:t>
      </w:r>
      <w:proofErr w:type="gramStart"/>
      <w:r w:rsidR="00B3574C" w:rsidRPr="00A37E6D">
        <w:rPr>
          <w:rFonts w:ascii="Calibri" w:hAnsi="Calibri" w:cs="Calibri"/>
          <w:sz w:val="24"/>
          <w:szCs w:val="24"/>
        </w:rPr>
        <w:t>wrk</w:t>
      </w:r>
      <w:proofErr w:type="gramEnd"/>
      <w:r w:rsidR="00B3574C" w:rsidRPr="00A37E6D">
        <w:rPr>
          <w:rFonts w:ascii="Calibri" w:hAnsi="Calibri" w:cs="Calibri"/>
          <w:sz w:val="24"/>
          <w:szCs w:val="24"/>
        </w:rPr>
        <w:t>.</w:t>
      </w:r>
      <w:proofErr w:type="gramStart"/>
      <w:r w:rsidR="00B3574C" w:rsidRPr="00A37E6D">
        <w:rPr>
          <w:rFonts w:ascii="Calibri" w:hAnsi="Calibri" w:cs="Calibri"/>
          <w:sz w:val="24"/>
          <w:szCs w:val="24"/>
        </w:rPr>
        <w:t>org</w:t>
      </w:r>
      <w:proofErr w:type="gramEnd"/>
      <w:r w:rsidR="00B3574C" w:rsidRPr="00A37E6D">
        <w:rPr>
          <w:rFonts w:ascii="Calibri" w:hAnsi="Calibri" w:cs="Calibri"/>
          <w:sz w:val="24"/>
          <w:szCs w:val="24"/>
        </w:rPr>
        <w:t xml:space="preserve">.pl.  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5B0789CF" w14:textId="1EBCAFAB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Wnioskodawcy nie mają możliwości odwołania od ocen merytorycznych, na podstawie których sporządzone zostaną listy rankingowe. Eksperci mają prawo przyznania dotacji </w:t>
      </w:r>
      <w:r w:rsidR="00B3574C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w niższej kwocie aniżeli wnioskowana, jeżeli uznają, że przedstawione w budżecie kwoty są niekwalifikowalne lub/i zbędne do prawidłowej realizacji projektu. W wypadku rozbieżności w ocenach </w:t>
      </w:r>
      <w:r w:rsidR="00B3574C" w:rsidRPr="00A37E6D">
        <w:rPr>
          <w:rFonts w:ascii="Calibri" w:hAnsi="Calibri" w:cs="Calibri"/>
          <w:sz w:val="24"/>
          <w:szCs w:val="24"/>
        </w:rPr>
        <w:t>E</w:t>
      </w:r>
      <w:r w:rsidRPr="00A37E6D">
        <w:rPr>
          <w:rFonts w:ascii="Calibri" w:hAnsi="Calibri" w:cs="Calibri"/>
          <w:sz w:val="24"/>
          <w:szCs w:val="24"/>
        </w:rPr>
        <w:t xml:space="preserve">kspertów, dotyczących rekomendowanej kwoty dofinansowania, ostateczną decyzję dotyczącą wysokości przyznanej dotacji podejmują Operatorzy. </w:t>
      </w:r>
    </w:p>
    <w:p w14:paraId="47AC01A5" w14:textId="77777777" w:rsidR="00B3574C" w:rsidRPr="00A37E6D" w:rsidRDefault="00B3574C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4B3EB246" w14:textId="035B1F1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Operatorzy są zobowiązani do udzielenia informacji Wnioskodawcy, którego projekt </w:t>
      </w:r>
      <w:r w:rsidR="00B3574C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nie został przeznaczony do dofinansowania. </w:t>
      </w:r>
    </w:p>
    <w:p w14:paraId="59C46888" w14:textId="77777777" w:rsidR="00B3574C" w:rsidRPr="00A37E6D" w:rsidRDefault="00B3574C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3F4A0CBC" w14:textId="611407C9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Operatorzy mają możliwość obniżenia kwoty przyznanej na realizację </w:t>
      </w:r>
      <w:r w:rsidR="00B3574C" w:rsidRPr="00A37E6D">
        <w:rPr>
          <w:rFonts w:ascii="Calibri" w:hAnsi="Calibri" w:cs="Calibri"/>
          <w:sz w:val="24"/>
          <w:szCs w:val="24"/>
        </w:rPr>
        <w:t>i</w:t>
      </w:r>
      <w:r w:rsidRPr="00A37E6D">
        <w:rPr>
          <w:rFonts w:ascii="Calibri" w:hAnsi="Calibri" w:cs="Calibri"/>
          <w:sz w:val="24"/>
          <w:szCs w:val="24"/>
        </w:rPr>
        <w:t xml:space="preserve">nicjatywy w czasie negocjacji z Wnioskodawcą w przypadku wątpliwości co do zasadności wskaźników, zaplanowanego harmonogramu i </w:t>
      </w:r>
      <w:r w:rsidR="00B3574C" w:rsidRPr="00A37E6D">
        <w:rPr>
          <w:rFonts w:ascii="Calibri" w:hAnsi="Calibri" w:cs="Calibri"/>
          <w:sz w:val="24"/>
          <w:szCs w:val="24"/>
        </w:rPr>
        <w:t>kosztów</w:t>
      </w:r>
      <w:r w:rsidRPr="00A37E6D">
        <w:rPr>
          <w:rFonts w:ascii="Calibri" w:hAnsi="Calibri" w:cs="Calibri"/>
          <w:sz w:val="24"/>
          <w:szCs w:val="24"/>
        </w:rPr>
        <w:t xml:space="preserve"> skalkulowanych </w:t>
      </w:r>
      <w:r w:rsidR="00523690" w:rsidRPr="00A37E6D">
        <w:rPr>
          <w:rFonts w:ascii="Calibri" w:hAnsi="Calibri" w:cs="Calibri"/>
          <w:sz w:val="24"/>
          <w:szCs w:val="24"/>
        </w:rPr>
        <w:t xml:space="preserve">w </w:t>
      </w:r>
      <w:r w:rsidRPr="00A37E6D">
        <w:rPr>
          <w:rFonts w:ascii="Calibri" w:hAnsi="Calibri" w:cs="Calibri"/>
          <w:sz w:val="24"/>
          <w:szCs w:val="24"/>
        </w:rPr>
        <w:t xml:space="preserve">budżecie. </w:t>
      </w:r>
    </w:p>
    <w:p w14:paraId="43AF62C3" w14:textId="77777777" w:rsidR="00523690" w:rsidRPr="00A37E6D" w:rsidRDefault="00523690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6C8131A4" w14:textId="77777777" w:rsidR="00B3574C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 przypadku uwolnienia środków, wynikającego z następujących powodów: </w:t>
      </w:r>
    </w:p>
    <w:p w14:paraId="57B43692" w14:textId="11A9C7BC" w:rsidR="00B3574C" w:rsidRPr="00A37E6D" w:rsidRDefault="00971EBD" w:rsidP="00EC316E">
      <w:pPr>
        <w:pStyle w:val="Akapitzlist"/>
        <w:numPr>
          <w:ilvl w:val="0"/>
          <w:numId w:val="19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rezygnacji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z realizacji działań przez </w:t>
      </w:r>
      <w:r w:rsidR="00B3574C" w:rsidRPr="00A37E6D">
        <w:rPr>
          <w:rFonts w:ascii="Calibri" w:hAnsi="Calibri" w:cs="Calibri"/>
          <w:sz w:val="24"/>
          <w:szCs w:val="24"/>
        </w:rPr>
        <w:t>Wnioskodawcę</w:t>
      </w:r>
      <w:r w:rsidRPr="00A37E6D">
        <w:rPr>
          <w:rFonts w:ascii="Calibri" w:hAnsi="Calibri" w:cs="Calibri"/>
          <w:sz w:val="24"/>
          <w:szCs w:val="24"/>
        </w:rPr>
        <w:t>, którego projekt otrzymał dofinansowanie</w:t>
      </w:r>
      <w:r w:rsidR="00B3574C" w:rsidRPr="00A37E6D">
        <w:rPr>
          <w:rFonts w:ascii="Calibri" w:hAnsi="Calibri" w:cs="Calibri"/>
          <w:sz w:val="24"/>
          <w:szCs w:val="24"/>
        </w:rPr>
        <w:t>,</w:t>
      </w:r>
    </w:p>
    <w:p w14:paraId="30E0B9AB" w14:textId="06F2BE6C" w:rsidR="00B3574C" w:rsidRPr="00A37E6D" w:rsidRDefault="00971EBD" w:rsidP="00EC316E">
      <w:pPr>
        <w:pStyle w:val="Akapitzlist"/>
        <w:numPr>
          <w:ilvl w:val="0"/>
          <w:numId w:val="19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rezygnacji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z części dofinansowania przez </w:t>
      </w:r>
      <w:r w:rsidR="00B3574C" w:rsidRPr="00A37E6D">
        <w:rPr>
          <w:rFonts w:ascii="Calibri" w:hAnsi="Calibri" w:cs="Calibri"/>
          <w:sz w:val="24"/>
          <w:szCs w:val="24"/>
        </w:rPr>
        <w:t>Wnioskodawcę</w:t>
      </w:r>
      <w:r w:rsidRPr="00A37E6D">
        <w:rPr>
          <w:rFonts w:ascii="Calibri" w:hAnsi="Calibri" w:cs="Calibri"/>
          <w:sz w:val="24"/>
          <w:szCs w:val="24"/>
        </w:rPr>
        <w:t>, którego projekt otrzymał dofinansowanie</w:t>
      </w:r>
      <w:r w:rsidR="00B3574C" w:rsidRPr="00A37E6D">
        <w:rPr>
          <w:rFonts w:ascii="Calibri" w:hAnsi="Calibri" w:cs="Calibri"/>
          <w:sz w:val="24"/>
          <w:szCs w:val="24"/>
        </w:rPr>
        <w:t>,</w:t>
      </w:r>
    </w:p>
    <w:p w14:paraId="16D751F4" w14:textId="4AA0F5B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Operatorzy mogą rozdysponować niewydatkowane środki finansowe pomiędzy </w:t>
      </w:r>
      <w:r w:rsidR="00B3574C" w:rsidRPr="00A37E6D">
        <w:rPr>
          <w:rFonts w:ascii="Calibri" w:hAnsi="Calibri" w:cs="Calibri"/>
          <w:sz w:val="24"/>
          <w:szCs w:val="24"/>
        </w:rPr>
        <w:t>lokalne</w:t>
      </w:r>
      <w:r w:rsidRPr="00A37E6D">
        <w:rPr>
          <w:rFonts w:ascii="Calibri" w:hAnsi="Calibri" w:cs="Calibri"/>
          <w:sz w:val="24"/>
          <w:szCs w:val="24"/>
        </w:rPr>
        <w:t xml:space="preserve"> organizacje pozarządowe lub/i grupy nieformalne, które uz</w:t>
      </w:r>
      <w:r w:rsidR="00523690" w:rsidRPr="00A37E6D">
        <w:rPr>
          <w:rFonts w:ascii="Calibri" w:hAnsi="Calibri" w:cs="Calibri"/>
          <w:sz w:val="24"/>
          <w:szCs w:val="24"/>
        </w:rPr>
        <w:t>yskały najwyższą liczbę punktów lub ogłosić nabór uzupełniający</w:t>
      </w:r>
      <w:r w:rsidR="000A6B18" w:rsidRPr="00A37E6D">
        <w:rPr>
          <w:rFonts w:ascii="Calibri" w:hAnsi="Calibri" w:cs="Calibri"/>
          <w:sz w:val="24"/>
          <w:szCs w:val="24"/>
        </w:rPr>
        <w:t>.</w:t>
      </w:r>
    </w:p>
    <w:p w14:paraId="34C0DFCF" w14:textId="77777777" w:rsidR="00B3574C" w:rsidRPr="00A37E6D" w:rsidRDefault="00B3574C" w:rsidP="00EC316E">
      <w:pPr>
        <w:pStyle w:val="Nagwek1"/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bookmarkStart w:id="13" w:name="_Toc169255300"/>
    </w:p>
    <w:p w14:paraId="5D6FC652" w14:textId="5AE79BD0" w:rsidR="00971EBD" w:rsidRPr="00A37E6D" w:rsidRDefault="00971EBD" w:rsidP="00EC316E">
      <w:pPr>
        <w:pStyle w:val="Nagwek1"/>
        <w:numPr>
          <w:ilvl w:val="0"/>
          <w:numId w:val="17"/>
        </w:numPr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  <w:highlight w:val="green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>Podpisanie umówi i przekazanie środków</w:t>
      </w:r>
      <w:bookmarkEnd w:id="13"/>
    </w:p>
    <w:p w14:paraId="241818F9" w14:textId="7D765A7C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Operatorzy poinformują drogą elektroniczną</w:t>
      </w:r>
      <w:r w:rsidR="005F00F9" w:rsidRPr="00A37E6D">
        <w:rPr>
          <w:rFonts w:ascii="Calibri" w:hAnsi="Calibri" w:cs="Calibri"/>
          <w:sz w:val="24"/>
          <w:szCs w:val="24"/>
        </w:rPr>
        <w:t xml:space="preserve"> lub </w:t>
      </w:r>
      <w:r w:rsidRPr="00A37E6D">
        <w:rPr>
          <w:rFonts w:ascii="Calibri" w:hAnsi="Calibri" w:cs="Calibri"/>
          <w:sz w:val="24"/>
          <w:szCs w:val="24"/>
        </w:rPr>
        <w:t xml:space="preserve">telefoniczną Wnioskodawcę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o konieczności uzupełnienia danych do umowy, która następnie jest generowana </w:t>
      </w:r>
      <w:r w:rsidR="005F00F9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w formie pliku PDF i wysyłana drogą mailową do Wnioskodawcy </w:t>
      </w:r>
      <w:r w:rsidR="005F00F9" w:rsidRPr="00A37E6D">
        <w:rPr>
          <w:rFonts w:ascii="Calibri" w:hAnsi="Calibri" w:cs="Calibri"/>
          <w:sz w:val="24"/>
          <w:szCs w:val="24"/>
        </w:rPr>
        <w:t xml:space="preserve">wraz </w:t>
      </w:r>
      <w:r w:rsidRPr="00A37E6D">
        <w:rPr>
          <w:rFonts w:ascii="Calibri" w:hAnsi="Calibri" w:cs="Calibri"/>
          <w:sz w:val="24"/>
          <w:szCs w:val="24"/>
        </w:rPr>
        <w:t xml:space="preserve">z plikiem wniosku złożonego w naborze, razem z wymaganymi załącznikami (jeśli dotyczą danego Wnioskodawcy), czyli korektą harmonogramu lub/i budżetu, a także umową powierzenia przetwarzania danych osobowych. </w:t>
      </w:r>
    </w:p>
    <w:p w14:paraId="4B82D27C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2F550F9E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Umowa jest podpisywana: </w:t>
      </w:r>
    </w:p>
    <w:p w14:paraId="6D44EC73" w14:textId="5A473EB7" w:rsidR="00971EBD" w:rsidRPr="00A37E6D" w:rsidRDefault="00971EBD" w:rsidP="00EC316E">
      <w:pPr>
        <w:pStyle w:val="Akapitzlist"/>
        <w:numPr>
          <w:ilvl w:val="0"/>
          <w:numId w:val="20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w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przypadku projektu złożonego przez </w:t>
      </w:r>
      <w:r w:rsidR="005F00F9" w:rsidRPr="00A37E6D">
        <w:rPr>
          <w:rFonts w:ascii="Calibri" w:hAnsi="Calibri" w:cs="Calibri"/>
          <w:sz w:val="24"/>
          <w:szCs w:val="24"/>
        </w:rPr>
        <w:t>lokalną</w:t>
      </w:r>
      <w:r w:rsidRPr="00A37E6D">
        <w:rPr>
          <w:rFonts w:ascii="Calibri" w:hAnsi="Calibri" w:cs="Calibri"/>
          <w:sz w:val="24"/>
          <w:szCs w:val="24"/>
        </w:rPr>
        <w:t xml:space="preserve"> organizację pozarządową – przez osoby upoważnione do składania oświadczeń woli w sprawach majątkowych, zgodnie ze sposobem reprezentacji określonym w statucie lub innym dokumencie regulującym kwestie reprezentacji</w:t>
      </w:r>
      <w:r w:rsidR="005F00F9" w:rsidRPr="00A37E6D">
        <w:rPr>
          <w:rFonts w:ascii="Calibri" w:hAnsi="Calibri" w:cs="Calibri"/>
          <w:sz w:val="24"/>
          <w:szCs w:val="24"/>
        </w:rPr>
        <w:t xml:space="preserve"> danego podmiotu,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4D146779" w14:textId="39F725E9" w:rsidR="005F00F9" w:rsidRPr="00A37E6D" w:rsidRDefault="00971EBD" w:rsidP="00EC316E">
      <w:pPr>
        <w:pStyle w:val="Akapitzlist"/>
        <w:numPr>
          <w:ilvl w:val="0"/>
          <w:numId w:val="20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w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przypadku projektu złożonego przez grupę nieformalną </w:t>
      </w:r>
      <w:r w:rsidR="005F00F9" w:rsidRPr="00A37E6D">
        <w:rPr>
          <w:rFonts w:ascii="Calibri" w:hAnsi="Calibri" w:cs="Calibri"/>
          <w:sz w:val="24"/>
          <w:szCs w:val="24"/>
        </w:rPr>
        <w:t xml:space="preserve">samodzielnie </w:t>
      </w:r>
      <w:r w:rsidRPr="00A37E6D">
        <w:rPr>
          <w:rFonts w:ascii="Calibri" w:hAnsi="Calibri" w:cs="Calibri"/>
          <w:sz w:val="24"/>
          <w:szCs w:val="24"/>
        </w:rPr>
        <w:t>– przez trzech przedstawicieli grupy nieformalnej</w:t>
      </w:r>
      <w:r w:rsidR="005F00F9" w:rsidRPr="00A37E6D">
        <w:rPr>
          <w:rFonts w:ascii="Calibri" w:hAnsi="Calibri" w:cs="Calibri"/>
          <w:sz w:val="24"/>
          <w:szCs w:val="24"/>
        </w:rPr>
        <w:t>,</w:t>
      </w:r>
    </w:p>
    <w:p w14:paraId="082FDFA2" w14:textId="3F7C90B8" w:rsidR="00971EBD" w:rsidRPr="00A37E6D" w:rsidRDefault="005F00F9" w:rsidP="00EC316E">
      <w:pPr>
        <w:pStyle w:val="Akapitzlist"/>
        <w:numPr>
          <w:ilvl w:val="0"/>
          <w:numId w:val="20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w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przypadku projektu złożonego przez grupę nieformalną</w:t>
      </w:r>
      <w:r w:rsidR="000A6B18" w:rsidRPr="00A37E6D">
        <w:rPr>
          <w:rFonts w:ascii="Calibri" w:hAnsi="Calibri" w:cs="Calibri"/>
          <w:sz w:val="24"/>
          <w:szCs w:val="24"/>
        </w:rPr>
        <w:t xml:space="preserve"> </w:t>
      </w:r>
      <w:r w:rsidRPr="00A37E6D">
        <w:rPr>
          <w:rFonts w:ascii="Calibri" w:hAnsi="Calibri" w:cs="Calibri"/>
          <w:sz w:val="24"/>
          <w:szCs w:val="24"/>
        </w:rPr>
        <w:t>z Patronem – przez osoby upoważnione do składania oświadczeń woli w sprawach majątkowych, zgodnie ze sposobem reprezentacji określonym w statucie lub innym dokumencie regulującym kwestie reprezentacji Patrona.</w:t>
      </w:r>
    </w:p>
    <w:p w14:paraId="4C27818C" w14:textId="77777777" w:rsidR="005F00F9" w:rsidRPr="00A37E6D" w:rsidRDefault="005F00F9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2FA2F40A" w14:textId="1C0894E4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Podpisane egzemplarze umowy wraz z podpisanymi załącznikami należy przekazać</w:t>
      </w:r>
      <w:r w:rsidR="005F00F9" w:rsidRPr="00A37E6D">
        <w:rPr>
          <w:rFonts w:ascii="Calibri" w:hAnsi="Calibri" w:cs="Calibri"/>
          <w:sz w:val="24"/>
          <w:szCs w:val="24"/>
        </w:rPr>
        <w:t xml:space="preserve"> osobiście lub </w:t>
      </w:r>
      <w:r w:rsidRPr="00A37E6D">
        <w:rPr>
          <w:rFonts w:ascii="Calibri" w:hAnsi="Calibri" w:cs="Calibri"/>
          <w:sz w:val="24"/>
          <w:szCs w:val="24"/>
        </w:rPr>
        <w:t xml:space="preserve">przesłać </w:t>
      </w:r>
      <w:r w:rsidR="005F00F9" w:rsidRPr="00A37E6D">
        <w:rPr>
          <w:rFonts w:ascii="Calibri" w:hAnsi="Calibri" w:cs="Calibri"/>
          <w:sz w:val="24"/>
          <w:szCs w:val="24"/>
        </w:rPr>
        <w:t xml:space="preserve">pocztą/kurierem </w:t>
      </w:r>
      <w:r w:rsidRPr="00A37E6D">
        <w:rPr>
          <w:rFonts w:ascii="Calibri" w:hAnsi="Calibri" w:cs="Calibri"/>
          <w:sz w:val="24"/>
          <w:szCs w:val="24"/>
        </w:rPr>
        <w:t xml:space="preserve">do siedziby właściwego Operatora. </w:t>
      </w:r>
    </w:p>
    <w:p w14:paraId="526A789F" w14:textId="77777777" w:rsidR="005F00F9" w:rsidRPr="00A37E6D" w:rsidRDefault="005F00F9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003EAF07" w14:textId="134E8461" w:rsidR="00F7617D" w:rsidRPr="00A37E6D" w:rsidRDefault="00F7617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Załączniki do umowy dla g</w:t>
      </w:r>
      <w:r w:rsidR="000A6B18" w:rsidRPr="00A37E6D">
        <w:rPr>
          <w:rFonts w:ascii="Calibri" w:hAnsi="Calibri" w:cs="Calibri"/>
          <w:sz w:val="24"/>
          <w:szCs w:val="24"/>
        </w:rPr>
        <w:t>rupy nieformalnej</w:t>
      </w:r>
      <w:r w:rsidRPr="00A37E6D">
        <w:rPr>
          <w:rFonts w:ascii="Calibri" w:hAnsi="Calibri" w:cs="Calibri"/>
          <w:sz w:val="24"/>
          <w:szCs w:val="24"/>
        </w:rPr>
        <w:t xml:space="preserve"> składającej wniosek samodzielnie:</w:t>
      </w:r>
    </w:p>
    <w:p w14:paraId="7FCD4467" w14:textId="77777777" w:rsidR="00F7617D" w:rsidRPr="00A37E6D" w:rsidRDefault="00F7617D" w:rsidP="00EC316E">
      <w:pPr>
        <w:pStyle w:val="Akapitzlist"/>
        <w:numPr>
          <w:ilvl w:val="0"/>
          <w:numId w:val="22"/>
        </w:numPr>
        <w:spacing w:before="0" w:after="0" w:line="276" w:lineRule="auto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Wniosek w wersji papierowej podpisany przez osoby uprawnione; </w:t>
      </w:r>
    </w:p>
    <w:p w14:paraId="00C631B6" w14:textId="77777777" w:rsidR="00F7617D" w:rsidRPr="00A37E6D" w:rsidRDefault="00F7617D" w:rsidP="00EC316E">
      <w:pPr>
        <w:pStyle w:val="Akapitzlist"/>
        <w:numPr>
          <w:ilvl w:val="0"/>
          <w:numId w:val="22"/>
        </w:numPr>
        <w:spacing w:before="0" w:after="0" w:line="276" w:lineRule="auto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Korekta harmonogramu/budżetu (jeśli dotyczy danego Wnioskodawcy) </w:t>
      </w:r>
      <w:r w:rsidRPr="00A37E6D">
        <w:rPr>
          <w:rFonts w:ascii="Calibri" w:hAnsi="Calibri" w:cs="Calibri"/>
          <w:sz w:val="24"/>
          <w:szCs w:val="24"/>
        </w:rPr>
        <w:br/>
        <w:t>na Załączniku nr 5 do Regulaminu;</w:t>
      </w:r>
    </w:p>
    <w:p w14:paraId="4E6DD295" w14:textId="77777777" w:rsidR="00F7617D" w:rsidRPr="00A37E6D" w:rsidRDefault="00F7617D" w:rsidP="00EC316E">
      <w:pPr>
        <w:pStyle w:val="Akapitzlist"/>
        <w:numPr>
          <w:ilvl w:val="0"/>
          <w:numId w:val="22"/>
        </w:numPr>
        <w:spacing w:before="0" w:after="0" w:line="276" w:lineRule="auto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Umowa powierzenia przetwarzania danych osobowych i wizerunku – Załącznik </w:t>
      </w:r>
      <w:r w:rsidRPr="00A37E6D">
        <w:rPr>
          <w:rFonts w:ascii="Calibri" w:hAnsi="Calibri" w:cs="Calibri"/>
          <w:sz w:val="24"/>
          <w:szCs w:val="24"/>
        </w:rPr>
        <w:br/>
        <w:t>nr 9.</w:t>
      </w:r>
    </w:p>
    <w:p w14:paraId="40C4FA61" w14:textId="77777777" w:rsidR="00F7617D" w:rsidRPr="00A37E6D" w:rsidRDefault="00F7617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1978E13A" w14:textId="348C4C9A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Załączniki do umowy dla </w:t>
      </w:r>
      <w:r w:rsidR="00511EF3" w:rsidRPr="00A37E6D">
        <w:rPr>
          <w:rFonts w:ascii="Calibri" w:hAnsi="Calibri" w:cs="Calibri"/>
          <w:sz w:val="24"/>
          <w:szCs w:val="24"/>
        </w:rPr>
        <w:t>grupy nieformalnej składającej wniosek z Patronem</w:t>
      </w:r>
      <w:r w:rsidRPr="00A37E6D">
        <w:rPr>
          <w:rFonts w:ascii="Calibri" w:hAnsi="Calibri" w:cs="Calibri"/>
          <w:sz w:val="24"/>
          <w:szCs w:val="24"/>
        </w:rPr>
        <w:t xml:space="preserve">: </w:t>
      </w:r>
    </w:p>
    <w:p w14:paraId="4D652D62" w14:textId="693DEBD1" w:rsidR="00971EBD" w:rsidRPr="00A37E6D" w:rsidRDefault="00971EBD" w:rsidP="00EC316E">
      <w:pPr>
        <w:pStyle w:val="Akapitzlist"/>
        <w:numPr>
          <w:ilvl w:val="1"/>
          <w:numId w:val="21"/>
        </w:numPr>
        <w:spacing w:before="0" w:after="0" w:line="276" w:lineRule="auto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Wniosek w wersji papierowej podpisany przez osoby uprawnione</w:t>
      </w:r>
      <w:r w:rsidR="009D75FF" w:rsidRPr="00A37E6D">
        <w:rPr>
          <w:rFonts w:ascii="Calibri" w:hAnsi="Calibri" w:cs="Calibri"/>
          <w:sz w:val="24"/>
          <w:szCs w:val="24"/>
        </w:rPr>
        <w:t>;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3D8AF519" w14:textId="1DA180DB" w:rsidR="00971EBD" w:rsidRPr="00A37E6D" w:rsidRDefault="00971EBD" w:rsidP="00EC316E">
      <w:pPr>
        <w:pStyle w:val="Akapitzlist"/>
        <w:numPr>
          <w:ilvl w:val="1"/>
          <w:numId w:val="21"/>
        </w:numPr>
        <w:spacing w:before="0" w:after="0" w:line="276" w:lineRule="auto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Aktualny odpis z właściwego rejestru lub ewidencji</w:t>
      </w:r>
      <w:r w:rsidR="000A6B18" w:rsidRPr="00A37E6D">
        <w:rPr>
          <w:rFonts w:ascii="Calibri" w:hAnsi="Calibri" w:cs="Calibri"/>
          <w:sz w:val="24"/>
          <w:szCs w:val="24"/>
        </w:rPr>
        <w:t xml:space="preserve"> Patrona (nie dotyczy organizacji zarejestrowanych w Krajowym Rejestrze Sadowym lub Agencji Restrukturyzacji </w:t>
      </w:r>
      <w:r w:rsidR="00DB5C54">
        <w:rPr>
          <w:rFonts w:ascii="Calibri" w:hAnsi="Calibri" w:cs="Calibri"/>
          <w:sz w:val="24"/>
          <w:szCs w:val="24"/>
        </w:rPr>
        <w:br/>
      </w:r>
      <w:r w:rsidR="000A6B18" w:rsidRPr="00A37E6D">
        <w:rPr>
          <w:rFonts w:ascii="Calibri" w:hAnsi="Calibri" w:cs="Calibri"/>
          <w:sz w:val="24"/>
          <w:szCs w:val="24"/>
        </w:rPr>
        <w:t>i Modernizacji Rolnictwa)</w:t>
      </w:r>
      <w:r w:rsidR="009D75FF" w:rsidRPr="00A37E6D">
        <w:rPr>
          <w:rFonts w:ascii="Calibri" w:hAnsi="Calibri" w:cs="Calibri"/>
          <w:sz w:val="24"/>
          <w:szCs w:val="24"/>
        </w:rPr>
        <w:t>;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16E99A86" w14:textId="70B315C7" w:rsidR="00971EBD" w:rsidRPr="00A37E6D" w:rsidRDefault="00971EBD" w:rsidP="00EC316E">
      <w:pPr>
        <w:pStyle w:val="Akapitzlist"/>
        <w:numPr>
          <w:ilvl w:val="1"/>
          <w:numId w:val="21"/>
        </w:numPr>
        <w:spacing w:before="0" w:after="0" w:line="276" w:lineRule="auto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lastRenderedPageBreak/>
        <w:t xml:space="preserve">Statut lub inny akt wewnętrzny określający zakres działalności </w:t>
      </w:r>
      <w:r w:rsidR="002E6107" w:rsidRPr="00A37E6D">
        <w:rPr>
          <w:rFonts w:ascii="Calibri" w:hAnsi="Calibri" w:cs="Calibri"/>
          <w:sz w:val="24"/>
          <w:szCs w:val="24"/>
        </w:rPr>
        <w:t>statutowej</w:t>
      </w:r>
      <w:r w:rsidRPr="00A37E6D">
        <w:rPr>
          <w:rFonts w:ascii="Calibri" w:hAnsi="Calibri" w:cs="Calibri"/>
          <w:sz w:val="24"/>
          <w:szCs w:val="24"/>
        </w:rPr>
        <w:t xml:space="preserve"> prowadzonej przez </w:t>
      </w:r>
      <w:r w:rsidR="000A6B18" w:rsidRPr="00A37E6D">
        <w:rPr>
          <w:rFonts w:ascii="Calibri" w:hAnsi="Calibri" w:cs="Calibri"/>
          <w:sz w:val="24"/>
          <w:szCs w:val="24"/>
        </w:rPr>
        <w:t>Patrona</w:t>
      </w:r>
      <w:r w:rsidR="009D75FF" w:rsidRPr="00A37E6D">
        <w:rPr>
          <w:rFonts w:ascii="Calibri" w:hAnsi="Calibri" w:cs="Calibri"/>
          <w:sz w:val="24"/>
          <w:szCs w:val="24"/>
        </w:rPr>
        <w:t>;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50E41ED5" w14:textId="417838D1" w:rsidR="00971EBD" w:rsidRPr="00A37E6D" w:rsidRDefault="00971EBD" w:rsidP="00EC316E">
      <w:pPr>
        <w:pStyle w:val="Akapitzlist"/>
        <w:numPr>
          <w:ilvl w:val="1"/>
          <w:numId w:val="21"/>
        </w:numPr>
        <w:spacing w:before="0" w:after="0" w:line="276" w:lineRule="auto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Umowa powierzenia przetwarzan</w:t>
      </w:r>
      <w:r w:rsidR="001D408F" w:rsidRPr="00A37E6D">
        <w:rPr>
          <w:rFonts w:ascii="Calibri" w:hAnsi="Calibri" w:cs="Calibri"/>
          <w:sz w:val="24"/>
          <w:szCs w:val="24"/>
        </w:rPr>
        <w:t>ia danych osobowych i wizerunku</w:t>
      </w:r>
      <w:r w:rsidR="00C24B0A" w:rsidRPr="00A37E6D">
        <w:rPr>
          <w:rFonts w:ascii="Calibri" w:hAnsi="Calibri" w:cs="Calibri"/>
          <w:sz w:val="24"/>
          <w:szCs w:val="24"/>
        </w:rPr>
        <w:t xml:space="preserve"> –</w:t>
      </w:r>
      <w:r w:rsidR="00306F65" w:rsidRPr="00A37E6D">
        <w:rPr>
          <w:rFonts w:ascii="Calibri" w:hAnsi="Calibri" w:cs="Calibri"/>
          <w:sz w:val="24"/>
          <w:szCs w:val="24"/>
        </w:rPr>
        <w:t xml:space="preserve"> Załącznik </w:t>
      </w:r>
      <w:r w:rsidR="00306F65" w:rsidRPr="00A37E6D">
        <w:rPr>
          <w:rFonts w:ascii="Calibri" w:hAnsi="Calibri" w:cs="Calibri"/>
          <w:sz w:val="24"/>
          <w:szCs w:val="24"/>
        </w:rPr>
        <w:br/>
        <w:t>nr 9</w:t>
      </w:r>
      <w:r w:rsidR="001D408F" w:rsidRPr="00A37E6D">
        <w:rPr>
          <w:rFonts w:ascii="Calibri" w:hAnsi="Calibri" w:cs="Calibri"/>
          <w:sz w:val="24"/>
          <w:szCs w:val="24"/>
        </w:rPr>
        <w:t>;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5A7FA752" w14:textId="7FFD2C4D" w:rsidR="00971EBD" w:rsidRPr="00A37E6D" w:rsidRDefault="00971EBD" w:rsidP="00EC316E">
      <w:pPr>
        <w:pStyle w:val="Akapitzlist"/>
        <w:numPr>
          <w:ilvl w:val="1"/>
          <w:numId w:val="21"/>
        </w:numPr>
        <w:spacing w:before="0" w:after="0" w:line="276" w:lineRule="auto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Korekta harmonogramu/budżetu (jeś</w:t>
      </w:r>
      <w:r w:rsidR="009D75FF" w:rsidRPr="00A37E6D">
        <w:rPr>
          <w:rFonts w:ascii="Calibri" w:hAnsi="Calibri" w:cs="Calibri"/>
          <w:sz w:val="24"/>
          <w:szCs w:val="24"/>
        </w:rPr>
        <w:t xml:space="preserve">li dotyczy danego Wnioskodawcy) </w:t>
      </w:r>
      <w:r w:rsidR="000A6B18" w:rsidRPr="00A37E6D">
        <w:rPr>
          <w:rFonts w:ascii="Calibri" w:hAnsi="Calibri" w:cs="Calibri"/>
          <w:sz w:val="24"/>
          <w:szCs w:val="24"/>
        </w:rPr>
        <w:br/>
      </w:r>
      <w:r w:rsidR="00511EF3" w:rsidRPr="00A37E6D">
        <w:rPr>
          <w:rFonts w:ascii="Calibri" w:hAnsi="Calibri" w:cs="Calibri"/>
          <w:sz w:val="24"/>
          <w:szCs w:val="24"/>
        </w:rPr>
        <w:t xml:space="preserve">na </w:t>
      </w:r>
      <w:r w:rsidR="009D75FF" w:rsidRPr="00A37E6D">
        <w:rPr>
          <w:rFonts w:ascii="Calibri" w:hAnsi="Calibri" w:cs="Calibri"/>
          <w:sz w:val="24"/>
          <w:szCs w:val="24"/>
        </w:rPr>
        <w:t>Załącznik</w:t>
      </w:r>
      <w:r w:rsidR="00511EF3" w:rsidRPr="00A37E6D">
        <w:rPr>
          <w:rFonts w:ascii="Calibri" w:hAnsi="Calibri" w:cs="Calibri"/>
          <w:sz w:val="24"/>
          <w:szCs w:val="24"/>
        </w:rPr>
        <w:t>u</w:t>
      </w:r>
      <w:r w:rsidR="009D75FF" w:rsidRPr="00A37E6D">
        <w:rPr>
          <w:rFonts w:ascii="Calibri" w:hAnsi="Calibri" w:cs="Calibri"/>
          <w:sz w:val="24"/>
          <w:szCs w:val="24"/>
        </w:rPr>
        <w:t xml:space="preserve"> nr 6 </w:t>
      </w:r>
      <w:r w:rsidR="00511EF3" w:rsidRPr="00A37E6D">
        <w:rPr>
          <w:rFonts w:ascii="Calibri" w:hAnsi="Calibri" w:cs="Calibri"/>
          <w:sz w:val="24"/>
          <w:szCs w:val="24"/>
        </w:rPr>
        <w:t>do Regulaminu</w:t>
      </w:r>
      <w:r w:rsidR="009D75FF" w:rsidRPr="00A37E6D">
        <w:rPr>
          <w:rFonts w:ascii="Calibri" w:hAnsi="Calibri" w:cs="Calibri"/>
          <w:sz w:val="24"/>
          <w:szCs w:val="24"/>
        </w:rPr>
        <w:t>.</w:t>
      </w:r>
    </w:p>
    <w:p w14:paraId="0DB7AD6D" w14:textId="77777777" w:rsidR="000A6B18" w:rsidRPr="00A37E6D" w:rsidRDefault="000A6B18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4051366A" w14:textId="6FFE2759" w:rsidR="000A6B18" w:rsidRPr="00A37E6D" w:rsidRDefault="000A6B18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Załączniki do umowy dla lokalnej organizacji pozarządowej składającej wniosek: </w:t>
      </w:r>
    </w:p>
    <w:p w14:paraId="06A1625E" w14:textId="77777777" w:rsidR="000A6B18" w:rsidRPr="00A37E6D" w:rsidRDefault="000A6B18" w:rsidP="00EC316E">
      <w:pPr>
        <w:pStyle w:val="Akapitzlist"/>
        <w:numPr>
          <w:ilvl w:val="0"/>
          <w:numId w:val="38"/>
        </w:numPr>
        <w:spacing w:before="0"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Wniosek w wersji papierowej podpisany przez osoby uprawnione; </w:t>
      </w:r>
    </w:p>
    <w:p w14:paraId="78476C2A" w14:textId="5195286B" w:rsidR="000A6B18" w:rsidRPr="00A37E6D" w:rsidRDefault="000A6B18" w:rsidP="00EC316E">
      <w:pPr>
        <w:pStyle w:val="Akapitzlist"/>
        <w:numPr>
          <w:ilvl w:val="0"/>
          <w:numId w:val="38"/>
        </w:numPr>
        <w:spacing w:before="0"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Aktualny odpis z właściwego rejestru lub ewidencji (nie dotyczy organizacji zarejestrowanych w Krajowym Rejestrze Sadowym lub Agencji Restrukturyzacji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i Modernizacji Rolnictwa);</w:t>
      </w:r>
    </w:p>
    <w:p w14:paraId="670D740D" w14:textId="77777777" w:rsidR="000A6B18" w:rsidRPr="00A37E6D" w:rsidRDefault="000A6B18" w:rsidP="00EC316E">
      <w:pPr>
        <w:pStyle w:val="Akapitzlist"/>
        <w:numPr>
          <w:ilvl w:val="0"/>
          <w:numId w:val="38"/>
        </w:numPr>
        <w:spacing w:before="0"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Statut lub inny akt wewnętrzny określający zakres działalności statutowej prowadzonej przez Wnioskodawcę; </w:t>
      </w:r>
    </w:p>
    <w:p w14:paraId="0A2A0D0A" w14:textId="77777777" w:rsidR="000A6B18" w:rsidRPr="00A37E6D" w:rsidRDefault="000A6B18" w:rsidP="00EC316E">
      <w:pPr>
        <w:pStyle w:val="Akapitzlist"/>
        <w:numPr>
          <w:ilvl w:val="0"/>
          <w:numId w:val="38"/>
        </w:numPr>
        <w:spacing w:before="0"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Oświadczenie o przychodach za okres krótszy aniżeli 12 zakończonych miesięcy obrachunkowych Wnioskodawcy (dla Wnioskodawców, którzy nie mają zamkniętego pierwszego roku obrachunkowego) – Załącznik nr 7; </w:t>
      </w:r>
    </w:p>
    <w:p w14:paraId="0A42E4D8" w14:textId="77777777" w:rsidR="000A6B18" w:rsidRPr="00A37E6D" w:rsidRDefault="000A6B18" w:rsidP="00EC316E">
      <w:pPr>
        <w:pStyle w:val="Akapitzlist"/>
        <w:numPr>
          <w:ilvl w:val="0"/>
          <w:numId w:val="38"/>
        </w:numPr>
        <w:spacing w:before="0"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Oświadczenie o przychodach za okres ostatnich 12 zakończonych miesięcy obrachunkowych – Załącznik nr 8;  </w:t>
      </w:r>
    </w:p>
    <w:p w14:paraId="4351EC63" w14:textId="77777777" w:rsidR="000A6B18" w:rsidRPr="00A37E6D" w:rsidRDefault="000A6B18" w:rsidP="00EC316E">
      <w:pPr>
        <w:pStyle w:val="Akapitzlist"/>
        <w:numPr>
          <w:ilvl w:val="0"/>
          <w:numId w:val="38"/>
        </w:numPr>
        <w:spacing w:before="0"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Umowa powierzenia przetwarzania danych osobowych i wizerunku – Załącznik </w:t>
      </w:r>
      <w:r w:rsidRPr="00A37E6D">
        <w:rPr>
          <w:rFonts w:ascii="Calibri" w:hAnsi="Calibri" w:cs="Calibri"/>
          <w:sz w:val="24"/>
          <w:szCs w:val="24"/>
        </w:rPr>
        <w:br/>
        <w:t xml:space="preserve">nr 9; </w:t>
      </w:r>
    </w:p>
    <w:p w14:paraId="38E67B77" w14:textId="5233486C" w:rsidR="000A6B18" w:rsidRPr="00A37E6D" w:rsidRDefault="000A6B18" w:rsidP="00EC316E">
      <w:pPr>
        <w:pStyle w:val="Akapitzlist"/>
        <w:numPr>
          <w:ilvl w:val="0"/>
          <w:numId w:val="38"/>
        </w:numPr>
        <w:spacing w:before="0" w:after="0" w:line="276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Korekta harmonogramu/budżetu (jeśli dotyczy danego Wnioskodawcy)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na Załączniku nr 6 do Regulaminu.</w:t>
      </w:r>
    </w:p>
    <w:p w14:paraId="64FD7677" w14:textId="77777777" w:rsidR="00511EF3" w:rsidRPr="00A37E6D" w:rsidRDefault="00511EF3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38DB6A9B" w14:textId="0BB0C293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>Umowa powinna być podpisana w sposób czytelny przez wszystkie osoby do tego uprawnione.</w:t>
      </w:r>
      <w:r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1C24E5B5" w14:textId="77777777" w:rsidR="00511EF3" w:rsidRPr="00A37E6D" w:rsidRDefault="00511EF3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07B1385F" w14:textId="29CF98C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Umowa nie zostanie podpisana z Wnioskodawcą, jeśli:</w:t>
      </w:r>
    </w:p>
    <w:p w14:paraId="34CC4810" w14:textId="3E7B7794" w:rsidR="00971EBD" w:rsidRPr="00A37E6D" w:rsidRDefault="00511EF3" w:rsidP="00EC316E">
      <w:pPr>
        <w:pStyle w:val="Akapitzlist"/>
        <w:numPr>
          <w:ilvl w:val="0"/>
          <w:numId w:val="23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oświadczenie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</w:t>
      </w:r>
      <w:r w:rsidR="00971EBD" w:rsidRPr="00A37E6D">
        <w:rPr>
          <w:rFonts w:ascii="Calibri" w:hAnsi="Calibri" w:cs="Calibri"/>
          <w:sz w:val="24"/>
          <w:szCs w:val="24"/>
        </w:rPr>
        <w:t>złożone razem z wnioskiem okaże się niezgodne ze stanem faktycznym</w:t>
      </w:r>
      <w:r w:rsidR="000A6B18" w:rsidRPr="00A37E6D">
        <w:rPr>
          <w:rFonts w:ascii="Calibri" w:hAnsi="Calibri" w:cs="Calibri"/>
          <w:sz w:val="24"/>
          <w:szCs w:val="24"/>
        </w:rPr>
        <w:t xml:space="preserve"> lub zapisami niniejszego Regulaminu</w:t>
      </w:r>
      <w:r w:rsidR="00971EBD" w:rsidRPr="00A37E6D">
        <w:rPr>
          <w:rFonts w:ascii="Calibri" w:hAnsi="Calibri" w:cs="Calibri"/>
          <w:sz w:val="24"/>
          <w:szCs w:val="24"/>
        </w:rPr>
        <w:t xml:space="preserve">; </w:t>
      </w:r>
    </w:p>
    <w:p w14:paraId="26258FE5" w14:textId="3AB83735" w:rsidR="00511EF3" w:rsidRPr="00A37E6D" w:rsidRDefault="00971EBD" w:rsidP="00EC316E">
      <w:pPr>
        <w:pStyle w:val="Akapitzlist"/>
        <w:numPr>
          <w:ilvl w:val="0"/>
          <w:numId w:val="23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Wnioskodawca nie dostarczy wymaganych dokumentów do podpisania umowy, w tym załączników w termin</w:t>
      </w:r>
      <w:r w:rsidR="00511EF3" w:rsidRPr="00A37E6D">
        <w:rPr>
          <w:rFonts w:ascii="Calibri" w:hAnsi="Calibri" w:cs="Calibri"/>
          <w:sz w:val="24"/>
          <w:szCs w:val="24"/>
        </w:rPr>
        <w:t xml:space="preserve">ie wskazanym przez Operatora; </w:t>
      </w:r>
    </w:p>
    <w:p w14:paraId="30684569" w14:textId="504C9CBB" w:rsidR="00971EBD" w:rsidRPr="00A37E6D" w:rsidRDefault="00971EBD" w:rsidP="00EC316E">
      <w:pPr>
        <w:pStyle w:val="Akapitzlist"/>
        <w:numPr>
          <w:ilvl w:val="0"/>
          <w:numId w:val="23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zaistnieją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inne przesłanki mające wpływ na możliwość realizacji projektu przez Wnioskodawcę.</w:t>
      </w:r>
    </w:p>
    <w:p w14:paraId="4313C607" w14:textId="77777777" w:rsidR="00511EF3" w:rsidRPr="00A37E6D" w:rsidRDefault="00511EF3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7B0C952D" w14:textId="5D892A0A" w:rsidR="001D408F" w:rsidRPr="00A37E6D" w:rsidRDefault="001D408F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lastRenderedPageBreak/>
        <w:t>Wnioskodawca jest zobowiązany do zawarcia umowy powierzenia przetwarzania danych osobowych i wizerunku jej zawarcia w celu uregulowania wzajemnych obowiązków dotyczących przetwarzania danych osobowych z tytułu realizacji dofinansowanego projektu.</w:t>
      </w:r>
    </w:p>
    <w:p w14:paraId="32B5937A" w14:textId="77777777" w:rsidR="00AD2C64" w:rsidRPr="00A37E6D" w:rsidRDefault="00AD2C64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2B3B9BBF" w14:textId="5AAFE86A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Jeżeli podmiot, który otrzymał dotację nie podpisze umowy, Operatorzy zawrą umowę </w:t>
      </w:r>
      <w:r w:rsidR="00511EF3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z podmiotem mającym najwyższą punktację na liście rezerwowej.</w:t>
      </w:r>
    </w:p>
    <w:p w14:paraId="41AB9A6E" w14:textId="77777777" w:rsidR="00010364" w:rsidRPr="00A37E6D" w:rsidRDefault="00010364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Za przygotowanie, podpisanie umów z Wnioskodawcami odpowiadają Operatorzy.</w:t>
      </w:r>
    </w:p>
    <w:p w14:paraId="28D2B69F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36B4A922" w14:textId="5A86BA98" w:rsidR="00971EBD" w:rsidRPr="00A37E6D" w:rsidRDefault="00971EBD" w:rsidP="00EC316E">
      <w:pPr>
        <w:pStyle w:val="Nagwek1"/>
        <w:numPr>
          <w:ilvl w:val="0"/>
          <w:numId w:val="24"/>
        </w:numPr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  <w:highlight w:val="green"/>
        </w:rPr>
      </w:pPr>
      <w:bookmarkStart w:id="14" w:name="_Toc169255301"/>
      <w:r w:rsidRPr="00A37E6D">
        <w:rPr>
          <w:rFonts w:ascii="Calibri" w:hAnsi="Calibri" w:cs="Calibri"/>
          <w:b/>
          <w:sz w:val="24"/>
          <w:szCs w:val="24"/>
          <w:highlight w:val="green"/>
        </w:rPr>
        <w:t>Zasady realizacji inicjatyw</w:t>
      </w:r>
      <w:bookmarkEnd w:id="14"/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 </w:t>
      </w:r>
    </w:p>
    <w:p w14:paraId="4BC9601B" w14:textId="2BB1487E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Realizacja projektu musi być zgodna z </w:t>
      </w:r>
      <w:r w:rsidR="00507E72" w:rsidRPr="00A37E6D">
        <w:rPr>
          <w:rFonts w:ascii="Calibri" w:hAnsi="Calibri" w:cs="Calibri"/>
          <w:sz w:val="24"/>
          <w:szCs w:val="24"/>
        </w:rPr>
        <w:t xml:space="preserve">zawartą </w:t>
      </w:r>
      <w:r w:rsidRPr="00A37E6D">
        <w:rPr>
          <w:rFonts w:ascii="Calibri" w:hAnsi="Calibri" w:cs="Calibri"/>
          <w:sz w:val="24"/>
          <w:szCs w:val="24"/>
        </w:rPr>
        <w:t>umową i załącznikami. Wszelkie niejasności będą wyjaśniane bezpośrednio pomiędzy Operatorami a Wnioskodawcami</w:t>
      </w:r>
      <w:r w:rsidR="00507E72" w:rsidRPr="00A37E6D">
        <w:rPr>
          <w:rFonts w:ascii="Calibri" w:hAnsi="Calibri" w:cs="Calibri"/>
          <w:sz w:val="24"/>
          <w:szCs w:val="24"/>
        </w:rPr>
        <w:t>.</w:t>
      </w:r>
    </w:p>
    <w:p w14:paraId="0E07801F" w14:textId="77777777" w:rsidR="00507E72" w:rsidRPr="00A37E6D" w:rsidRDefault="00507E72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0778D516" w14:textId="115E2B00" w:rsidR="00971EBD" w:rsidRPr="00A37E6D" w:rsidRDefault="00971EBD" w:rsidP="00EC316E">
      <w:pPr>
        <w:pStyle w:val="Akapitzlist"/>
        <w:numPr>
          <w:ilvl w:val="1"/>
          <w:numId w:val="25"/>
        </w:numPr>
        <w:spacing w:before="0" w:after="0" w:line="276" w:lineRule="auto"/>
        <w:ind w:left="567" w:hanging="567"/>
        <w:jc w:val="both"/>
        <w:rPr>
          <w:rFonts w:ascii="Calibri" w:hAnsi="Calibri" w:cs="Calibri"/>
          <w:b/>
          <w:sz w:val="24"/>
          <w:szCs w:val="24"/>
          <w:highlight w:val="green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Promocja projektów </w:t>
      </w:r>
    </w:p>
    <w:p w14:paraId="46454CDC" w14:textId="37A8CB75" w:rsidR="006D424C" w:rsidRPr="00A37E6D" w:rsidRDefault="00EE2523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Wnioskodawcy są zobowiązani </w:t>
      </w:r>
      <w:r w:rsidR="00231A45" w:rsidRPr="00A37E6D">
        <w:rPr>
          <w:rFonts w:ascii="Calibri" w:hAnsi="Calibri" w:cs="Calibri"/>
          <w:b/>
          <w:sz w:val="24"/>
          <w:szCs w:val="24"/>
          <w:highlight w:val="yellow"/>
        </w:rPr>
        <w:t>aby na w</w:t>
      </w:r>
      <w:r w:rsidR="00971EBD" w:rsidRPr="00A37E6D">
        <w:rPr>
          <w:rFonts w:ascii="Calibri" w:hAnsi="Calibri" w:cs="Calibri"/>
          <w:b/>
          <w:sz w:val="24"/>
          <w:szCs w:val="24"/>
          <w:highlight w:val="yellow"/>
        </w:rPr>
        <w:t>szelki</w:t>
      </w:r>
      <w:r w:rsidR="00231A45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ch </w:t>
      </w:r>
      <w:r w:rsidR="00971EBD" w:rsidRPr="00A37E6D">
        <w:rPr>
          <w:rFonts w:ascii="Calibri" w:hAnsi="Calibri" w:cs="Calibri"/>
          <w:b/>
          <w:sz w:val="24"/>
          <w:szCs w:val="24"/>
          <w:highlight w:val="yellow"/>
        </w:rPr>
        <w:t>materiał</w:t>
      </w:r>
      <w:r w:rsidR="00231A45" w:rsidRPr="00A37E6D">
        <w:rPr>
          <w:rFonts w:ascii="Calibri" w:hAnsi="Calibri" w:cs="Calibri"/>
          <w:b/>
          <w:sz w:val="24"/>
          <w:szCs w:val="24"/>
          <w:highlight w:val="yellow"/>
        </w:rPr>
        <w:t>ach wytworzonych</w:t>
      </w:r>
      <w:r w:rsidR="00971EBD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w wyniku realizacji projektu</w:t>
      </w:r>
      <w:r w:rsidR="00971EBD" w:rsidRPr="00A37E6D">
        <w:rPr>
          <w:rFonts w:ascii="Calibri" w:hAnsi="Calibri" w:cs="Calibri"/>
          <w:b/>
          <w:sz w:val="24"/>
          <w:szCs w:val="24"/>
        </w:rPr>
        <w:t xml:space="preserve"> </w:t>
      </w:r>
      <w:r w:rsidR="00971EBD" w:rsidRPr="00A37E6D">
        <w:rPr>
          <w:rFonts w:ascii="Calibri" w:hAnsi="Calibri" w:cs="Calibri"/>
          <w:sz w:val="24"/>
          <w:szCs w:val="24"/>
        </w:rPr>
        <w:t xml:space="preserve">przez </w:t>
      </w:r>
      <w:r w:rsidR="00A566AD" w:rsidRPr="00A37E6D">
        <w:rPr>
          <w:rFonts w:ascii="Calibri" w:hAnsi="Calibri" w:cs="Calibri"/>
          <w:sz w:val="24"/>
          <w:szCs w:val="24"/>
        </w:rPr>
        <w:t>lokalne</w:t>
      </w:r>
      <w:r w:rsidR="00971EBD" w:rsidRPr="00A37E6D">
        <w:rPr>
          <w:rFonts w:ascii="Calibri" w:hAnsi="Calibri" w:cs="Calibri"/>
          <w:sz w:val="24"/>
          <w:szCs w:val="24"/>
        </w:rPr>
        <w:t xml:space="preserve"> organizacje pozarządowe i grupy nieformalne</w:t>
      </w:r>
      <w:r w:rsidR="00A566AD" w:rsidRPr="00A37E6D">
        <w:rPr>
          <w:rFonts w:ascii="Calibri" w:hAnsi="Calibri" w:cs="Calibri"/>
          <w:sz w:val="24"/>
          <w:szCs w:val="24"/>
        </w:rPr>
        <w:t xml:space="preserve">, </w:t>
      </w:r>
      <w:r w:rsidR="0068751D" w:rsidRPr="00A37E6D">
        <w:rPr>
          <w:rFonts w:ascii="Calibri" w:hAnsi="Calibri" w:cs="Calibri"/>
          <w:sz w:val="24"/>
          <w:szCs w:val="24"/>
        </w:rPr>
        <w:br/>
      </w:r>
      <w:r w:rsidR="00A566AD" w:rsidRPr="00A37E6D">
        <w:rPr>
          <w:rFonts w:ascii="Calibri" w:hAnsi="Calibri" w:cs="Calibri"/>
          <w:sz w:val="24"/>
          <w:szCs w:val="24"/>
        </w:rPr>
        <w:t xml:space="preserve">a </w:t>
      </w:r>
      <w:r w:rsidR="00971EBD" w:rsidRPr="00A37E6D">
        <w:rPr>
          <w:rFonts w:ascii="Calibri" w:hAnsi="Calibri" w:cs="Calibri"/>
          <w:sz w:val="24"/>
          <w:szCs w:val="24"/>
        </w:rPr>
        <w:t xml:space="preserve">w szczególności: publikacje, </w:t>
      </w:r>
    </w:p>
    <w:p w14:paraId="21A20CC8" w14:textId="77777777" w:rsidR="006D424C" w:rsidRPr="00A37E6D" w:rsidRDefault="00971EBD" w:rsidP="00EC316E">
      <w:pPr>
        <w:pStyle w:val="Akapitzlist"/>
        <w:numPr>
          <w:ilvl w:val="0"/>
          <w:numId w:val="26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ulotki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, </w:t>
      </w:r>
    </w:p>
    <w:p w14:paraId="3553CABD" w14:textId="77777777" w:rsidR="006D424C" w:rsidRPr="00A37E6D" w:rsidRDefault="00971EBD" w:rsidP="00EC316E">
      <w:pPr>
        <w:pStyle w:val="Akapitzlist"/>
        <w:numPr>
          <w:ilvl w:val="0"/>
          <w:numId w:val="26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materiały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informacyjne, </w:t>
      </w:r>
    </w:p>
    <w:p w14:paraId="0CD2D86D" w14:textId="77777777" w:rsidR="006D424C" w:rsidRPr="00A37E6D" w:rsidRDefault="00971EBD" w:rsidP="00EC316E">
      <w:pPr>
        <w:pStyle w:val="Akapitzlist"/>
        <w:numPr>
          <w:ilvl w:val="0"/>
          <w:numId w:val="26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plakaty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, </w:t>
      </w:r>
    </w:p>
    <w:p w14:paraId="2C7EF67B" w14:textId="77777777" w:rsidR="00EE2523" w:rsidRPr="00A37E6D" w:rsidRDefault="00971EBD" w:rsidP="00EC316E">
      <w:pPr>
        <w:pStyle w:val="Akapitzlist"/>
        <w:numPr>
          <w:ilvl w:val="0"/>
          <w:numId w:val="26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listy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obecności</w:t>
      </w:r>
      <w:r w:rsidR="00EE2523" w:rsidRPr="00A37E6D">
        <w:rPr>
          <w:rFonts w:ascii="Calibri" w:hAnsi="Calibri" w:cs="Calibri"/>
          <w:sz w:val="24"/>
          <w:szCs w:val="24"/>
        </w:rPr>
        <w:t>,</w:t>
      </w:r>
    </w:p>
    <w:p w14:paraId="1C5EC17D" w14:textId="77777777" w:rsidR="00EE2523" w:rsidRPr="00A37E6D" w:rsidRDefault="00EE2523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a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także </w:t>
      </w:r>
    </w:p>
    <w:p w14:paraId="6A5C49E6" w14:textId="2019DDC3" w:rsidR="006D424C" w:rsidRPr="00A37E6D" w:rsidRDefault="00EE2523" w:rsidP="00EC316E">
      <w:pPr>
        <w:pStyle w:val="Akapitzlist"/>
        <w:numPr>
          <w:ilvl w:val="0"/>
          <w:numId w:val="37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proofErr w:type="gramStart"/>
      <w:r w:rsidRPr="00A37E6D">
        <w:rPr>
          <w:rFonts w:ascii="Calibri" w:hAnsi="Calibri" w:cs="Calibri"/>
          <w:sz w:val="24"/>
          <w:szCs w:val="24"/>
        </w:rPr>
        <w:t>posty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</w:t>
      </w:r>
      <w:r w:rsidR="002A4CE9" w:rsidRPr="00A37E6D">
        <w:rPr>
          <w:rFonts w:ascii="Calibri" w:hAnsi="Calibri" w:cs="Calibri"/>
          <w:sz w:val="24"/>
          <w:szCs w:val="24"/>
        </w:rPr>
        <w:t xml:space="preserve">w mediach społecznościowych </w:t>
      </w:r>
      <w:r w:rsidRPr="00A37E6D">
        <w:rPr>
          <w:rFonts w:ascii="Calibri" w:hAnsi="Calibri" w:cs="Calibri"/>
          <w:sz w:val="24"/>
          <w:szCs w:val="24"/>
        </w:rPr>
        <w:t>i informacje na stronach www</w:t>
      </w:r>
      <w:r w:rsidR="00971EBD" w:rsidRPr="00A37E6D">
        <w:rPr>
          <w:rFonts w:ascii="Calibri" w:hAnsi="Calibri" w:cs="Calibri"/>
          <w:sz w:val="24"/>
          <w:szCs w:val="24"/>
        </w:rPr>
        <w:t xml:space="preserve"> </w:t>
      </w:r>
    </w:p>
    <w:p w14:paraId="41936856" w14:textId="2B1EFB8A" w:rsidR="00971EBD" w:rsidRPr="00A37E6D" w:rsidRDefault="002A4CE9" w:rsidP="00EC316E">
      <w:pPr>
        <w:spacing w:before="0" w:after="0" w:line="276" w:lineRule="auto"/>
        <w:jc w:val="both"/>
        <w:rPr>
          <w:rFonts w:ascii="Calibri" w:hAnsi="Calibri" w:cs="Calibri"/>
          <w:i/>
          <w:sz w:val="24"/>
          <w:szCs w:val="24"/>
        </w:rPr>
      </w:pPr>
      <w:proofErr w:type="gramStart"/>
      <w:r w:rsidRPr="00A37E6D">
        <w:rPr>
          <w:rFonts w:ascii="Calibri" w:hAnsi="Calibri" w:cs="Calibri"/>
          <w:b/>
          <w:sz w:val="24"/>
          <w:szCs w:val="24"/>
          <w:highlight w:val="yellow"/>
        </w:rPr>
        <w:t>umieszczone</w:t>
      </w:r>
      <w:proofErr w:type="gramEnd"/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były </w:t>
      </w:r>
      <w:r w:rsidR="00971EBD" w:rsidRPr="00A37E6D">
        <w:rPr>
          <w:rFonts w:ascii="Calibri" w:hAnsi="Calibri" w:cs="Calibri"/>
          <w:b/>
          <w:sz w:val="24"/>
          <w:szCs w:val="24"/>
          <w:highlight w:val="yellow"/>
        </w:rPr>
        <w:t>w widocznym miejscu informacj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e:</w:t>
      </w:r>
      <w:r w:rsidR="00971EBD" w:rsidRPr="00A37E6D">
        <w:rPr>
          <w:rFonts w:ascii="Calibri" w:hAnsi="Calibri" w:cs="Calibri"/>
          <w:b/>
          <w:sz w:val="24"/>
          <w:szCs w:val="24"/>
        </w:rPr>
        <w:t xml:space="preserve"> </w:t>
      </w:r>
      <w:r w:rsidR="00971EBD" w:rsidRPr="00A37E6D">
        <w:rPr>
          <w:rFonts w:ascii="Calibri" w:hAnsi="Calibri" w:cs="Calibri"/>
          <w:i/>
          <w:sz w:val="24"/>
          <w:szCs w:val="24"/>
        </w:rPr>
        <w:t>„</w:t>
      </w:r>
      <w:r w:rsidR="00971EBD" w:rsidRPr="00A37E6D">
        <w:rPr>
          <w:rFonts w:ascii="Calibri" w:hAnsi="Calibri" w:cs="Calibri"/>
          <w:b/>
          <w:i/>
          <w:sz w:val="24"/>
          <w:szCs w:val="24"/>
        </w:rPr>
        <w:t xml:space="preserve">Projekt sfinansowany przez Narodowy Instytut Wolności – Centrum Rozwoju Społeczeństwa Obywatelskiego </w:t>
      </w:r>
      <w:r w:rsidR="006D424C" w:rsidRPr="00A37E6D">
        <w:rPr>
          <w:rFonts w:ascii="Calibri" w:hAnsi="Calibri" w:cs="Calibri"/>
          <w:b/>
          <w:i/>
          <w:sz w:val="24"/>
          <w:szCs w:val="24"/>
        </w:rPr>
        <w:br/>
      </w:r>
      <w:r w:rsidR="00971EBD" w:rsidRPr="00A37E6D">
        <w:rPr>
          <w:rFonts w:ascii="Calibri" w:hAnsi="Calibri" w:cs="Calibri"/>
          <w:b/>
          <w:i/>
          <w:sz w:val="24"/>
          <w:szCs w:val="24"/>
        </w:rPr>
        <w:t>ze środków Rządowego Programu Operacyjnego NOWEFIO - Fundusz Inicjatyw Obywatelskich na lata 2021-2030”</w:t>
      </w:r>
      <w:r w:rsidR="00971EBD" w:rsidRPr="00A37E6D">
        <w:rPr>
          <w:rFonts w:ascii="Calibri" w:hAnsi="Calibri" w:cs="Calibri"/>
          <w:i/>
          <w:sz w:val="24"/>
          <w:szCs w:val="24"/>
        </w:rPr>
        <w:t xml:space="preserve">. </w:t>
      </w:r>
    </w:p>
    <w:p w14:paraId="3E948C3A" w14:textId="77777777" w:rsidR="006D424C" w:rsidRPr="00A37E6D" w:rsidRDefault="006D424C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41EFBF1C" w14:textId="77777777" w:rsidR="006D424C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>Na materiałach powinny również zostać umieszczone:</w:t>
      </w:r>
      <w:r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1B7957E2" w14:textId="77777777" w:rsidR="006D424C" w:rsidRPr="00A37E6D" w:rsidRDefault="00971EBD" w:rsidP="00EC316E">
      <w:pPr>
        <w:pStyle w:val="Akapitzlist"/>
        <w:numPr>
          <w:ilvl w:val="0"/>
          <w:numId w:val="28"/>
        </w:numPr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</w:rPr>
      </w:pPr>
      <w:proofErr w:type="gramStart"/>
      <w:r w:rsidRPr="00A37E6D">
        <w:rPr>
          <w:rFonts w:ascii="Calibri" w:hAnsi="Calibri" w:cs="Calibri"/>
          <w:b/>
          <w:sz w:val="24"/>
          <w:szCs w:val="24"/>
        </w:rPr>
        <w:t>logo</w:t>
      </w:r>
      <w:proofErr w:type="gramEnd"/>
      <w:r w:rsidRPr="00A37E6D">
        <w:rPr>
          <w:rFonts w:ascii="Calibri" w:hAnsi="Calibri" w:cs="Calibri"/>
          <w:b/>
          <w:sz w:val="24"/>
          <w:szCs w:val="24"/>
        </w:rPr>
        <w:t xml:space="preserve"> Narodowego Instytutu Wolności – Centrum Rozwoju Społeczeństwa Obywatelskiego, </w:t>
      </w:r>
    </w:p>
    <w:p w14:paraId="39CFA66A" w14:textId="4A2B76C6" w:rsidR="00AD2C64" w:rsidRPr="00A37E6D" w:rsidRDefault="00AD2C64" w:rsidP="00EC316E">
      <w:pPr>
        <w:pStyle w:val="Akapitzlist"/>
        <w:numPr>
          <w:ilvl w:val="0"/>
          <w:numId w:val="28"/>
        </w:numPr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</w:rPr>
      </w:pPr>
      <w:proofErr w:type="gramStart"/>
      <w:r w:rsidRPr="00A37E6D">
        <w:rPr>
          <w:rFonts w:ascii="Calibri" w:hAnsi="Calibri" w:cs="Calibri"/>
          <w:b/>
          <w:sz w:val="24"/>
          <w:szCs w:val="24"/>
        </w:rPr>
        <w:t>logo</w:t>
      </w:r>
      <w:proofErr w:type="gramEnd"/>
      <w:r w:rsidRPr="00A37E6D">
        <w:rPr>
          <w:rFonts w:ascii="Calibri" w:hAnsi="Calibri" w:cs="Calibri"/>
          <w:b/>
          <w:sz w:val="24"/>
          <w:szCs w:val="24"/>
        </w:rPr>
        <w:t xml:space="preserve"> Komitetu ds. Pożytku Publicznego</w:t>
      </w:r>
      <w:r w:rsidR="003F09BB" w:rsidRPr="00A37E6D">
        <w:rPr>
          <w:rFonts w:ascii="Calibri" w:hAnsi="Calibri" w:cs="Calibri"/>
          <w:b/>
          <w:sz w:val="24"/>
          <w:szCs w:val="24"/>
        </w:rPr>
        <w:t>,</w:t>
      </w:r>
    </w:p>
    <w:p w14:paraId="2B57AFAE" w14:textId="5A5CEBD1" w:rsidR="006D424C" w:rsidRPr="00A37E6D" w:rsidRDefault="006D424C" w:rsidP="00EC316E">
      <w:pPr>
        <w:pStyle w:val="Akapitzlist"/>
        <w:numPr>
          <w:ilvl w:val="0"/>
          <w:numId w:val="28"/>
        </w:numPr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</w:rPr>
      </w:pPr>
      <w:proofErr w:type="gramStart"/>
      <w:r w:rsidRPr="00A37E6D">
        <w:rPr>
          <w:rFonts w:ascii="Calibri" w:hAnsi="Calibri" w:cs="Calibri"/>
          <w:b/>
          <w:sz w:val="24"/>
          <w:szCs w:val="24"/>
        </w:rPr>
        <w:t>logo</w:t>
      </w:r>
      <w:proofErr w:type="gramEnd"/>
      <w:r w:rsidRPr="00A37E6D">
        <w:rPr>
          <w:rFonts w:ascii="Calibri" w:hAnsi="Calibri" w:cs="Calibri"/>
          <w:b/>
          <w:sz w:val="24"/>
          <w:szCs w:val="24"/>
        </w:rPr>
        <w:t xml:space="preserve"> Rządowego Programu Fundusz inicjatyw Obywatelskich NOWEFIO,</w:t>
      </w:r>
    </w:p>
    <w:p w14:paraId="5AEBCDB2" w14:textId="02FC1BA9" w:rsidR="00AD2C64" w:rsidRPr="00A37E6D" w:rsidRDefault="00AD2C64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</w:rPr>
        <w:t>zgodnie z wytycznymi zawartymi na stronie: https</w:t>
      </w:r>
      <w:proofErr w:type="gramStart"/>
      <w:r w:rsidRPr="00A37E6D">
        <w:rPr>
          <w:rFonts w:ascii="Calibri" w:hAnsi="Calibri" w:cs="Calibri"/>
          <w:b/>
          <w:sz w:val="24"/>
          <w:szCs w:val="24"/>
        </w:rPr>
        <w:t>://niw</w:t>
      </w:r>
      <w:proofErr w:type="gramEnd"/>
      <w:r w:rsidRPr="00A37E6D">
        <w:rPr>
          <w:rFonts w:ascii="Calibri" w:hAnsi="Calibri" w:cs="Calibri"/>
          <w:b/>
          <w:sz w:val="24"/>
          <w:szCs w:val="24"/>
        </w:rPr>
        <w:t>.</w:t>
      </w:r>
      <w:proofErr w:type="gramStart"/>
      <w:r w:rsidRPr="00A37E6D">
        <w:rPr>
          <w:rFonts w:ascii="Calibri" w:hAnsi="Calibri" w:cs="Calibri"/>
          <w:b/>
          <w:sz w:val="24"/>
          <w:szCs w:val="24"/>
        </w:rPr>
        <w:t>gov</w:t>
      </w:r>
      <w:proofErr w:type="gramEnd"/>
      <w:r w:rsidRPr="00A37E6D">
        <w:rPr>
          <w:rFonts w:ascii="Calibri" w:hAnsi="Calibri" w:cs="Calibri"/>
          <w:b/>
          <w:sz w:val="24"/>
          <w:szCs w:val="24"/>
        </w:rPr>
        <w:t>.</w:t>
      </w:r>
      <w:proofErr w:type="gramStart"/>
      <w:r w:rsidRPr="00A37E6D">
        <w:rPr>
          <w:rFonts w:ascii="Calibri" w:hAnsi="Calibri" w:cs="Calibri"/>
          <w:b/>
          <w:sz w:val="24"/>
          <w:szCs w:val="24"/>
        </w:rPr>
        <w:t>pl</w:t>
      </w:r>
      <w:proofErr w:type="gramEnd"/>
      <w:r w:rsidRPr="00A37E6D">
        <w:rPr>
          <w:rFonts w:ascii="Calibri" w:hAnsi="Calibri" w:cs="Calibri"/>
          <w:b/>
          <w:sz w:val="24"/>
          <w:szCs w:val="24"/>
        </w:rPr>
        <w:t xml:space="preserve">/dla-beneficjentow/zasady-promocji-i-oznakowania-zadan-publicznych-dla-umow-podpisanych-od-17-04-2024-r/ </w:t>
      </w:r>
    </w:p>
    <w:p w14:paraId="1EC976E9" w14:textId="00308E75" w:rsidR="00AD2C64" w:rsidRPr="00A37E6D" w:rsidRDefault="00971EBD" w:rsidP="00EC316E">
      <w:pPr>
        <w:pStyle w:val="Akapitzlist"/>
        <w:numPr>
          <w:ilvl w:val="0"/>
          <w:numId w:val="29"/>
        </w:num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proofErr w:type="gramStart"/>
      <w:r w:rsidRPr="00A37E6D">
        <w:rPr>
          <w:rFonts w:ascii="Calibri" w:hAnsi="Calibri" w:cs="Calibri"/>
          <w:b/>
          <w:sz w:val="24"/>
          <w:szCs w:val="24"/>
        </w:rPr>
        <w:lastRenderedPageBreak/>
        <w:t>oraz</w:t>
      </w:r>
      <w:proofErr w:type="gramEnd"/>
      <w:r w:rsidRPr="00A37E6D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AD2C64" w:rsidRPr="00A37E6D">
        <w:rPr>
          <w:rFonts w:ascii="Calibri" w:hAnsi="Calibri" w:cs="Calibri"/>
          <w:b/>
          <w:sz w:val="24"/>
          <w:szCs w:val="24"/>
        </w:rPr>
        <w:t>loga</w:t>
      </w:r>
      <w:proofErr w:type="spellEnd"/>
      <w:r w:rsidR="00AD2C64" w:rsidRPr="00A37E6D">
        <w:rPr>
          <w:rFonts w:ascii="Calibri" w:hAnsi="Calibri" w:cs="Calibri"/>
          <w:b/>
          <w:sz w:val="24"/>
          <w:szCs w:val="24"/>
        </w:rPr>
        <w:t xml:space="preserve"> </w:t>
      </w:r>
      <w:r w:rsidRPr="00A37E6D">
        <w:rPr>
          <w:rFonts w:ascii="Calibri" w:hAnsi="Calibri" w:cs="Calibri"/>
          <w:b/>
          <w:sz w:val="24"/>
          <w:szCs w:val="24"/>
        </w:rPr>
        <w:t>Operatorów</w:t>
      </w:r>
      <w:r w:rsidR="0068751D" w:rsidRPr="00A37E6D">
        <w:rPr>
          <w:rFonts w:ascii="Calibri" w:hAnsi="Calibri" w:cs="Calibri"/>
          <w:b/>
          <w:sz w:val="24"/>
          <w:szCs w:val="24"/>
        </w:rPr>
        <w:t xml:space="preserve"> oraz logo projektu Wielkopolskie Małe </w:t>
      </w:r>
      <w:proofErr w:type="spellStart"/>
      <w:r w:rsidR="0068751D" w:rsidRPr="00A37E6D">
        <w:rPr>
          <w:rFonts w:ascii="Calibri" w:hAnsi="Calibri" w:cs="Calibri"/>
          <w:b/>
          <w:sz w:val="24"/>
          <w:szCs w:val="24"/>
        </w:rPr>
        <w:t>Inicjatwy</w:t>
      </w:r>
      <w:proofErr w:type="spellEnd"/>
      <w:r w:rsidRPr="00A37E6D">
        <w:rPr>
          <w:rFonts w:ascii="Calibri" w:hAnsi="Calibri" w:cs="Calibri"/>
          <w:b/>
          <w:sz w:val="24"/>
          <w:szCs w:val="24"/>
        </w:rPr>
        <w:t xml:space="preserve">. </w:t>
      </w:r>
    </w:p>
    <w:p w14:paraId="003614D6" w14:textId="77777777" w:rsidR="00AD2C64" w:rsidRPr="00A37E6D" w:rsidRDefault="00AD2C64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01CBF2A4" w14:textId="1B04E635" w:rsidR="00944B9F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Logotypy powinny znaleźć się na materiałach w wielkości proporcjonalnej do rozmiaru innych oznaczeń, w sposób zapewniający dobrą widoczność. Niestosowanie się do obowiązków informacyjnych w odniesieniu do wytworzonych materiałów może skutkować uznaniem wydatków związanych z ich wytworzeniem za niekwalifikowane. </w:t>
      </w:r>
    </w:p>
    <w:p w14:paraId="26003C9F" w14:textId="77777777" w:rsidR="00C24AA7" w:rsidRPr="00A37E6D" w:rsidRDefault="00C24AA7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1023C46D" w14:textId="77777777" w:rsidR="00F45992" w:rsidRPr="00A37E6D" w:rsidRDefault="00F45992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16E5DC90" w14:textId="5CFA79E9" w:rsidR="00944B9F" w:rsidRPr="00A37E6D" w:rsidRDefault="00944B9F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Logotypy projektu i realizatorów Wielkopolskich Małych Inicjatyw:</w:t>
      </w:r>
    </w:p>
    <w:p w14:paraId="62047A78" w14:textId="77777777" w:rsidR="00944B9F" w:rsidRPr="00A37E6D" w:rsidRDefault="00944B9F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54DA8418" w14:textId="1469BDF2" w:rsidR="00944B9F" w:rsidRPr="00A37E6D" w:rsidRDefault="00944B9F" w:rsidP="00EC316E">
      <w:pPr>
        <w:pStyle w:val="Nagwek"/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5E0A7F48" wp14:editId="53C1E2F1">
            <wp:simplePos x="0" y="0"/>
            <wp:positionH relativeFrom="column">
              <wp:posOffset>1648460</wp:posOffset>
            </wp:positionH>
            <wp:positionV relativeFrom="paragraph">
              <wp:posOffset>-44450</wp:posOffset>
            </wp:positionV>
            <wp:extent cx="552450" cy="552450"/>
            <wp:effectExtent l="0" t="0" r="0" b="0"/>
            <wp:wrapSquare wrapText="bothSides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dolanów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E6D">
        <w:rPr>
          <w:rFonts w:ascii="Calibri" w:hAnsi="Calibri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502C2612" wp14:editId="48BD574E">
            <wp:simplePos x="0" y="0"/>
            <wp:positionH relativeFrom="column">
              <wp:posOffset>4410710</wp:posOffset>
            </wp:positionH>
            <wp:positionV relativeFrom="paragraph">
              <wp:posOffset>-50800</wp:posOffset>
            </wp:positionV>
            <wp:extent cx="1047750" cy="532130"/>
            <wp:effectExtent l="0" t="0" r="0" b="1270"/>
            <wp:wrapSquare wrapText="bothSides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WRK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E6D">
        <w:rPr>
          <w:rFonts w:ascii="Calibri" w:hAnsi="Calibri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22CB3237" wp14:editId="68522A84">
            <wp:simplePos x="0" y="0"/>
            <wp:positionH relativeFrom="margin">
              <wp:posOffset>2520950</wp:posOffset>
            </wp:positionH>
            <wp:positionV relativeFrom="paragraph">
              <wp:posOffset>-43180</wp:posOffset>
            </wp:positionV>
            <wp:extent cx="1638300" cy="555625"/>
            <wp:effectExtent l="0" t="0" r="0" b="0"/>
            <wp:wrapSquare wrapText="bothSides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INGO - LOGO - Mekrury Wałbrzych HORIZ@800h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E6D">
        <w:rPr>
          <w:rFonts w:ascii="Calibri" w:hAnsi="Calibri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3335EF2F" wp14:editId="3725A0C3">
            <wp:simplePos x="0" y="0"/>
            <wp:positionH relativeFrom="margin">
              <wp:align>left</wp:align>
            </wp:positionH>
            <wp:positionV relativeFrom="paragraph">
              <wp:posOffset>-241300</wp:posOffset>
            </wp:positionV>
            <wp:extent cx="863600" cy="863600"/>
            <wp:effectExtent l="0" t="0" r="0" b="0"/>
            <wp:wrapSquare wrapText="bothSides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1872934_122095389014442102_1417512621490865422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5CFC7" w14:textId="1C826EE9" w:rsidR="00B837F7" w:rsidRPr="00A37E6D" w:rsidRDefault="00944B9F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br/>
      </w:r>
    </w:p>
    <w:p w14:paraId="57E77CDE" w14:textId="06CD7286" w:rsidR="00944B9F" w:rsidRPr="00A37E6D" w:rsidRDefault="00944B9F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  <w:highlight w:val="yellow"/>
        </w:rPr>
      </w:pPr>
      <w:r w:rsidRPr="00A37E6D">
        <w:rPr>
          <w:rFonts w:ascii="Calibri" w:hAnsi="Calibri" w:cs="Calibri"/>
          <w:sz w:val="24"/>
          <w:szCs w:val="24"/>
        </w:rPr>
        <w:t>Logotypy pełne:</w:t>
      </w:r>
      <w:r w:rsidRPr="00A37E6D">
        <w:rPr>
          <w:rFonts w:ascii="Calibri" w:hAnsi="Calibri"/>
          <w:noProof/>
          <w:color w:val="FFFFFF" w:themeColor="background1"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7D6EE8D9" wp14:editId="22E7B92E">
            <wp:simplePos x="0" y="0"/>
            <wp:positionH relativeFrom="margin">
              <wp:align>center</wp:align>
            </wp:positionH>
            <wp:positionV relativeFrom="paragraph">
              <wp:posOffset>360045</wp:posOffset>
            </wp:positionV>
            <wp:extent cx="6332400" cy="921600"/>
            <wp:effectExtent l="0" t="0" r="0" b="0"/>
            <wp:wrapTight wrapText="bothSides">
              <wp:wrapPolygon edited="0">
                <wp:start x="0" y="0"/>
                <wp:lineTo x="0" y="20990"/>
                <wp:lineTo x="21509" y="20990"/>
                <wp:lineTo x="21509" y="0"/>
                <wp:lineTo x="0" y="0"/>
              </wp:wrapPolygon>
            </wp:wrapTight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WE_FIO_zestawienie_1_KOLO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9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56694" w14:textId="51E1C4D7" w:rsidR="00944B9F" w:rsidRPr="00A37E6D" w:rsidRDefault="00944B9F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Logotypy minimalne:</w:t>
      </w:r>
    </w:p>
    <w:p w14:paraId="5D4955AE" w14:textId="5EC26F8B" w:rsidR="00944B9F" w:rsidRPr="00A37E6D" w:rsidRDefault="00944B9F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  <w:highlight w:val="yellow"/>
        </w:rPr>
      </w:pPr>
      <w:r w:rsidRPr="00A37E6D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643E2051" wp14:editId="302480A2">
            <wp:extent cx="3453641" cy="6731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77" cy="6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8F70" w14:textId="77777777" w:rsidR="00944B9F" w:rsidRPr="00A37E6D" w:rsidRDefault="00944B9F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  <w:highlight w:val="yellow"/>
        </w:rPr>
      </w:pPr>
    </w:p>
    <w:p w14:paraId="19536276" w14:textId="20A17224" w:rsidR="00AD2C64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Realizujący </w:t>
      </w:r>
      <w:r w:rsidR="00AD2C64" w:rsidRPr="00A37E6D">
        <w:rPr>
          <w:rFonts w:ascii="Calibri" w:hAnsi="Calibri" w:cs="Calibri"/>
          <w:b/>
          <w:sz w:val="24"/>
          <w:szCs w:val="24"/>
          <w:highlight w:val="yellow"/>
        </w:rPr>
        <w:t>inicjatywy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zobowiązani są do bi</w:t>
      </w:r>
      <w:r w:rsidR="00AD2C64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eżącego przesyłania Operatorom 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drog</w:t>
      </w:r>
      <w:r w:rsidR="00AD2C64" w:rsidRPr="00A37E6D">
        <w:rPr>
          <w:rFonts w:ascii="Calibri" w:hAnsi="Calibri" w:cs="Calibri"/>
          <w:b/>
          <w:sz w:val="24"/>
          <w:szCs w:val="24"/>
          <w:highlight w:val="yellow"/>
        </w:rPr>
        <w:t>ą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 mailową materiałów z realizowanych działań w projektach w postaci: zdjęć, filmów, itp., krótkich opisów oraz odnośników do stron dedykowanych dla wydarzeń.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4E6A4D58" w14:textId="2D3341E3" w:rsidR="007777EE" w:rsidRPr="00A37E6D" w:rsidRDefault="007777EE" w:rsidP="00EC316E">
      <w:pPr>
        <w:spacing w:before="0" w:after="0" w:line="276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A37E6D">
        <w:rPr>
          <w:rFonts w:ascii="Calibri" w:hAnsi="Calibri" w:cs="Calibri"/>
          <w:color w:val="000000" w:themeColor="text1"/>
          <w:sz w:val="24"/>
          <w:szCs w:val="24"/>
        </w:rPr>
        <w:t xml:space="preserve">Operatorzy będą publikować te informacje na stronie Operatora ds. promocji </w:t>
      </w:r>
      <w:hyperlink r:id="rId14" w:history="1">
        <w:r w:rsidR="0064394C" w:rsidRPr="00A37E6D">
          <w:rPr>
            <w:rStyle w:val="Hipercze"/>
            <w:rFonts w:ascii="Calibri" w:hAnsi="Calibri" w:cs="Calibri"/>
            <w:sz w:val="24"/>
            <w:szCs w:val="24"/>
          </w:rPr>
          <w:t>www.wrk.org.pl</w:t>
        </w:r>
      </w:hyperlink>
      <w:r w:rsidRPr="00A37E6D">
        <w:rPr>
          <w:rFonts w:ascii="Calibri" w:hAnsi="Calibri" w:cs="Calibri"/>
          <w:color w:val="000000" w:themeColor="text1"/>
          <w:sz w:val="24"/>
          <w:szCs w:val="24"/>
        </w:rPr>
        <w:t xml:space="preserve">, stronie programu: </w:t>
      </w:r>
      <w:hyperlink r:id="rId15" w:history="1">
        <w:r w:rsidR="0064394C" w:rsidRPr="00A37E6D">
          <w:rPr>
            <w:rStyle w:val="Hipercze"/>
            <w:rFonts w:ascii="Calibri" w:hAnsi="Calibri" w:cs="Calibri"/>
            <w:sz w:val="24"/>
            <w:szCs w:val="24"/>
          </w:rPr>
          <w:t>www.granty.wrk.org.pl</w:t>
        </w:r>
      </w:hyperlink>
      <w:r w:rsidR="0064394C" w:rsidRPr="00A37E6D">
        <w:rPr>
          <w:rFonts w:ascii="Calibri" w:hAnsi="Calibri" w:cs="Calibri"/>
          <w:color w:val="000000" w:themeColor="text1"/>
          <w:sz w:val="24"/>
          <w:szCs w:val="24"/>
        </w:rPr>
        <w:t xml:space="preserve"> oraz</w:t>
      </w:r>
      <w:r w:rsidRPr="00A37E6D">
        <w:rPr>
          <w:rFonts w:ascii="Calibri" w:hAnsi="Calibri" w:cs="Calibri"/>
          <w:color w:val="000000" w:themeColor="text1"/>
          <w:sz w:val="24"/>
          <w:szCs w:val="24"/>
        </w:rPr>
        <w:t xml:space="preserve"> profilach Operatorów </w:t>
      </w:r>
      <w:r w:rsidRPr="00A37E6D">
        <w:rPr>
          <w:rFonts w:ascii="Calibri" w:hAnsi="Calibri" w:cs="Calibri"/>
          <w:color w:val="000000" w:themeColor="text1"/>
          <w:sz w:val="24"/>
          <w:szCs w:val="24"/>
        </w:rPr>
        <w:br/>
        <w:t xml:space="preserve">w mediach społecznościowych. </w:t>
      </w:r>
    </w:p>
    <w:p w14:paraId="727F624C" w14:textId="276AF400" w:rsidR="002A4CE9" w:rsidRPr="00A37E6D" w:rsidRDefault="002A4CE9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>Brak realizacji działań promocyjnych będzie uznane za zrealizowanie inicjatywy niezgodnie z umową i skutkować będzie zwrotem środków.</w:t>
      </w:r>
    </w:p>
    <w:p w14:paraId="386EAE69" w14:textId="51E63B57" w:rsidR="00971EB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087F4D6E" w14:textId="378D5F41" w:rsidR="006C22E3" w:rsidRDefault="006C22E3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458C00D4" w14:textId="4035CC18" w:rsidR="006C22E3" w:rsidRDefault="006C22E3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6AE39B38" w14:textId="77777777" w:rsidR="006C22E3" w:rsidRPr="00A37E6D" w:rsidRDefault="006C22E3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0925D547" w14:textId="602404BC" w:rsidR="00971EBD" w:rsidRPr="00A37E6D" w:rsidRDefault="00971EBD" w:rsidP="00EC316E">
      <w:pPr>
        <w:pStyle w:val="Akapitzlist"/>
        <w:numPr>
          <w:ilvl w:val="1"/>
          <w:numId w:val="25"/>
        </w:numPr>
        <w:spacing w:before="0" w:after="0" w:line="276" w:lineRule="auto"/>
        <w:ind w:left="567" w:hanging="567"/>
        <w:jc w:val="both"/>
        <w:rPr>
          <w:rFonts w:ascii="Calibri" w:hAnsi="Calibri" w:cs="Calibri"/>
          <w:b/>
          <w:sz w:val="24"/>
          <w:szCs w:val="24"/>
          <w:highlight w:val="green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lastRenderedPageBreak/>
        <w:t xml:space="preserve">Zasady rozliczania kosztów inicjatywy. </w:t>
      </w:r>
    </w:p>
    <w:p w14:paraId="0B73C430" w14:textId="7C7D5565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Realizacja </w:t>
      </w:r>
      <w:r w:rsidR="00AD2C64" w:rsidRPr="00A37E6D">
        <w:rPr>
          <w:rFonts w:ascii="Calibri" w:hAnsi="Calibri" w:cs="Calibri"/>
          <w:sz w:val="24"/>
          <w:szCs w:val="24"/>
        </w:rPr>
        <w:t>inicjatyw</w:t>
      </w:r>
      <w:r w:rsidRPr="00A37E6D">
        <w:rPr>
          <w:rFonts w:ascii="Calibri" w:hAnsi="Calibri" w:cs="Calibri"/>
          <w:sz w:val="24"/>
          <w:szCs w:val="24"/>
        </w:rPr>
        <w:t xml:space="preserve"> musi być zgodna z zapisami umowy o dofinansowanie i załączonymi do niej wymaganymi dokumentami. Wszelkie niejasności będą wyjaśniane bezpośrednio pomiędzy Operatorem a Wnioskodawcą. </w:t>
      </w:r>
    </w:p>
    <w:p w14:paraId="68845359" w14:textId="77777777" w:rsidR="00AD2C64" w:rsidRPr="00A37E6D" w:rsidRDefault="00AD2C64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286B1BA5" w14:textId="58BFE482" w:rsidR="00AD2C64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Przekazanie środków finansowych na realizację projektu </w:t>
      </w:r>
      <w:r w:rsidR="00AD2C64" w:rsidRPr="00A37E6D">
        <w:rPr>
          <w:rFonts w:ascii="Calibri" w:hAnsi="Calibri" w:cs="Calibri"/>
          <w:sz w:val="24"/>
          <w:szCs w:val="24"/>
        </w:rPr>
        <w:t>lokalnej</w:t>
      </w:r>
      <w:r w:rsidRPr="00A37E6D">
        <w:rPr>
          <w:rFonts w:ascii="Calibri" w:hAnsi="Calibri" w:cs="Calibri"/>
          <w:sz w:val="24"/>
          <w:szCs w:val="24"/>
        </w:rPr>
        <w:t xml:space="preserve"> organizacji pozarządowej </w:t>
      </w:r>
      <w:r w:rsidR="00A37E6D" w:rsidRPr="00A37E6D">
        <w:rPr>
          <w:rFonts w:ascii="Calibri" w:hAnsi="Calibri" w:cs="Calibri"/>
          <w:sz w:val="24"/>
          <w:szCs w:val="24"/>
        </w:rPr>
        <w:t>lub grupy inicjatywnej</w:t>
      </w:r>
      <w:r w:rsidR="00AD2C64" w:rsidRPr="00A37E6D">
        <w:rPr>
          <w:rFonts w:ascii="Calibri" w:hAnsi="Calibri" w:cs="Calibri"/>
          <w:sz w:val="24"/>
          <w:szCs w:val="24"/>
        </w:rPr>
        <w:t xml:space="preserve"> z Patronem </w:t>
      </w:r>
      <w:r w:rsidRPr="00A37E6D">
        <w:rPr>
          <w:rFonts w:ascii="Calibri" w:hAnsi="Calibri" w:cs="Calibri"/>
          <w:sz w:val="24"/>
          <w:szCs w:val="24"/>
        </w:rPr>
        <w:t xml:space="preserve">następuje po podpisaniu umowy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na numer rachunku bankowego wskazany w umowie. Nie ma obowiązku posiadania wyodrębnionego rachunku bankowego (lub subkonta) do obsługi środków pochodzących z dotacji. </w:t>
      </w:r>
    </w:p>
    <w:p w14:paraId="1C9FD75D" w14:textId="77777777" w:rsidR="002C68AB" w:rsidRPr="00A37E6D" w:rsidRDefault="002C68AB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733A0C2C" w14:textId="28899214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Wnioskodawca </w:t>
      </w:r>
      <w:r w:rsidR="00AD2C64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lub Patron 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musi być jedynym posiadaczem wskazanego rachunku bankowego i zobowiązany jest do prowadzenia wyodrębnionej dokumentacji finansowo-księgowej środków finansowych otrzymanych na realizację zadania</w:t>
      </w:r>
      <w:r w:rsidRPr="00A37E6D">
        <w:rPr>
          <w:rFonts w:ascii="Calibri" w:hAnsi="Calibri" w:cs="Calibri"/>
          <w:sz w:val="24"/>
          <w:szCs w:val="24"/>
        </w:rPr>
        <w:t xml:space="preserve">, zgodnie z zasadami wynikającymi z ustawy z dnia 29 września 1994 r. o rachunkowości </w:t>
      </w:r>
      <w:r w:rsidR="00B837F7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(Dz. U. </w:t>
      </w:r>
      <w:proofErr w:type="gramStart"/>
      <w:r w:rsidRPr="00A37E6D">
        <w:rPr>
          <w:rFonts w:ascii="Calibri" w:hAnsi="Calibri" w:cs="Calibri"/>
          <w:sz w:val="24"/>
          <w:szCs w:val="24"/>
        </w:rPr>
        <w:t>z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2013 r. Nr 47, poz. 330 z </w:t>
      </w:r>
      <w:proofErr w:type="spellStart"/>
      <w:r w:rsidRPr="00A37E6D">
        <w:rPr>
          <w:rFonts w:ascii="Calibri" w:hAnsi="Calibri" w:cs="Calibri"/>
          <w:sz w:val="24"/>
          <w:szCs w:val="24"/>
        </w:rPr>
        <w:t>późn</w:t>
      </w:r>
      <w:proofErr w:type="spellEnd"/>
      <w:r w:rsidRPr="00A37E6D">
        <w:rPr>
          <w:rFonts w:ascii="Calibri" w:hAnsi="Calibri" w:cs="Calibri"/>
          <w:sz w:val="24"/>
          <w:szCs w:val="24"/>
        </w:rPr>
        <w:t xml:space="preserve">. </w:t>
      </w:r>
      <w:proofErr w:type="gramStart"/>
      <w:r w:rsidRPr="00A37E6D">
        <w:rPr>
          <w:rFonts w:ascii="Calibri" w:hAnsi="Calibri" w:cs="Calibri"/>
          <w:sz w:val="24"/>
          <w:szCs w:val="24"/>
        </w:rPr>
        <w:t>zm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.) w sposób umożliwiający identyfikację poszczególnych operacji księgowych. </w:t>
      </w:r>
    </w:p>
    <w:p w14:paraId="302AF320" w14:textId="4C6193E2" w:rsidR="00AD2C64" w:rsidRPr="00A37E6D" w:rsidRDefault="00AD2C64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174C95EE" w14:textId="3C664382" w:rsidR="002C68AB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Operatorzy nie przekazują środków finansowych grupom nieformalnym</w:t>
      </w:r>
      <w:r w:rsidR="002C68AB" w:rsidRPr="00A37E6D">
        <w:rPr>
          <w:rFonts w:ascii="Calibri" w:hAnsi="Calibri" w:cs="Calibri"/>
          <w:sz w:val="24"/>
          <w:szCs w:val="24"/>
        </w:rPr>
        <w:t xml:space="preserve"> realizującym projekty samodzielnie</w:t>
      </w:r>
      <w:r w:rsidRPr="00A37E6D">
        <w:rPr>
          <w:rFonts w:ascii="Calibri" w:hAnsi="Calibri" w:cs="Calibri"/>
          <w:sz w:val="24"/>
          <w:szCs w:val="24"/>
        </w:rPr>
        <w:t xml:space="preserve">. </w:t>
      </w:r>
    </w:p>
    <w:p w14:paraId="2E9F9457" w14:textId="4B26D08D" w:rsidR="002C68AB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Wszystkie płatności w projektach dokonywane są na podstawie prawidłowo sporządzonych dokumentów finansowych (faktur, rachunków) wystawionych na dane jednego z Operatorów (do którego przyporządkowany jest dany projekt)</w:t>
      </w:r>
      <w:r w:rsidR="00A37E6D" w:rsidRPr="00A37E6D">
        <w:rPr>
          <w:rFonts w:ascii="Calibri" w:hAnsi="Calibri" w:cs="Calibri"/>
          <w:sz w:val="24"/>
          <w:szCs w:val="24"/>
        </w:rPr>
        <w:t xml:space="preserve"> po ustaleniu danych wydatków przez Wnioskodawców z Operatorami</w:t>
      </w:r>
      <w:r w:rsidRPr="00A37E6D">
        <w:rPr>
          <w:rFonts w:ascii="Calibri" w:hAnsi="Calibri" w:cs="Calibri"/>
          <w:sz w:val="24"/>
          <w:szCs w:val="24"/>
        </w:rPr>
        <w:t xml:space="preserve">. </w:t>
      </w:r>
    </w:p>
    <w:p w14:paraId="64BAB40A" w14:textId="77777777" w:rsidR="002C68AB" w:rsidRPr="00A37E6D" w:rsidRDefault="002C68AB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14F1F0AB" w14:textId="35E28771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Płatności dokonywane są w formie przelewu z konta bankowego wybranego Operatora. 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Dokumenty muszą być dostarczone do biura wybranego Operatora w terminie umożliwiającym terminowe uregulowani zobowiązań.</w:t>
      </w:r>
      <w:r w:rsidRPr="00A37E6D">
        <w:rPr>
          <w:rFonts w:ascii="Calibri" w:hAnsi="Calibri" w:cs="Calibri"/>
          <w:sz w:val="24"/>
          <w:szCs w:val="24"/>
        </w:rPr>
        <w:t xml:space="preserve"> Dopuszcza się możliwość dokonania zapłaty za zakupione towary lub usługi w formie gotówkowej przez członka grupy nieformalnej. Wydatek po weryfikacji formalno-rachunkowej, może zostać zrefundowany na konto osoby dokonującej zapłaty, na podstawie przekazanego dokumentu finansowego oraz </w:t>
      </w:r>
      <w:r w:rsidR="00A37E6D" w:rsidRPr="00A37E6D">
        <w:rPr>
          <w:rFonts w:ascii="Calibri" w:hAnsi="Calibri" w:cs="Calibri"/>
          <w:sz w:val="24"/>
          <w:szCs w:val="24"/>
        </w:rPr>
        <w:t>wniosku</w:t>
      </w:r>
      <w:r w:rsidRPr="00A37E6D">
        <w:rPr>
          <w:rFonts w:ascii="Calibri" w:hAnsi="Calibri" w:cs="Calibri"/>
          <w:sz w:val="24"/>
          <w:szCs w:val="24"/>
        </w:rPr>
        <w:t xml:space="preserve"> zwrotu gotówkowego </w:t>
      </w:r>
      <w:r w:rsidR="00A37E6D" w:rsidRPr="00A37E6D">
        <w:rPr>
          <w:rFonts w:ascii="Calibri" w:hAnsi="Calibri" w:cs="Calibri"/>
          <w:sz w:val="24"/>
          <w:szCs w:val="24"/>
        </w:rPr>
        <w:t>przez</w:t>
      </w:r>
      <w:r w:rsidRPr="00A37E6D">
        <w:rPr>
          <w:rFonts w:ascii="Calibri" w:hAnsi="Calibri" w:cs="Calibri"/>
          <w:sz w:val="24"/>
          <w:szCs w:val="24"/>
        </w:rPr>
        <w:t xml:space="preserve"> członka grupy nieformalnej.</w:t>
      </w:r>
    </w:p>
    <w:p w14:paraId="20AA8D31" w14:textId="47C168F2" w:rsidR="00971EB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61E3E8AC" w14:textId="14EAB4E9" w:rsidR="006C22E3" w:rsidRDefault="006C22E3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0B2B1CCC" w14:textId="77777777" w:rsidR="006C22E3" w:rsidRPr="00A37E6D" w:rsidRDefault="006C22E3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79946F8A" w14:textId="27316668" w:rsidR="00971EBD" w:rsidRPr="00A37E6D" w:rsidRDefault="00971EBD" w:rsidP="00EC316E">
      <w:pPr>
        <w:pStyle w:val="Akapitzlist"/>
        <w:numPr>
          <w:ilvl w:val="1"/>
          <w:numId w:val="25"/>
        </w:numPr>
        <w:spacing w:before="0" w:after="0" w:line="276" w:lineRule="auto"/>
        <w:ind w:left="567" w:hanging="567"/>
        <w:jc w:val="both"/>
        <w:rPr>
          <w:rFonts w:ascii="Calibri" w:hAnsi="Calibri" w:cs="Calibri"/>
          <w:b/>
          <w:sz w:val="24"/>
          <w:szCs w:val="24"/>
          <w:highlight w:val="green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lastRenderedPageBreak/>
        <w:t>Przesunięcia kosztów</w:t>
      </w:r>
    </w:p>
    <w:p w14:paraId="1D8CB559" w14:textId="34F22E9D" w:rsidR="002C68AB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Wnioskodawca powinien dokonywać wydatków zgodnie z zapisami umowy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o dofinansowanie i załączonymi do niej wymaganymi dokumentami. </w:t>
      </w:r>
    </w:p>
    <w:p w14:paraId="5B7C02D8" w14:textId="4439A43F" w:rsidR="002C68AB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W trakcie realizacji projektu dopuszcza się samodzielne wprowadzanie zmian </w:t>
      </w:r>
      <w:r w:rsidR="002C68AB" w:rsidRPr="00A37E6D">
        <w:rPr>
          <w:rFonts w:ascii="Calibri" w:hAnsi="Calibri" w:cs="Calibri"/>
          <w:b/>
          <w:sz w:val="24"/>
          <w:szCs w:val="24"/>
          <w:highlight w:val="yellow"/>
        </w:rPr>
        <w:br/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w budżecie, poprzez przesuwanie środków finansowych pomiędzy </w:t>
      </w:r>
      <w:r w:rsidR="00A37E6D" w:rsidRPr="00A37E6D">
        <w:rPr>
          <w:rFonts w:ascii="Calibri" w:hAnsi="Calibri" w:cs="Calibri"/>
          <w:b/>
          <w:sz w:val="24"/>
          <w:szCs w:val="24"/>
          <w:highlight w:val="yellow"/>
        </w:rPr>
        <w:t>pozycjami kosztów do wysokości 1</w:t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0% wartości pozycji.</w:t>
      </w:r>
      <w:r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595380F0" w14:textId="02D73C2B" w:rsidR="002C68AB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Operatorzy zalecają jednak informowanie o każdych zmianach w budżecie w celu weryfikacji ich prawidłowości. W przypadku zakupu środków trwałych przesunięcie </w:t>
      </w:r>
      <w:r w:rsidR="00DB5C54">
        <w:rPr>
          <w:rFonts w:ascii="Calibri" w:hAnsi="Calibri" w:cs="Calibri"/>
          <w:sz w:val="24"/>
          <w:szCs w:val="24"/>
        </w:rPr>
        <w:br/>
      </w:r>
      <w:r w:rsidR="00A37E6D" w:rsidRPr="00A37E6D">
        <w:rPr>
          <w:rFonts w:ascii="Calibri" w:hAnsi="Calibri" w:cs="Calibri"/>
          <w:sz w:val="24"/>
          <w:szCs w:val="24"/>
        </w:rPr>
        <w:t>w wysokości do 1</w:t>
      </w:r>
      <w:r w:rsidRPr="00A37E6D">
        <w:rPr>
          <w:rFonts w:ascii="Calibri" w:hAnsi="Calibri" w:cs="Calibri"/>
          <w:sz w:val="24"/>
          <w:szCs w:val="24"/>
        </w:rPr>
        <w:t>0% do tej pozycji nie może przekroczyć kwoty 1</w:t>
      </w:r>
      <w:r w:rsidR="002C68AB" w:rsidRPr="00A37E6D">
        <w:rPr>
          <w:rFonts w:ascii="Calibri" w:hAnsi="Calibri" w:cs="Calibri"/>
          <w:sz w:val="24"/>
          <w:szCs w:val="24"/>
        </w:rPr>
        <w:t>.</w:t>
      </w:r>
      <w:r w:rsidRPr="00A37E6D">
        <w:rPr>
          <w:rFonts w:ascii="Calibri" w:hAnsi="Calibri" w:cs="Calibri"/>
          <w:sz w:val="24"/>
          <w:szCs w:val="24"/>
        </w:rPr>
        <w:t xml:space="preserve">000,00 </w:t>
      </w:r>
      <w:proofErr w:type="gramStart"/>
      <w:r w:rsidRPr="00A37E6D">
        <w:rPr>
          <w:rFonts w:ascii="Calibri" w:hAnsi="Calibri" w:cs="Calibri"/>
          <w:sz w:val="24"/>
          <w:szCs w:val="24"/>
        </w:rPr>
        <w:t>zł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</w:t>
      </w:r>
      <w:r w:rsidR="002C68AB" w:rsidRPr="00A37E6D">
        <w:rPr>
          <w:rFonts w:ascii="Calibri" w:hAnsi="Calibri" w:cs="Calibri"/>
          <w:sz w:val="24"/>
          <w:szCs w:val="24"/>
        </w:rPr>
        <w:t xml:space="preserve">dla </w:t>
      </w:r>
      <w:r w:rsidRPr="00A37E6D">
        <w:rPr>
          <w:rFonts w:ascii="Calibri" w:hAnsi="Calibri" w:cs="Calibri"/>
          <w:sz w:val="24"/>
          <w:szCs w:val="24"/>
        </w:rPr>
        <w:t>grupy</w:t>
      </w:r>
      <w:r w:rsidR="002C68AB" w:rsidRPr="00A37E6D">
        <w:rPr>
          <w:rFonts w:ascii="Calibri" w:hAnsi="Calibri" w:cs="Calibri"/>
          <w:sz w:val="24"/>
          <w:szCs w:val="24"/>
        </w:rPr>
        <w:t xml:space="preserve"> nieformalnej oraz nie może przekroczyć kwoty 8.000,00 </w:t>
      </w:r>
      <w:proofErr w:type="gramStart"/>
      <w:r w:rsidR="002C68AB" w:rsidRPr="00A37E6D">
        <w:rPr>
          <w:rFonts w:ascii="Calibri" w:hAnsi="Calibri" w:cs="Calibri"/>
          <w:sz w:val="24"/>
          <w:szCs w:val="24"/>
        </w:rPr>
        <w:t>zł</w:t>
      </w:r>
      <w:proofErr w:type="gramEnd"/>
      <w:r w:rsidR="002C68AB" w:rsidRPr="00A37E6D">
        <w:rPr>
          <w:rFonts w:ascii="Calibri" w:hAnsi="Calibri" w:cs="Calibri"/>
          <w:sz w:val="24"/>
          <w:szCs w:val="24"/>
        </w:rPr>
        <w:t xml:space="preserve"> dla lokalnej organizacji</w:t>
      </w:r>
      <w:r w:rsidRPr="00A37E6D">
        <w:rPr>
          <w:rFonts w:ascii="Calibri" w:hAnsi="Calibri" w:cs="Calibri"/>
          <w:sz w:val="24"/>
          <w:szCs w:val="24"/>
        </w:rPr>
        <w:t xml:space="preserve">. </w:t>
      </w:r>
    </w:p>
    <w:p w14:paraId="0BD946A8" w14:textId="77777777" w:rsidR="00872A1C" w:rsidRPr="00A37E6D" w:rsidRDefault="00872A1C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7F977C38" w14:textId="00D73CBF" w:rsidR="002C68AB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Środki trwałe, zakupione w ramach budżetu projektu grup pozostaną własnością Operatora, z którym zostanie podpisana umowa na dofinansowanie. Właściwy Operator, po zakończeniu małej inicjatywy, zawrze z wybraną organizacją pozarządową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lub instytucją publiczną umowę</w:t>
      </w:r>
      <w:r w:rsidR="00DB5C54">
        <w:rPr>
          <w:rFonts w:ascii="Calibri" w:hAnsi="Calibri" w:cs="Calibri"/>
          <w:sz w:val="24"/>
          <w:szCs w:val="24"/>
        </w:rPr>
        <w:t>,</w:t>
      </w:r>
      <w:r w:rsidRPr="00A37E6D">
        <w:rPr>
          <w:rFonts w:ascii="Calibri" w:hAnsi="Calibri" w:cs="Calibri"/>
          <w:sz w:val="24"/>
          <w:szCs w:val="24"/>
        </w:rPr>
        <w:t xml:space="preserve"> na podstawie której przekaże jej środek trwały</w:t>
      </w:r>
      <w:r w:rsidR="00DB5C54">
        <w:rPr>
          <w:rFonts w:ascii="Calibri" w:hAnsi="Calibri" w:cs="Calibri"/>
          <w:sz w:val="24"/>
          <w:szCs w:val="24"/>
        </w:rPr>
        <w:t>,</w:t>
      </w:r>
      <w:r w:rsidRPr="00A37E6D">
        <w:rPr>
          <w:rFonts w:ascii="Calibri" w:hAnsi="Calibri" w:cs="Calibri"/>
          <w:sz w:val="24"/>
          <w:szCs w:val="24"/>
        </w:rPr>
        <w:t xml:space="preserve"> który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nie został zużyty w trakcie realizacji projektu. </w:t>
      </w:r>
    </w:p>
    <w:p w14:paraId="4E87FCD7" w14:textId="7E600E75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Wszelkie zmiany wykraczające poza wyżej opisane - wymagają zgody Operatorów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i zawarcia aneksu do umowy.</w:t>
      </w:r>
    </w:p>
    <w:p w14:paraId="51FB99BF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3C4625D4" w14:textId="2046719E" w:rsidR="00971EBD" w:rsidRPr="00A37E6D" w:rsidRDefault="00971EBD" w:rsidP="00EC316E">
      <w:pPr>
        <w:pStyle w:val="Akapitzlist"/>
        <w:numPr>
          <w:ilvl w:val="1"/>
          <w:numId w:val="25"/>
        </w:numPr>
        <w:spacing w:before="0" w:after="0" w:line="276" w:lineRule="auto"/>
        <w:ind w:left="567" w:hanging="567"/>
        <w:jc w:val="both"/>
        <w:rPr>
          <w:rFonts w:ascii="Calibri" w:hAnsi="Calibri" w:cs="Calibri"/>
          <w:b/>
          <w:sz w:val="24"/>
          <w:szCs w:val="24"/>
          <w:highlight w:val="green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>Dokumentowanie działań merytorycznych</w:t>
      </w:r>
    </w:p>
    <w:p w14:paraId="6CC8D491" w14:textId="77777777" w:rsidR="002F1EF7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Wnioskodawca zobowiązuje się do dokumentowania realizowanych działań projektowych w sposób przejrzysty i czytelny. Dokumentacja powinna w szczególności odzwierciedlać wszystkie zrealizowane działania projektowe, wytworzone produkty </w:t>
      </w:r>
      <w:r w:rsidR="002C68AB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i osiągnięte rezultaty. Dokumentacji działań merytorycznych należy dokonywać w postaci, np. zdjęć, list obecności, wydruków plakatów, ulotek, informacji w mediach, itp.</w:t>
      </w:r>
      <w:r w:rsidR="002C68AB" w:rsidRPr="00A37E6D">
        <w:rPr>
          <w:rFonts w:ascii="Calibri" w:hAnsi="Calibri" w:cs="Calibri"/>
          <w:sz w:val="24"/>
          <w:szCs w:val="24"/>
        </w:rPr>
        <w:t xml:space="preserve"> </w:t>
      </w:r>
    </w:p>
    <w:p w14:paraId="692ED335" w14:textId="77777777" w:rsidR="002F1EF7" w:rsidRPr="00A37E6D" w:rsidRDefault="002F1EF7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6A261001" w14:textId="44EDB624" w:rsidR="00971EBD" w:rsidRPr="00A37E6D" w:rsidRDefault="002C68AB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Dokumentację merytoryczną zrealizowanego projektu należy dostarczyć osobiście </w:t>
      </w:r>
      <w:r w:rsidR="00DB5C54">
        <w:rPr>
          <w:rFonts w:ascii="Calibri" w:hAnsi="Calibri" w:cs="Calibri"/>
          <w:b/>
          <w:sz w:val="24"/>
          <w:szCs w:val="24"/>
          <w:highlight w:val="yellow"/>
        </w:rPr>
        <w:br/>
      </w:r>
      <w:r w:rsidRPr="00A37E6D">
        <w:rPr>
          <w:rFonts w:ascii="Calibri" w:hAnsi="Calibri" w:cs="Calibri"/>
          <w:b/>
          <w:sz w:val="24"/>
          <w:szCs w:val="24"/>
          <w:highlight w:val="yellow"/>
        </w:rPr>
        <w:t>lub pocztą/kurierem do Operatora.</w:t>
      </w:r>
    </w:p>
    <w:p w14:paraId="5140D5F9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3F5D829B" w14:textId="2C34BAA1" w:rsidR="00971EBD" w:rsidRPr="00A37E6D" w:rsidRDefault="00971EBD" w:rsidP="00EC316E">
      <w:pPr>
        <w:pStyle w:val="Akapitzlist"/>
        <w:numPr>
          <w:ilvl w:val="1"/>
          <w:numId w:val="25"/>
        </w:numPr>
        <w:spacing w:before="0" w:after="0" w:line="276" w:lineRule="auto"/>
        <w:ind w:left="567" w:hanging="567"/>
        <w:jc w:val="both"/>
        <w:rPr>
          <w:rFonts w:ascii="Calibri" w:hAnsi="Calibri" w:cs="Calibri"/>
          <w:b/>
          <w:sz w:val="24"/>
          <w:szCs w:val="24"/>
          <w:highlight w:val="green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>Zmiany treści umowy</w:t>
      </w:r>
    </w:p>
    <w:p w14:paraId="58D37C0B" w14:textId="77777777" w:rsidR="002C68AB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>Zmiany, w tym korekty budżetu poza zmianami wymienionymi w Regulaminie, wymagają aneksu do umowy.</w:t>
      </w:r>
      <w:r w:rsidRPr="00A37E6D">
        <w:rPr>
          <w:rFonts w:ascii="Calibri" w:hAnsi="Calibri" w:cs="Calibri"/>
          <w:b/>
          <w:sz w:val="24"/>
          <w:szCs w:val="24"/>
        </w:rPr>
        <w:t xml:space="preserve"> </w:t>
      </w:r>
    </w:p>
    <w:p w14:paraId="76AFA639" w14:textId="77777777" w:rsidR="002F1EF7" w:rsidRPr="00A37E6D" w:rsidRDefault="002F1EF7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08E3FC92" w14:textId="282B2ABE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Wszystkie zmiany wymagające aneksu mu</w:t>
      </w:r>
      <w:r w:rsidR="002C68AB" w:rsidRPr="00A37E6D">
        <w:rPr>
          <w:rFonts w:ascii="Calibri" w:hAnsi="Calibri" w:cs="Calibri"/>
          <w:sz w:val="24"/>
          <w:szCs w:val="24"/>
        </w:rPr>
        <w:t>szą być zgłoszone telefonicznie lub</w:t>
      </w:r>
      <w:r w:rsidRPr="00A37E6D">
        <w:rPr>
          <w:rFonts w:ascii="Calibri" w:hAnsi="Calibri" w:cs="Calibri"/>
          <w:sz w:val="24"/>
          <w:szCs w:val="24"/>
        </w:rPr>
        <w:t xml:space="preserve"> drogą mailową nie później niż 10 dni przed końcem realizacji projektu. W przypadku wiadomości mailowej należy opisać proponowane zmiany wraz z uzasadnieniem. Wszystkie zmiany </w:t>
      </w:r>
      <w:r w:rsidRPr="00A37E6D">
        <w:rPr>
          <w:rFonts w:ascii="Calibri" w:hAnsi="Calibri" w:cs="Calibri"/>
          <w:sz w:val="24"/>
          <w:szCs w:val="24"/>
        </w:rPr>
        <w:lastRenderedPageBreak/>
        <w:t xml:space="preserve">wymagają akceptacji przez Operatora. Zmiany wynikające z podpisanego aneksu zostaną wprowadzone poprzez korektę budżetu </w:t>
      </w:r>
      <w:r w:rsidR="00F42A3C" w:rsidRPr="00A37E6D">
        <w:rPr>
          <w:rFonts w:ascii="Calibri" w:hAnsi="Calibri" w:cs="Calibri"/>
          <w:sz w:val="24"/>
          <w:szCs w:val="24"/>
        </w:rPr>
        <w:t>na karcie negocjacji (Załącznik nr 5 dla grupy nieformalnej i Załącznik nr 6 dla lokalnej organizacji pozarządowej)</w:t>
      </w:r>
      <w:r w:rsidRPr="00A37E6D">
        <w:rPr>
          <w:rFonts w:ascii="Calibri" w:hAnsi="Calibri" w:cs="Calibri"/>
          <w:sz w:val="24"/>
          <w:szCs w:val="24"/>
        </w:rPr>
        <w:t xml:space="preserve">. Zmiany dotyczące harmonogramu nie wymagają sporządzania aneksu do umowy, pod warunkiem,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że nie dotyczą one przesunięcia terminu realizacji projektu poza termin określony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w umowie. W przypadku zmian w harmonogramie Wnioskodawca powiadamia Operatora o planowanych zmianach drogą telefoniczną</w:t>
      </w:r>
      <w:r w:rsidR="00F42A3C" w:rsidRPr="00A37E6D">
        <w:rPr>
          <w:rFonts w:ascii="Calibri" w:hAnsi="Calibri" w:cs="Calibri"/>
          <w:sz w:val="24"/>
          <w:szCs w:val="24"/>
        </w:rPr>
        <w:t xml:space="preserve"> lub </w:t>
      </w:r>
      <w:r w:rsidRPr="00A37E6D">
        <w:rPr>
          <w:rFonts w:ascii="Calibri" w:hAnsi="Calibri" w:cs="Calibri"/>
          <w:sz w:val="24"/>
          <w:szCs w:val="24"/>
        </w:rPr>
        <w:t>mailową, a następnie Operator decyduje o udzieleniu zgody na proponowaną zmianę.</w:t>
      </w:r>
    </w:p>
    <w:p w14:paraId="032BE7D8" w14:textId="1281FA03" w:rsidR="00A65FF0" w:rsidRDefault="00A65FF0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664CA55D" w14:textId="53E3DFF5" w:rsidR="00971EBD" w:rsidRPr="00A37E6D" w:rsidRDefault="00971EBD" w:rsidP="00EC316E">
      <w:pPr>
        <w:pStyle w:val="Akapitzlist"/>
        <w:numPr>
          <w:ilvl w:val="1"/>
          <w:numId w:val="25"/>
        </w:numPr>
        <w:spacing w:before="0" w:after="0" w:line="276" w:lineRule="auto"/>
        <w:ind w:left="567" w:hanging="567"/>
        <w:jc w:val="both"/>
        <w:rPr>
          <w:rFonts w:ascii="Calibri" w:hAnsi="Calibri" w:cs="Calibri"/>
          <w:b/>
          <w:sz w:val="24"/>
          <w:szCs w:val="24"/>
          <w:highlight w:val="green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Standardy ochrony małoletnich </w:t>
      </w:r>
    </w:p>
    <w:p w14:paraId="5F18CCC3" w14:textId="1CC1369A" w:rsidR="00F42A3C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Wszyscy </w:t>
      </w:r>
      <w:proofErr w:type="spellStart"/>
      <w:r w:rsidRPr="00A37E6D">
        <w:rPr>
          <w:rFonts w:ascii="Calibri" w:hAnsi="Calibri" w:cs="Calibri"/>
          <w:b/>
          <w:sz w:val="24"/>
          <w:szCs w:val="24"/>
          <w:highlight w:val="yellow"/>
        </w:rPr>
        <w:t>grantobiorcy</w:t>
      </w:r>
      <w:proofErr w:type="spellEnd"/>
      <w:r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, którzy planują działania związane </w:t>
      </w:r>
      <w:r w:rsidR="002B3C45" w:rsidRPr="00A37E6D">
        <w:rPr>
          <w:rFonts w:ascii="Calibri" w:hAnsi="Calibri" w:cs="Calibri"/>
          <w:b/>
          <w:sz w:val="24"/>
          <w:szCs w:val="24"/>
          <w:highlight w:val="yellow"/>
        </w:rPr>
        <w:t xml:space="preserve">z działalnością polegającą </w:t>
      </w:r>
      <w:r w:rsidR="002B3C45" w:rsidRPr="00A37E6D">
        <w:rPr>
          <w:rFonts w:ascii="Calibri" w:hAnsi="Calibri" w:cs="Calibri"/>
          <w:b/>
          <w:sz w:val="24"/>
          <w:szCs w:val="24"/>
          <w:highlight w:val="yellow"/>
        </w:rPr>
        <w:br/>
        <w:t xml:space="preserve">na wychowaniu, edukacji, wypoczynku, leczeniu, udzielaniu pomocy psychologicznej, uprawianiu sportu lub realizacji innych zainteresowań przez małoletnich, lub opiece nad nimi, jeżeli czynności te są wykonywane bezpośrednio z udziałem małoletnich </w:t>
      </w:r>
      <w:r w:rsidR="00DB5C54">
        <w:rPr>
          <w:rFonts w:ascii="Calibri" w:hAnsi="Calibri" w:cs="Calibri"/>
          <w:b/>
          <w:sz w:val="24"/>
          <w:szCs w:val="24"/>
          <w:highlight w:val="yellow"/>
        </w:rPr>
        <w:br/>
      </w:r>
      <w:r w:rsidR="00F42A3C" w:rsidRPr="00A37E6D">
        <w:rPr>
          <w:rFonts w:ascii="Calibri" w:hAnsi="Calibri" w:cs="Calibri"/>
          <w:b/>
          <w:sz w:val="24"/>
          <w:szCs w:val="24"/>
          <w:highlight w:val="yellow"/>
        </w:rPr>
        <w:t>na etapie podpisywania umowy będą zobowiązani do spełnienia wymagań określonych w ustawie z dnia 28 lipca 2023 r. o zmianie ustawy – Kodeks rodzinny i opiekuńczy oraz niektórych innych ustaw (tzw. „Ustawa Kamilka”), tj. wykonania zobowiązań wynikających ze Standardów Ochrony Małoletnich Operatora</w:t>
      </w:r>
      <w:r w:rsidR="00DC1DED" w:rsidRPr="00A37E6D">
        <w:rPr>
          <w:rFonts w:ascii="Calibri" w:hAnsi="Calibri" w:cs="Calibri"/>
          <w:b/>
          <w:sz w:val="24"/>
          <w:szCs w:val="24"/>
          <w:highlight w:val="yellow"/>
        </w:rPr>
        <w:t>.</w:t>
      </w:r>
    </w:p>
    <w:p w14:paraId="17386414" w14:textId="77777777" w:rsidR="00F42A3C" w:rsidRPr="00A37E6D" w:rsidRDefault="00F42A3C" w:rsidP="00EC316E">
      <w:pPr>
        <w:pStyle w:val="Nagwek1"/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</w:rPr>
      </w:pPr>
      <w:bookmarkStart w:id="15" w:name="_Toc169255302"/>
    </w:p>
    <w:p w14:paraId="73C0CAB8" w14:textId="7F8723EC" w:rsidR="00971EBD" w:rsidRPr="00A37E6D" w:rsidRDefault="00971EBD" w:rsidP="00EC316E">
      <w:pPr>
        <w:pStyle w:val="Nagwek1"/>
        <w:numPr>
          <w:ilvl w:val="0"/>
          <w:numId w:val="25"/>
        </w:num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  <w:highlight w:val="green"/>
        </w:rPr>
      </w:pPr>
      <w:r w:rsidRPr="00A37E6D">
        <w:rPr>
          <w:rFonts w:ascii="Calibri" w:hAnsi="Calibri" w:cs="Calibri"/>
          <w:b/>
          <w:sz w:val="24"/>
          <w:szCs w:val="24"/>
          <w:highlight w:val="green"/>
        </w:rPr>
        <w:t>Monitoring i kontrola realizacji inicjatywy</w:t>
      </w:r>
      <w:bookmarkEnd w:id="15"/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 </w:t>
      </w:r>
    </w:p>
    <w:p w14:paraId="6BA024CB" w14:textId="77777777" w:rsidR="00971EBD" w:rsidRPr="00027692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027692">
        <w:rPr>
          <w:rFonts w:ascii="Calibri" w:hAnsi="Calibri" w:cs="Calibri"/>
          <w:sz w:val="24"/>
          <w:szCs w:val="24"/>
        </w:rPr>
        <w:t xml:space="preserve">Wnioskodawca zobowiązany jest do: </w:t>
      </w:r>
    </w:p>
    <w:p w14:paraId="79B07BF9" w14:textId="76389EC1" w:rsidR="00971EBD" w:rsidRPr="00027692" w:rsidRDefault="00971EBD" w:rsidP="00EC316E">
      <w:pPr>
        <w:pStyle w:val="Akapitzlist"/>
        <w:numPr>
          <w:ilvl w:val="0"/>
          <w:numId w:val="31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proofErr w:type="gramStart"/>
      <w:r w:rsidRPr="00027692">
        <w:rPr>
          <w:rFonts w:ascii="Calibri" w:hAnsi="Calibri" w:cs="Calibri"/>
          <w:sz w:val="24"/>
          <w:szCs w:val="24"/>
        </w:rPr>
        <w:t>wypełnienia</w:t>
      </w:r>
      <w:proofErr w:type="gramEnd"/>
      <w:r w:rsidRPr="00027692">
        <w:rPr>
          <w:rFonts w:ascii="Calibri" w:hAnsi="Calibri" w:cs="Calibri"/>
          <w:sz w:val="24"/>
          <w:szCs w:val="24"/>
        </w:rPr>
        <w:t xml:space="preserve"> ankiety ewaluacyjnej; </w:t>
      </w:r>
    </w:p>
    <w:p w14:paraId="029105F5" w14:textId="25160110" w:rsidR="00971EBD" w:rsidRPr="00027692" w:rsidRDefault="00971EBD" w:rsidP="00EC316E">
      <w:pPr>
        <w:pStyle w:val="Akapitzlist"/>
        <w:numPr>
          <w:ilvl w:val="0"/>
          <w:numId w:val="31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proofErr w:type="gramStart"/>
      <w:r w:rsidRPr="00027692">
        <w:rPr>
          <w:rFonts w:ascii="Calibri" w:hAnsi="Calibri" w:cs="Calibri"/>
          <w:sz w:val="24"/>
          <w:szCs w:val="24"/>
        </w:rPr>
        <w:t>poddania</w:t>
      </w:r>
      <w:proofErr w:type="gramEnd"/>
      <w:r w:rsidRPr="00027692">
        <w:rPr>
          <w:rFonts w:ascii="Calibri" w:hAnsi="Calibri" w:cs="Calibri"/>
          <w:sz w:val="24"/>
          <w:szCs w:val="24"/>
        </w:rPr>
        <w:t xml:space="preserve"> się wizytom monitorującym organizowanym przez Operatorów; </w:t>
      </w:r>
    </w:p>
    <w:p w14:paraId="109E3D48" w14:textId="3398CC77" w:rsidR="00971EBD" w:rsidRPr="00027692" w:rsidRDefault="00971EBD" w:rsidP="00EC316E">
      <w:pPr>
        <w:pStyle w:val="Akapitzlist"/>
        <w:numPr>
          <w:ilvl w:val="0"/>
          <w:numId w:val="31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proofErr w:type="gramStart"/>
      <w:r w:rsidRPr="00027692">
        <w:rPr>
          <w:rFonts w:ascii="Calibri" w:hAnsi="Calibri" w:cs="Calibri"/>
          <w:sz w:val="24"/>
          <w:szCs w:val="24"/>
        </w:rPr>
        <w:t>poddania</w:t>
      </w:r>
      <w:proofErr w:type="gramEnd"/>
      <w:r w:rsidRPr="00027692">
        <w:rPr>
          <w:rFonts w:ascii="Calibri" w:hAnsi="Calibri" w:cs="Calibri"/>
          <w:sz w:val="24"/>
          <w:szCs w:val="24"/>
        </w:rPr>
        <w:t xml:space="preserve"> się kontrolom przeprowadzanym przez Operator</w:t>
      </w:r>
      <w:r w:rsidR="00BC0C5A" w:rsidRPr="00027692">
        <w:rPr>
          <w:rFonts w:ascii="Calibri" w:hAnsi="Calibri" w:cs="Calibri"/>
          <w:sz w:val="24"/>
          <w:szCs w:val="24"/>
        </w:rPr>
        <w:t>ów lub inne uprawnione podmioty,</w:t>
      </w:r>
      <w:r w:rsidRPr="00027692">
        <w:rPr>
          <w:rFonts w:ascii="Calibri" w:hAnsi="Calibri" w:cs="Calibri"/>
          <w:sz w:val="24"/>
          <w:szCs w:val="24"/>
        </w:rPr>
        <w:t xml:space="preserve"> w szczególności przez Narodowy Instytut Wolności – Centrum Rozwoju Społeczeństwa Obywatelskiego; </w:t>
      </w:r>
    </w:p>
    <w:p w14:paraId="21A1AC42" w14:textId="6707104A" w:rsidR="00971EBD" w:rsidRPr="00027692" w:rsidRDefault="00971EBD" w:rsidP="00EC316E">
      <w:pPr>
        <w:pStyle w:val="Akapitzlist"/>
        <w:numPr>
          <w:ilvl w:val="0"/>
          <w:numId w:val="31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proofErr w:type="gramStart"/>
      <w:r w:rsidRPr="00027692">
        <w:rPr>
          <w:rFonts w:ascii="Calibri" w:hAnsi="Calibri" w:cs="Calibri"/>
          <w:sz w:val="24"/>
          <w:szCs w:val="24"/>
        </w:rPr>
        <w:t>stosowania</w:t>
      </w:r>
      <w:proofErr w:type="gramEnd"/>
      <w:r w:rsidRPr="00027692">
        <w:rPr>
          <w:rFonts w:ascii="Calibri" w:hAnsi="Calibri" w:cs="Calibri"/>
          <w:sz w:val="24"/>
          <w:szCs w:val="24"/>
        </w:rPr>
        <w:t xml:space="preserve"> się do zaleceń formułowanych w wyniku przeprowadzonych wizyt monitorujących i kontroli.</w:t>
      </w:r>
    </w:p>
    <w:p w14:paraId="525A13D3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64B77A2A" w14:textId="2697D12E" w:rsidR="00971EBD" w:rsidRPr="00A37E6D" w:rsidRDefault="00971EBD" w:rsidP="00EC316E">
      <w:pPr>
        <w:pStyle w:val="Nagwek1"/>
        <w:numPr>
          <w:ilvl w:val="0"/>
          <w:numId w:val="25"/>
        </w:num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  <w:highlight w:val="green"/>
        </w:rPr>
      </w:pPr>
      <w:bookmarkStart w:id="16" w:name="_Toc169255303"/>
      <w:r w:rsidRPr="00A37E6D">
        <w:rPr>
          <w:rFonts w:ascii="Calibri" w:hAnsi="Calibri" w:cs="Calibri"/>
          <w:b/>
          <w:sz w:val="24"/>
          <w:szCs w:val="24"/>
          <w:highlight w:val="green"/>
        </w:rPr>
        <w:t>Ochrona danych osobowych</w:t>
      </w:r>
      <w:bookmarkEnd w:id="16"/>
    </w:p>
    <w:p w14:paraId="6DD68867" w14:textId="0D7C0153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Upublicznienie listy rankingowej oznacza, że w złożonych wnioskach, danych w umowach i pozostałych dokumentach projektowych stosuje się przetwarzanie danych osobowych, które odbywa się zgodnie z definicją zawartą w Rozporządzeniu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="00BC0C5A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lastRenderedPageBreak/>
        <w:t xml:space="preserve">o ochronie danych). Zgodnie z art. 13 ust. 1 i ust. 2 ogólnego rozporządzenia o ochronie danych osobowych z dnia 27 kwietnia 2016 r., administratorami danych są: </w:t>
      </w:r>
    </w:p>
    <w:p w14:paraId="43561152" w14:textId="20B74E62" w:rsidR="00971EBD" w:rsidRPr="00A37E6D" w:rsidRDefault="00971EBD" w:rsidP="00EC316E">
      <w:pPr>
        <w:pStyle w:val="Akapitzlist"/>
        <w:numPr>
          <w:ilvl w:val="0"/>
          <w:numId w:val="32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color w:val="000000"/>
          <w:sz w:val="24"/>
          <w:szCs w:val="24"/>
        </w:rPr>
        <w:t>Stowarzyszenie Trzeźwości w O</w:t>
      </w:r>
      <w:r w:rsidR="00BC0C5A" w:rsidRPr="00A37E6D">
        <w:rPr>
          <w:rFonts w:ascii="Calibri" w:hAnsi="Calibri" w:cs="Calibri"/>
          <w:color w:val="000000"/>
          <w:sz w:val="24"/>
          <w:szCs w:val="24"/>
        </w:rPr>
        <w:t>dolanowie</w:t>
      </w:r>
      <w:r w:rsidRPr="00A37E6D">
        <w:rPr>
          <w:rFonts w:ascii="Calibri" w:hAnsi="Calibri" w:cs="Calibri"/>
          <w:color w:val="000000"/>
          <w:sz w:val="24"/>
          <w:szCs w:val="24"/>
        </w:rPr>
        <w:t xml:space="preserve"> - Centrum Integracji Społecznej</w:t>
      </w:r>
      <w:r w:rsidR="00BC0C5A" w:rsidRPr="00A37E6D">
        <w:rPr>
          <w:rFonts w:ascii="Calibri" w:hAnsi="Calibri" w:cs="Calibri"/>
          <w:color w:val="000000"/>
          <w:sz w:val="24"/>
          <w:szCs w:val="24"/>
        </w:rPr>
        <w:t>,</w:t>
      </w:r>
    </w:p>
    <w:p w14:paraId="57E355CC" w14:textId="5A12C155" w:rsidR="00971EBD" w:rsidRPr="00A37E6D" w:rsidRDefault="00971EBD" w:rsidP="00EC316E">
      <w:pPr>
        <w:pStyle w:val="Akapitzlist"/>
        <w:numPr>
          <w:ilvl w:val="0"/>
          <w:numId w:val="32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Fundacja „Merkury” z siedzibą w Wałbrzychu</w:t>
      </w:r>
      <w:r w:rsidR="00BC0C5A" w:rsidRPr="00A37E6D">
        <w:rPr>
          <w:rFonts w:ascii="Calibri" w:hAnsi="Calibri" w:cs="Calibri"/>
          <w:sz w:val="24"/>
          <w:szCs w:val="24"/>
        </w:rPr>
        <w:t>,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475F593D" w14:textId="2CDB056C" w:rsidR="00971EBD" w:rsidRPr="00A37E6D" w:rsidRDefault="00971EBD" w:rsidP="00EC316E">
      <w:pPr>
        <w:pStyle w:val="Akapitzlist"/>
        <w:numPr>
          <w:ilvl w:val="0"/>
          <w:numId w:val="32"/>
        </w:numPr>
        <w:spacing w:before="0" w:after="0" w:line="276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color w:val="000000"/>
          <w:sz w:val="24"/>
          <w:szCs w:val="24"/>
        </w:rPr>
        <w:t>Wielkopolska Rada Koordynacyjna Zwi</w:t>
      </w:r>
      <w:r w:rsidR="00BC0C5A" w:rsidRPr="00A37E6D">
        <w:rPr>
          <w:rFonts w:ascii="Calibri" w:hAnsi="Calibri" w:cs="Calibri"/>
          <w:color w:val="000000"/>
          <w:sz w:val="24"/>
          <w:szCs w:val="24"/>
        </w:rPr>
        <w:t xml:space="preserve">ązek Organizacji Pozarządowych </w:t>
      </w:r>
      <w:r w:rsidRPr="00A37E6D">
        <w:rPr>
          <w:rFonts w:ascii="Calibri" w:hAnsi="Calibri" w:cs="Calibri"/>
          <w:color w:val="000000"/>
          <w:sz w:val="24"/>
          <w:szCs w:val="24"/>
        </w:rPr>
        <w:t xml:space="preserve">z siedzibą </w:t>
      </w:r>
      <w:r w:rsidR="00BC0C5A" w:rsidRPr="00A37E6D">
        <w:rPr>
          <w:rFonts w:ascii="Calibri" w:hAnsi="Calibri" w:cs="Calibri"/>
          <w:color w:val="000000"/>
          <w:sz w:val="24"/>
          <w:szCs w:val="24"/>
        </w:rPr>
        <w:br/>
      </w:r>
      <w:r w:rsidRPr="00A37E6D">
        <w:rPr>
          <w:rFonts w:ascii="Calibri" w:hAnsi="Calibri" w:cs="Calibri"/>
          <w:color w:val="000000"/>
          <w:sz w:val="24"/>
          <w:szCs w:val="24"/>
        </w:rPr>
        <w:t xml:space="preserve">w Poznaniu. </w:t>
      </w:r>
    </w:p>
    <w:p w14:paraId="58DF314A" w14:textId="77777777" w:rsidR="00BC0C5A" w:rsidRPr="00A37E6D" w:rsidRDefault="00BC0C5A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2FEF42BE" w14:textId="7950FA69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Dane osobowe przetwarzane będą w celu realizacji </w:t>
      </w:r>
      <w:r w:rsidR="00BC0C5A" w:rsidRPr="00A37E6D">
        <w:rPr>
          <w:rFonts w:ascii="Calibri" w:hAnsi="Calibri" w:cs="Calibri"/>
          <w:sz w:val="24"/>
          <w:szCs w:val="24"/>
        </w:rPr>
        <w:t>p</w:t>
      </w:r>
      <w:r w:rsidRPr="00A37E6D">
        <w:rPr>
          <w:rFonts w:ascii="Calibri" w:hAnsi="Calibri" w:cs="Calibri"/>
          <w:sz w:val="24"/>
          <w:szCs w:val="24"/>
        </w:rPr>
        <w:t xml:space="preserve">rojektu </w:t>
      </w:r>
      <w:r w:rsidR="00BC0C5A" w:rsidRPr="00A37E6D">
        <w:rPr>
          <w:rFonts w:ascii="Calibri" w:hAnsi="Calibri" w:cs="Calibri"/>
          <w:sz w:val="24"/>
          <w:szCs w:val="24"/>
        </w:rPr>
        <w:t>pt. „</w:t>
      </w:r>
      <w:r w:rsidRPr="00A37E6D">
        <w:rPr>
          <w:rFonts w:ascii="Calibri" w:hAnsi="Calibri" w:cs="Calibri"/>
          <w:sz w:val="24"/>
          <w:szCs w:val="24"/>
        </w:rPr>
        <w:t>Wielkopolskie Małe Inicjatywy</w:t>
      </w:r>
      <w:r w:rsidR="00BC0C5A" w:rsidRPr="00A37E6D">
        <w:rPr>
          <w:rFonts w:ascii="Calibri" w:hAnsi="Calibri" w:cs="Calibri"/>
          <w:sz w:val="24"/>
          <w:szCs w:val="24"/>
        </w:rPr>
        <w:t>”</w:t>
      </w:r>
      <w:r w:rsidRPr="00A37E6D">
        <w:rPr>
          <w:rFonts w:ascii="Calibri" w:hAnsi="Calibri" w:cs="Calibri"/>
          <w:sz w:val="24"/>
          <w:szCs w:val="24"/>
        </w:rPr>
        <w:t xml:space="preserve"> oraz obowiązków wynikających z realizacji umowy nr 20/III/2024 o realizację zadania publicznego, zleconego w ramach Rządowego Programu Operacyjnego NOWEFIO - Fundusz Inicjatyw Obywatelskich na lata 2021-2030 r. i finansowanego przez Narodowy Instytut Wolności – Centrum Rozwoju Społeczeństwa Obywatelskiego oraz przepisów prawa: </w:t>
      </w:r>
      <w:r w:rsidR="00BC0C5A" w:rsidRPr="00A37E6D">
        <w:rPr>
          <w:rFonts w:ascii="Calibri" w:hAnsi="Calibri" w:cs="Calibri"/>
          <w:sz w:val="24"/>
          <w:szCs w:val="24"/>
        </w:rPr>
        <w:t>a</w:t>
      </w:r>
      <w:r w:rsidRPr="00A37E6D">
        <w:rPr>
          <w:rFonts w:ascii="Calibri" w:hAnsi="Calibri" w:cs="Calibri"/>
          <w:sz w:val="24"/>
          <w:szCs w:val="24"/>
        </w:rPr>
        <w:t>rt. 6 ust 1 lit c) oraz art. 9 ust 2 lit b) oraz h) RODO, a także art. 14 ust. 1 i 2 ustawy z dnia 24 kwietnia 2003 r. o działalności pożytku publicznego i o wolontariacie (</w:t>
      </w:r>
      <w:r w:rsidR="00BC0C5A" w:rsidRPr="00A37E6D">
        <w:rPr>
          <w:rFonts w:ascii="Calibri" w:hAnsi="Calibri" w:cs="Calibri"/>
          <w:sz w:val="24"/>
          <w:szCs w:val="24"/>
        </w:rPr>
        <w:t>D</w:t>
      </w:r>
      <w:r w:rsidRPr="00A37E6D">
        <w:rPr>
          <w:rFonts w:ascii="Calibri" w:hAnsi="Calibri" w:cs="Calibri"/>
          <w:sz w:val="24"/>
          <w:szCs w:val="24"/>
        </w:rPr>
        <w:t xml:space="preserve">z. </w:t>
      </w:r>
      <w:r w:rsidR="00BC0C5A" w:rsidRPr="00A37E6D">
        <w:rPr>
          <w:rFonts w:ascii="Calibri" w:hAnsi="Calibri" w:cs="Calibri"/>
          <w:sz w:val="24"/>
          <w:szCs w:val="24"/>
        </w:rPr>
        <w:t>U</w:t>
      </w:r>
      <w:r w:rsidRPr="00A37E6D">
        <w:rPr>
          <w:rFonts w:ascii="Calibri" w:hAnsi="Calibri" w:cs="Calibri"/>
          <w:sz w:val="24"/>
          <w:szCs w:val="24"/>
        </w:rPr>
        <w:t xml:space="preserve">. </w:t>
      </w:r>
      <w:proofErr w:type="gramStart"/>
      <w:r w:rsidRPr="00A37E6D">
        <w:rPr>
          <w:rFonts w:ascii="Calibri" w:hAnsi="Calibri" w:cs="Calibri"/>
          <w:sz w:val="24"/>
          <w:szCs w:val="24"/>
        </w:rPr>
        <w:t>z</w:t>
      </w:r>
      <w:proofErr w:type="gramEnd"/>
      <w:r w:rsidRPr="00A37E6D">
        <w:rPr>
          <w:rFonts w:ascii="Calibri" w:hAnsi="Calibri" w:cs="Calibri"/>
          <w:sz w:val="24"/>
          <w:szCs w:val="24"/>
        </w:rPr>
        <w:t xml:space="preserve"> 2016 r. poz. 239 i 395). </w:t>
      </w:r>
    </w:p>
    <w:p w14:paraId="08E034BD" w14:textId="162F14B5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Dane osobowe będą przechowywane przez okres 5 lat od dnia zakończenia zawartej umowy na realizację </w:t>
      </w:r>
      <w:r w:rsidR="00BC0C5A" w:rsidRPr="00A37E6D">
        <w:rPr>
          <w:rFonts w:ascii="Calibri" w:hAnsi="Calibri" w:cs="Calibri"/>
          <w:sz w:val="24"/>
          <w:szCs w:val="24"/>
        </w:rPr>
        <w:t>inicjatywy</w:t>
      </w:r>
      <w:r w:rsidRPr="00A37E6D">
        <w:rPr>
          <w:rFonts w:ascii="Calibri" w:hAnsi="Calibri" w:cs="Calibri"/>
          <w:sz w:val="24"/>
          <w:szCs w:val="24"/>
        </w:rPr>
        <w:t xml:space="preserve">. </w:t>
      </w:r>
    </w:p>
    <w:p w14:paraId="12C907BA" w14:textId="77777777" w:rsidR="00BC0C5A" w:rsidRPr="00A37E6D" w:rsidRDefault="00BC0C5A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1C53F59A" w14:textId="0BAD1914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Realizującym </w:t>
      </w:r>
      <w:r w:rsidR="00BC0C5A" w:rsidRPr="00A37E6D">
        <w:rPr>
          <w:rFonts w:ascii="Calibri" w:hAnsi="Calibri" w:cs="Calibri"/>
          <w:sz w:val="24"/>
          <w:szCs w:val="24"/>
        </w:rPr>
        <w:t>i</w:t>
      </w:r>
      <w:r w:rsidRPr="00A37E6D">
        <w:rPr>
          <w:rFonts w:ascii="Calibri" w:hAnsi="Calibri" w:cs="Calibri"/>
          <w:sz w:val="24"/>
          <w:szCs w:val="24"/>
        </w:rPr>
        <w:t xml:space="preserve">nicjatywy oraz odbiorcom działań przysługuje prawo dostępu do treści danych oraz ich sprostowania, usunięcia lub ograniczenia przetwarzania, a także prawo sprzeciwu, zażądania zaprzestania przetwarzania i przenoszenia danych, jak również prawo do cofnięcia zgody w dowolnym momencie oraz prawo do wniesienia skargi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do organu nadzoru – Prezesa Urzędu Ochrony Danych Osobowych. </w:t>
      </w:r>
    </w:p>
    <w:p w14:paraId="5C01DE99" w14:textId="25C67425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Wnioskodawca ma prawo wniesienia skargi do UODO gdy uzna, iż przetwarzanie danych osobowych dotyczących narusza przepisy ogólnego rozporządzenia o ochronie danych osobowych z dnia 27 kwietnia 2016 r. </w:t>
      </w:r>
    </w:p>
    <w:p w14:paraId="0A311550" w14:textId="202930DB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Podanie danych jest dobrowolne i uzyskane bezpośrednio od osoby, której dane dotyczą. </w:t>
      </w:r>
    </w:p>
    <w:p w14:paraId="180B41BB" w14:textId="76EB88B3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Dane udostępnione przez Wnioskodawcę będą podlegały udostępnieniu podmiotom trzecim tylko w celu realizacji zadań wynikających z przeprowadzania naboru do </w:t>
      </w:r>
      <w:r w:rsidR="00BC0C5A" w:rsidRPr="00A37E6D">
        <w:rPr>
          <w:rFonts w:ascii="Calibri" w:hAnsi="Calibri" w:cs="Calibri"/>
          <w:sz w:val="24"/>
          <w:szCs w:val="24"/>
        </w:rPr>
        <w:t>p</w:t>
      </w:r>
      <w:r w:rsidRPr="00A37E6D">
        <w:rPr>
          <w:rFonts w:ascii="Calibri" w:hAnsi="Calibri" w:cs="Calibri"/>
          <w:sz w:val="24"/>
          <w:szCs w:val="24"/>
        </w:rPr>
        <w:t xml:space="preserve">rojektu </w:t>
      </w:r>
      <w:r w:rsidR="00BC0C5A" w:rsidRPr="00A37E6D">
        <w:rPr>
          <w:rFonts w:ascii="Calibri" w:hAnsi="Calibri" w:cs="Calibri"/>
          <w:sz w:val="24"/>
          <w:szCs w:val="24"/>
        </w:rPr>
        <w:t>pt. „</w:t>
      </w:r>
      <w:r w:rsidRPr="00A37E6D">
        <w:rPr>
          <w:rFonts w:ascii="Calibri" w:hAnsi="Calibri" w:cs="Calibri"/>
          <w:sz w:val="24"/>
          <w:szCs w:val="24"/>
        </w:rPr>
        <w:t>Wielkopolskie Małe Inicjatywy</w:t>
      </w:r>
      <w:r w:rsidR="00BC0C5A" w:rsidRPr="00A37E6D">
        <w:rPr>
          <w:rFonts w:ascii="Calibri" w:hAnsi="Calibri" w:cs="Calibri"/>
          <w:sz w:val="24"/>
          <w:szCs w:val="24"/>
        </w:rPr>
        <w:t>”</w:t>
      </w:r>
      <w:r w:rsidRPr="00A37E6D">
        <w:rPr>
          <w:rFonts w:ascii="Calibri" w:hAnsi="Calibri" w:cs="Calibri"/>
          <w:sz w:val="24"/>
          <w:szCs w:val="24"/>
        </w:rPr>
        <w:t xml:space="preserve"> i w związku z wykonywaniem postanowień Regulaminu naboru, a w szczególności w celu komunikacji z Wnioskodawcami. Odbiorcami danych mogą być również instytucje upoważnione z mocy prawa. </w:t>
      </w:r>
    </w:p>
    <w:p w14:paraId="02E56819" w14:textId="56406FDB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Dane uczestnika nie będą przetwarzane w sposób zautomatyzowany w tym również </w:t>
      </w:r>
      <w:r w:rsidR="00DB5C54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 xml:space="preserve">w formie profilowania. </w:t>
      </w:r>
    </w:p>
    <w:p w14:paraId="35D72D4C" w14:textId="370B06C1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Administratorzy danych nie mają zamiaru przekazywać danych osobowych do państwa trzeciego lub organizacji międzynarodowej. </w:t>
      </w:r>
    </w:p>
    <w:p w14:paraId="1AF18884" w14:textId="6116B13A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lastRenderedPageBreak/>
        <w:t xml:space="preserve">Administratorzy dołożą wszelkich starań, aby zapewnić wszelkie środki fizycznej, technicznej i organizacyjnej ochrony danych osobowych przed ich przypadkowym </w:t>
      </w:r>
      <w:r w:rsidR="00BC0C5A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czy umyślnym zniszczeniem, przypadkową utratą, zmianą, nieuprawnionym ujawnieniem, wykorzystaniem czy dostępem - zgodnie ze wszystkimi obowiązującymi przepisami.</w:t>
      </w:r>
    </w:p>
    <w:p w14:paraId="3F0EFA82" w14:textId="77777777" w:rsidR="00971EBD" w:rsidRPr="00A37E6D" w:rsidRDefault="00971EBD" w:rsidP="00EC316E">
      <w:pPr>
        <w:spacing w:before="0" w:after="0" w:line="276" w:lineRule="auto"/>
        <w:ind w:left="142" w:hanging="142"/>
        <w:jc w:val="both"/>
        <w:rPr>
          <w:rFonts w:ascii="Calibri" w:hAnsi="Calibri" w:cs="Calibri"/>
          <w:sz w:val="24"/>
          <w:szCs w:val="24"/>
        </w:rPr>
      </w:pPr>
    </w:p>
    <w:p w14:paraId="3CAD1CCD" w14:textId="3FDBFFDB" w:rsidR="00971EBD" w:rsidRPr="00A37E6D" w:rsidRDefault="00971EBD" w:rsidP="00EC316E">
      <w:pPr>
        <w:pStyle w:val="Nagwek1"/>
        <w:numPr>
          <w:ilvl w:val="0"/>
          <w:numId w:val="33"/>
        </w:numPr>
        <w:spacing w:before="0" w:after="0" w:line="276" w:lineRule="auto"/>
        <w:ind w:left="426" w:hanging="426"/>
        <w:jc w:val="both"/>
        <w:rPr>
          <w:rFonts w:ascii="Calibri" w:hAnsi="Calibri" w:cs="Calibri"/>
          <w:b/>
          <w:sz w:val="24"/>
          <w:szCs w:val="24"/>
          <w:highlight w:val="green"/>
        </w:rPr>
      </w:pPr>
      <w:bookmarkStart w:id="17" w:name="_Toc169255304"/>
      <w:r w:rsidRPr="00A37E6D">
        <w:rPr>
          <w:rFonts w:ascii="Calibri" w:hAnsi="Calibri" w:cs="Calibri"/>
          <w:b/>
          <w:sz w:val="24"/>
          <w:szCs w:val="24"/>
          <w:highlight w:val="green"/>
        </w:rPr>
        <w:t>Postanowienia końcowe</w:t>
      </w:r>
      <w:bookmarkEnd w:id="17"/>
    </w:p>
    <w:p w14:paraId="5836BA90" w14:textId="242A0A13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W sprawach nieuregulowanych niniejszym Regulaminem, stosuje się odpowiednio Regulamin Rządowego Programu Operacyjnego NOWEFIO - Fundusz Inicjatyw Obywatelskich na lata 2021-2030</w:t>
      </w:r>
      <w:r w:rsidR="005574B0" w:rsidRPr="00A37E6D">
        <w:rPr>
          <w:rFonts w:ascii="Calibri" w:hAnsi="Calibri" w:cs="Calibri"/>
          <w:sz w:val="24"/>
          <w:szCs w:val="24"/>
        </w:rPr>
        <w:t>.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0CA24516" w14:textId="77777777" w:rsidR="005574B0" w:rsidRPr="00A37E6D" w:rsidRDefault="005574B0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46A01B33" w14:textId="7EED95F3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Operatorzy mają możliwość wprowadzania zmian do niniejszego Regulaminu, a także </w:t>
      </w:r>
      <w:r w:rsidR="005574B0" w:rsidRPr="00A37E6D">
        <w:rPr>
          <w:rFonts w:ascii="Calibri" w:hAnsi="Calibri" w:cs="Calibri"/>
          <w:sz w:val="24"/>
          <w:szCs w:val="24"/>
        </w:rPr>
        <w:br/>
      </w:r>
      <w:r w:rsidRPr="00A37E6D">
        <w:rPr>
          <w:rFonts w:ascii="Calibri" w:hAnsi="Calibri" w:cs="Calibri"/>
          <w:sz w:val="24"/>
          <w:szCs w:val="24"/>
        </w:rPr>
        <w:t>do interpretowania zawartych w nim zapisów. Zmiany i interpretacje będą publikowane na stronie internetowej www.</w:t>
      </w:r>
      <w:proofErr w:type="gramStart"/>
      <w:r w:rsidRPr="00A37E6D">
        <w:rPr>
          <w:rFonts w:ascii="Calibri" w:hAnsi="Calibri" w:cs="Calibri"/>
          <w:sz w:val="24"/>
          <w:szCs w:val="24"/>
        </w:rPr>
        <w:t>granty</w:t>
      </w:r>
      <w:proofErr w:type="gramEnd"/>
      <w:r w:rsidR="005574B0" w:rsidRPr="00A37E6D">
        <w:rPr>
          <w:rFonts w:ascii="Calibri" w:hAnsi="Calibri" w:cs="Calibri"/>
          <w:sz w:val="24"/>
          <w:szCs w:val="24"/>
        </w:rPr>
        <w:t>.</w:t>
      </w:r>
      <w:proofErr w:type="gramStart"/>
      <w:r w:rsidRPr="00A37E6D">
        <w:rPr>
          <w:rFonts w:ascii="Calibri" w:hAnsi="Calibri" w:cs="Calibri"/>
          <w:sz w:val="24"/>
          <w:szCs w:val="24"/>
        </w:rPr>
        <w:t>wrk</w:t>
      </w:r>
      <w:proofErr w:type="gramEnd"/>
      <w:r w:rsidRPr="00A37E6D">
        <w:rPr>
          <w:rFonts w:ascii="Calibri" w:hAnsi="Calibri" w:cs="Calibri"/>
          <w:sz w:val="24"/>
          <w:szCs w:val="24"/>
        </w:rPr>
        <w:t>.</w:t>
      </w:r>
      <w:proofErr w:type="gramStart"/>
      <w:r w:rsidR="005574B0" w:rsidRPr="00A37E6D">
        <w:rPr>
          <w:rFonts w:ascii="Calibri" w:hAnsi="Calibri" w:cs="Calibri"/>
          <w:sz w:val="24"/>
          <w:szCs w:val="24"/>
        </w:rPr>
        <w:t>org</w:t>
      </w:r>
      <w:proofErr w:type="gramEnd"/>
      <w:r w:rsidR="005574B0" w:rsidRPr="00A37E6D">
        <w:rPr>
          <w:rFonts w:ascii="Calibri" w:hAnsi="Calibri" w:cs="Calibri"/>
          <w:sz w:val="24"/>
          <w:szCs w:val="24"/>
        </w:rPr>
        <w:t>.</w:t>
      </w:r>
      <w:r w:rsidRPr="00A37E6D">
        <w:rPr>
          <w:rFonts w:ascii="Calibri" w:hAnsi="Calibri" w:cs="Calibri"/>
          <w:sz w:val="24"/>
          <w:szCs w:val="24"/>
        </w:rPr>
        <w:t>pl</w:t>
      </w:r>
      <w:r w:rsidR="005574B0" w:rsidRPr="00A37E6D">
        <w:rPr>
          <w:rFonts w:ascii="Calibri" w:hAnsi="Calibri" w:cs="Calibri"/>
          <w:sz w:val="24"/>
          <w:szCs w:val="24"/>
        </w:rPr>
        <w:t>.</w:t>
      </w:r>
      <w:r w:rsidRPr="00A37E6D">
        <w:rPr>
          <w:rFonts w:ascii="Calibri" w:hAnsi="Calibri" w:cs="Calibri"/>
          <w:sz w:val="24"/>
          <w:szCs w:val="24"/>
        </w:rPr>
        <w:t xml:space="preserve"> </w:t>
      </w:r>
    </w:p>
    <w:p w14:paraId="59DB27C5" w14:textId="77777777" w:rsidR="005574B0" w:rsidRPr="00A37E6D" w:rsidRDefault="005574B0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07405B28" w14:textId="447BBBA9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Wnioskodawcy są zobowiązani do stosowania się do zmian i interpretacji wprowadzanych przez Operatorów. Informacje na temat Regulaminu konkursu można uzyskać kontaktując się z Operatorami: </w:t>
      </w:r>
    </w:p>
    <w:p w14:paraId="7BD612D3" w14:textId="5797A1AB" w:rsidR="005574B0" w:rsidRPr="00A37E6D" w:rsidRDefault="00971EBD" w:rsidP="00EC316E">
      <w:pPr>
        <w:pStyle w:val="Akapitzlist"/>
        <w:numPr>
          <w:ilvl w:val="1"/>
          <w:numId w:val="6"/>
        </w:numPr>
        <w:spacing w:before="0"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A37E6D">
        <w:rPr>
          <w:rFonts w:ascii="Calibri" w:hAnsi="Calibri" w:cs="Calibri"/>
          <w:color w:val="000000"/>
          <w:sz w:val="24"/>
          <w:szCs w:val="24"/>
        </w:rPr>
        <w:t>Stowarzyszenie Trzeźwości w O</w:t>
      </w:r>
      <w:r w:rsidR="005574B0" w:rsidRPr="00A37E6D">
        <w:rPr>
          <w:rFonts w:ascii="Calibri" w:hAnsi="Calibri" w:cs="Calibri"/>
          <w:color w:val="000000"/>
          <w:sz w:val="24"/>
          <w:szCs w:val="24"/>
        </w:rPr>
        <w:t>dolanowie</w:t>
      </w:r>
      <w:r w:rsidRPr="00A37E6D">
        <w:rPr>
          <w:rFonts w:ascii="Calibri" w:hAnsi="Calibri" w:cs="Calibri"/>
          <w:color w:val="000000"/>
          <w:sz w:val="24"/>
          <w:szCs w:val="24"/>
        </w:rPr>
        <w:t xml:space="preserve"> - Centrum Integracji Społecznej, </w:t>
      </w:r>
      <w:r w:rsidR="005574B0" w:rsidRPr="00A37E6D">
        <w:rPr>
          <w:rFonts w:ascii="Calibri" w:hAnsi="Calibri" w:cs="Calibri"/>
          <w:color w:val="000000"/>
          <w:sz w:val="24"/>
          <w:szCs w:val="24"/>
        </w:rPr>
        <w:br/>
      </w:r>
      <w:r w:rsidRPr="00A37E6D">
        <w:rPr>
          <w:rFonts w:ascii="Calibri" w:hAnsi="Calibri" w:cs="Calibri"/>
          <w:color w:val="000000"/>
          <w:sz w:val="24"/>
          <w:szCs w:val="24"/>
        </w:rPr>
        <w:t xml:space="preserve">ul. Bartosza 14, 63-400 Odolanów, telefon: 62 738 96 19, adres e-mail: </w:t>
      </w:r>
      <w:hyperlink r:id="rId16" w:history="1">
        <w:r w:rsidR="008E2523" w:rsidRPr="00A37E6D">
          <w:rPr>
            <w:rStyle w:val="Hipercze"/>
            <w:rFonts w:ascii="Calibri" w:hAnsi="Calibri" w:cs="Calibri"/>
            <w:sz w:val="24"/>
            <w:szCs w:val="24"/>
          </w:rPr>
          <w:t>stdotacje@op.pl</w:t>
        </w:r>
      </w:hyperlink>
    </w:p>
    <w:p w14:paraId="4A18B3D0" w14:textId="4A1AA919" w:rsidR="00971EBD" w:rsidRPr="00A37E6D" w:rsidRDefault="00971EBD" w:rsidP="00EC316E">
      <w:pPr>
        <w:pStyle w:val="Akapitzlist"/>
        <w:numPr>
          <w:ilvl w:val="1"/>
          <w:numId w:val="6"/>
        </w:numPr>
        <w:spacing w:before="0"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A37E6D">
        <w:rPr>
          <w:rFonts w:ascii="Calibri" w:hAnsi="Calibri" w:cs="Calibri"/>
          <w:color w:val="000000"/>
          <w:sz w:val="24"/>
          <w:szCs w:val="24"/>
        </w:rPr>
        <w:t xml:space="preserve">Fundacja „Merkury”, ul. Beethovena 10; 58-300 Wałbrzych, telefon 74 666 22 00, adres e-mail.: </w:t>
      </w:r>
      <w:hyperlink r:id="rId17" w:history="1">
        <w:r w:rsidRPr="00A37E6D">
          <w:rPr>
            <w:rStyle w:val="Hipercze"/>
            <w:rFonts w:ascii="Calibri" w:hAnsi="Calibri" w:cs="Calibri"/>
            <w:sz w:val="24"/>
            <w:szCs w:val="24"/>
          </w:rPr>
          <w:t>dotacje@merkury.org.pl</w:t>
        </w:r>
      </w:hyperlink>
      <w:r w:rsidRPr="00A37E6D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30B712D9" w14:textId="77777777" w:rsidR="00971EBD" w:rsidRPr="00A37E6D" w:rsidRDefault="00971EBD" w:rsidP="00EC316E">
      <w:p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7A5AD1F7" w14:textId="6981859C" w:rsidR="00971EBD" w:rsidRPr="00A37E6D" w:rsidRDefault="00971EBD" w:rsidP="00EC316E">
      <w:pPr>
        <w:pStyle w:val="Nagwek1"/>
        <w:numPr>
          <w:ilvl w:val="0"/>
          <w:numId w:val="34"/>
        </w:numPr>
        <w:spacing w:before="0" w:after="0" w:line="276" w:lineRule="auto"/>
        <w:jc w:val="both"/>
        <w:rPr>
          <w:rFonts w:ascii="Calibri" w:hAnsi="Calibri" w:cs="Calibri"/>
          <w:b/>
          <w:sz w:val="24"/>
          <w:szCs w:val="24"/>
          <w:highlight w:val="green"/>
        </w:rPr>
      </w:pPr>
      <w:bookmarkStart w:id="18" w:name="_Toc169255305"/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Załączniki do </w:t>
      </w:r>
      <w:r w:rsidR="00823E3B" w:rsidRPr="00A37E6D">
        <w:rPr>
          <w:rFonts w:ascii="Calibri" w:hAnsi="Calibri" w:cs="Calibri"/>
          <w:b/>
          <w:sz w:val="24"/>
          <w:szCs w:val="24"/>
          <w:highlight w:val="green"/>
        </w:rPr>
        <w:t>R</w:t>
      </w:r>
      <w:r w:rsidRPr="00A37E6D">
        <w:rPr>
          <w:rFonts w:ascii="Calibri" w:hAnsi="Calibri" w:cs="Calibri"/>
          <w:b/>
          <w:sz w:val="24"/>
          <w:szCs w:val="24"/>
          <w:highlight w:val="green"/>
        </w:rPr>
        <w:t>egulaminu</w:t>
      </w:r>
      <w:bookmarkEnd w:id="18"/>
      <w:r w:rsidR="00950171" w:rsidRPr="00A37E6D">
        <w:rPr>
          <w:rFonts w:ascii="Calibri" w:hAnsi="Calibri" w:cs="Calibri"/>
          <w:b/>
          <w:sz w:val="24"/>
          <w:szCs w:val="24"/>
          <w:highlight w:val="green"/>
        </w:rPr>
        <w:t>:</w:t>
      </w:r>
      <w:r w:rsidRPr="00A37E6D">
        <w:rPr>
          <w:rFonts w:ascii="Calibri" w:hAnsi="Calibri" w:cs="Calibri"/>
          <w:b/>
          <w:sz w:val="24"/>
          <w:szCs w:val="24"/>
          <w:highlight w:val="green"/>
        </w:rPr>
        <w:t xml:space="preserve"> </w:t>
      </w:r>
    </w:p>
    <w:p w14:paraId="3E417FEE" w14:textId="4F65BAF9" w:rsidR="00950171" w:rsidRPr="00A37E6D" w:rsidRDefault="00950171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Wniosek o dofina</w:t>
      </w:r>
      <w:r w:rsidR="00027692">
        <w:rPr>
          <w:rFonts w:ascii="Calibri" w:hAnsi="Calibri" w:cs="Calibri"/>
          <w:sz w:val="24"/>
          <w:szCs w:val="24"/>
        </w:rPr>
        <w:t>nsowanie dla grupy nieformalnej</w:t>
      </w:r>
      <w:r w:rsidRPr="00A37E6D">
        <w:rPr>
          <w:rFonts w:ascii="Calibri" w:hAnsi="Calibri" w:cs="Calibri"/>
          <w:sz w:val="24"/>
          <w:szCs w:val="24"/>
        </w:rPr>
        <w:t xml:space="preserve"> – Załącznik nr 1;</w:t>
      </w:r>
    </w:p>
    <w:p w14:paraId="055D255E" w14:textId="6B8E7E97" w:rsidR="00950171" w:rsidRPr="00A37E6D" w:rsidRDefault="00950171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W</w:t>
      </w:r>
      <w:r w:rsidR="00971EBD" w:rsidRPr="00A37E6D">
        <w:rPr>
          <w:rFonts w:ascii="Calibri" w:hAnsi="Calibri" w:cs="Calibri"/>
          <w:sz w:val="24"/>
          <w:szCs w:val="24"/>
        </w:rPr>
        <w:t>nios</w:t>
      </w:r>
      <w:r w:rsidRPr="00A37E6D">
        <w:rPr>
          <w:rFonts w:ascii="Calibri" w:hAnsi="Calibri" w:cs="Calibri"/>
          <w:sz w:val="24"/>
          <w:szCs w:val="24"/>
        </w:rPr>
        <w:t>e</w:t>
      </w:r>
      <w:r w:rsidR="00971EBD" w:rsidRPr="00A37E6D">
        <w:rPr>
          <w:rFonts w:ascii="Calibri" w:hAnsi="Calibri" w:cs="Calibri"/>
          <w:sz w:val="24"/>
          <w:szCs w:val="24"/>
        </w:rPr>
        <w:t xml:space="preserve">k o dofinansowanie dla </w:t>
      </w:r>
      <w:r w:rsidRPr="00A37E6D">
        <w:rPr>
          <w:rFonts w:ascii="Calibri" w:hAnsi="Calibri" w:cs="Calibri"/>
          <w:sz w:val="24"/>
          <w:szCs w:val="24"/>
        </w:rPr>
        <w:t>lokalnej</w:t>
      </w:r>
      <w:r w:rsidR="00971EBD" w:rsidRPr="00A37E6D">
        <w:rPr>
          <w:rFonts w:ascii="Calibri" w:hAnsi="Calibri" w:cs="Calibri"/>
          <w:sz w:val="24"/>
          <w:szCs w:val="24"/>
        </w:rPr>
        <w:t xml:space="preserve"> organizacji pozarządowej</w:t>
      </w:r>
      <w:r w:rsidRPr="00A37E6D">
        <w:rPr>
          <w:rFonts w:ascii="Calibri" w:hAnsi="Calibri" w:cs="Calibri"/>
          <w:sz w:val="24"/>
          <w:szCs w:val="24"/>
        </w:rPr>
        <w:t xml:space="preserve"> – Załącznik nr 2;</w:t>
      </w:r>
      <w:r w:rsidR="00971EBD" w:rsidRPr="00A37E6D">
        <w:rPr>
          <w:rFonts w:ascii="Calibri" w:hAnsi="Calibri" w:cs="Calibri"/>
          <w:sz w:val="24"/>
          <w:szCs w:val="24"/>
        </w:rPr>
        <w:t xml:space="preserve"> </w:t>
      </w:r>
    </w:p>
    <w:p w14:paraId="718F11D0" w14:textId="6AEBCCBB" w:rsidR="00950171" w:rsidRPr="00A37E6D" w:rsidRDefault="00950171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K</w:t>
      </w:r>
      <w:r w:rsidR="00971EBD" w:rsidRPr="00A37E6D">
        <w:rPr>
          <w:rFonts w:ascii="Calibri" w:hAnsi="Calibri" w:cs="Calibri"/>
          <w:sz w:val="24"/>
          <w:szCs w:val="24"/>
        </w:rPr>
        <w:t>arty oceny formalnej</w:t>
      </w:r>
      <w:r w:rsidRPr="00A37E6D">
        <w:rPr>
          <w:rFonts w:ascii="Calibri" w:hAnsi="Calibri" w:cs="Calibri"/>
          <w:sz w:val="24"/>
          <w:szCs w:val="24"/>
        </w:rPr>
        <w:t xml:space="preserve"> wniosku – Załącznik nr 3;</w:t>
      </w:r>
    </w:p>
    <w:p w14:paraId="10154FEE" w14:textId="58D2DA9B" w:rsidR="00950171" w:rsidRPr="00A37E6D" w:rsidRDefault="00950171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Karty oceny merytorycznej wniosku – Załącznik nr 4;</w:t>
      </w:r>
    </w:p>
    <w:p w14:paraId="6F937623" w14:textId="77B871AC" w:rsidR="00950171" w:rsidRPr="00A37E6D" w:rsidRDefault="00950171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Karta procesu ne</w:t>
      </w:r>
      <w:r w:rsidR="00027692">
        <w:rPr>
          <w:rFonts w:ascii="Calibri" w:hAnsi="Calibri" w:cs="Calibri"/>
          <w:sz w:val="24"/>
          <w:szCs w:val="24"/>
        </w:rPr>
        <w:t>gocjacji dla grupy nieformalnej</w:t>
      </w:r>
      <w:r w:rsidRPr="00A37E6D">
        <w:rPr>
          <w:rFonts w:ascii="Calibri" w:hAnsi="Calibri" w:cs="Calibri"/>
          <w:sz w:val="24"/>
          <w:szCs w:val="24"/>
        </w:rPr>
        <w:t xml:space="preserve"> – Załącznik nr 5;</w:t>
      </w:r>
    </w:p>
    <w:p w14:paraId="593971DA" w14:textId="3B5AD8C2" w:rsidR="00950171" w:rsidRPr="00A37E6D" w:rsidRDefault="00950171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Karta procesu negocjacji dla lokalnej organizacji pozarządowej – Załącznik nr 6; </w:t>
      </w:r>
    </w:p>
    <w:p w14:paraId="2405CA1D" w14:textId="77777777" w:rsidR="005E6990" w:rsidRPr="00A37E6D" w:rsidRDefault="005E6990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Oświadczenie o przychodach za okres krótszy aniżeli 12 zakończonych miesięcy obrachunkowych Wnioskodawcy (dla Wnioskodawców, którzy nie mają zamkniętego pierwszego roku obrachunkowego) – Załącznik nr 7;</w:t>
      </w:r>
    </w:p>
    <w:p w14:paraId="23C4A6E3" w14:textId="77777777" w:rsidR="005E6990" w:rsidRPr="00A37E6D" w:rsidRDefault="005E6990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Oświadczenie o przychodach za okres ostatnich 12 zakończonych miesięcy obrachunkowych – Załącznik nr 8;  </w:t>
      </w:r>
    </w:p>
    <w:p w14:paraId="53754072" w14:textId="2EB6FB9E" w:rsidR="00216C79" w:rsidRPr="00A37E6D" w:rsidRDefault="00216C79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Umowa o do</w:t>
      </w:r>
      <w:r w:rsidR="00027692">
        <w:rPr>
          <w:rFonts w:ascii="Calibri" w:hAnsi="Calibri" w:cs="Calibri"/>
          <w:sz w:val="24"/>
          <w:szCs w:val="24"/>
        </w:rPr>
        <w:t>finansowanie grupy nieformalnej</w:t>
      </w:r>
      <w:r w:rsidRPr="00A37E6D">
        <w:rPr>
          <w:rFonts w:ascii="Calibri" w:hAnsi="Calibri" w:cs="Calibri"/>
          <w:sz w:val="24"/>
          <w:szCs w:val="24"/>
        </w:rPr>
        <w:t xml:space="preserve"> – Załącznik nr </w:t>
      </w:r>
      <w:r w:rsidR="00987441" w:rsidRPr="00A37E6D">
        <w:rPr>
          <w:rFonts w:ascii="Calibri" w:hAnsi="Calibri" w:cs="Calibri"/>
          <w:sz w:val="24"/>
          <w:szCs w:val="24"/>
        </w:rPr>
        <w:t>9</w:t>
      </w:r>
      <w:r w:rsidRPr="00A37E6D">
        <w:rPr>
          <w:rFonts w:ascii="Calibri" w:hAnsi="Calibri" w:cs="Calibri"/>
          <w:sz w:val="24"/>
          <w:szCs w:val="24"/>
        </w:rPr>
        <w:t>;</w:t>
      </w:r>
    </w:p>
    <w:p w14:paraId="69B5E017" w14:textId="6B8E4611" w:rsidR="00216C79" w:rsidRPr="00A37E6D" w:rsidRDefault="00216C79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lastRenderedPageBreak/>
        <w:t>Umowa o dofinansowanie grupy nieformalnej</w:t>
      </w:r>
      <w:r w:rsidR="00987441" w:rsidRPr="00A37E6D">
        <w:rPr>
          <w:rFonts w:ascii="Calibri" w:hAnsi="Calibri" w:cs="Calibri"/>
          <w:sz w:val="24"/>
          <w:szCs w:val="24"/>
        </w:rPr>
        <w:t xml:space="preserve"> z Patronem – Załącznik nr 10;</w:t>
      </w:r>
    </w:p>
    <w:p w14:paraId="1CAFE3E4" w14:textId="621852C7" w:rsidR="00216C79" w:rsidRPr="00A37E6D" w:rsidRDefault="00216C79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Umowa o dofinansowanie lokalnej organizacji</w:t>
      </w:r>
      <w:r w:rsidR="00987441" w:rsidRPr="00A37E6D">
        <w:rPr>
          <w:rFonts w:ascii="Calibri" w:hAnsi="Calibri" w:cs="Calibri"/>
          <w:sz w:val="24"/>
          <w:szCs w:val="24"/>
        </w:rPr>
        <w:t xml:space="preserve"> pozarządowej – Załącznik nr 11</w:t>
      </w:r>
      <w:r w:rsidRPr="00A37E6D">
        <w:rPr>
          <w:rFonts w:ascii="Calibri" w:hAnsi="Calibri" w:cs="Calibri"/>
          <w:sz w:val="24"/>
          <w:szCs w:val="24"/>
        </w:rPr>
        <w:t>;</w:t>
      </w:r>
    </w:p>
    <w:p w14:paraId="09948B89" w14:textId="59B1D84B" w:rsidR="00971EBD" w:rsidRPr="00A37E6D" w:rsidRDefault="00950171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Sprawozdanie z realizacji </w:t>
      </w:r>
      <w:r w:rsidR="005C5479" w:rsidRPr="00A37E6D">
        <w:rPr>
          <w:rFonts w:ascii="Calibri" w:hAnsi="Calibri" w:cs="Calibri"/>
          <w:sz w:val="24"/>
          <w:szCs w:val="24"/>
        </w:rPr>
        <w:t>inicjatywy</w:t>
      </w:r>
      <w:r w:rsidRPr="00A37E6D">
        <w:rPr>
          <w:rFonts w:ascii="Calibri" w:hAnsi="Calibri" w:cs="Calibri"/>
          <w:sz w:val="24"/>
          <w:szCs w:val="24"/>
        </w:rPr>
        <w:t xml:space="preserve"> </w:t>
      </w:r>
      <w:r w:rsidR="005C5479" w:rsidRPr="00A37E6D">
        <w:rPr>
          <w:rFonts w:ascii="Calibri" w:hAnsi="Calibri" w:cs="Calibri"/>
          <w:sz w:val="24"/>
          <w:szCs w:val="24"/>
        </w:rPr>
        <w:t>grupy nieformalnej</w:t>
      </w:r>
      <w:r w:rsidR="00027692">
        <w:rPr>
          <w:rFonts w:ascii="Calibri" w:hAnsi="Calibri" w:cs="Calibri"/>
          <w:sz w:val="24"/>
          <w:szCs w:val="24"/>
        </w:rPr>
        <w:t xml:space="preserve"> </w:t>
      </w:r>
      <w:r w:rsidR="00987441" w:rsidRPr="00A37E6D">
        <w:rPr>
          <w:rFonts w:ascii="Calibri" w:hAnsi="Calibri" w:cs="Calibri"/>
          <w:sz w:val="24"/>
          <w:szCs w:val="24"/>
        </w:rPr>
        <w:t>– Załącznik nr 12</w:t>
      </w:r>
      <w:r w:rsidR="005C5479" w:rsidRPr="00A37E6D">
        <w:rPr>
          <w:rFonts w:ascii="Calibri" w:hAnsi="Calibri" w:cs="Calibri"/>
          <w:sz w:val="24"/>
          <w:szCs w:val="24"/>
        </w:rPr>
        <w:t>;</w:t>
      </w:r>
    </w:p>
    <w:p w14:paraId="1436074B" w14:textId="48830974" w:rsidR="005C5479" w:rsidRPr="00A37E6D" w:rsidRDefault="005C5479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Sprawozdanie z realizacji inicjatywy </w:t>
      </w:r>
      <w:r w:rsidR="00027692">
        <w:rPr>
          <w:rFonts w:ascii="Calibri" w:hAnsi="Calibri" w:cs="Calibri"/>
          <w:sz w:val="24"/>
          <w:szCs w:val="24"/>
        </w:rPr>
        <w:t xml:space="preserve">grupy nieformalnej </w:t>
      </w:r>
      <w:r w:rsidR="00987441" w:rsidRPr="00A37E6D">
        <w:rPr>
          <w:rFonts w:ascii="Calibri" w:hAnsi="Calibri" w:cs="Calibri"/>
          <w:sz w:val="24"/>
          <w:szCs w:val="24"/>
        </w:rPr>
        <w:t>z Patronem – Załącznik nr 13</w:t>
      </w:r>
      <w:r w:rsidRPr="00A37E6D">
        <w:rPr>
          <w:rFonts w:ascii="Calibri" w:hAnsi="Calibri" w:cs="Calibri"/>
          <w:sz w:val="24"/>
          <w:szCs w:val="24"/>
        </w:rPr>
        <w:t>;</w:t>
      </w:r>
    </w:p>
    <w:p w14:paraId="53702D1D" w14:textId="0236642A" w:rsidR="005C5479" w:rsidRPr="00A37E6D" w:rsidRDefault="005C5479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Sprawozdanie z realizacji inicjatywy lokalnej organizacji</w:t>
      </w:r>
      <w:r w:rsidR="00987441" w:rsidRPr="00A37E6D">
        <w:rPr>
          <w:rFonts w:ascii="Calibri" w:hAnsi="Calibri" w:cs="Calibri"/>
          <w:sz w:val="24"/>
          <w:szCs w:val="24"/>
        </w:rPr>
        <w:t xml:space="preserve"> pozarządowej – Załącznik nr 14</w:t>
      </w:r>
      <w:r w:rsidRPr="00A37E6D">
        <w:rPr>
          <w:rFonts w:ascii="Calibri" w:hAnsi="Calibri" w:cs="Calibri"/>
          <w:sz w:val="24"/>
          <w:szCs w:val="24"/>
        </w:rPr>
        <w:t>;</w:t>
      </w:r>
    </w:p>
    <w:p w14:paraId="514E1B18" w14:textId="543F70A6" w:rsidR="00987441" w:rsidRPr="00A37E6D" w:rsidRDefault="00987441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Umowa przetwarzania danych osobowych grupy nieformalnej</w:t>
      </w:r>
      <w:r w:rsidR="00027692">
        <w:rPr>
          <w:rFonts w:ascii="Calibri" w:hAnsi="Calibri" w:cs="Calibri"/>
          <w:sz w:val="24"/>
          <w:szCs w:val="24"/>
        </w:rPr>
        <w:t xml:space="preserve"> </w:t>
      </w:r>
      <w:r w:rsidRPr="00A37E6D">
        <w:rPr>
          <w:rFonts w:ascii="Calibri" w:hAnsi="Calibri" w:cs="Calibri"/>
          <w:sz w:val="24"/>
          <w:szCs w:val="24"/>
        </w:rPr>
        <w:t>– Załącznik nr 15;</w:t>
      </w:r>
    </w:p>
    <w:p w14:paraId="5D9DAD67" w14:textId="506A26C8" w:rsidR="00313607" w:rsidRPr="00A37E6D" w:rsidRDefault="00987441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>Umowa przetwarzania danych osobowych grupy nieformalnej</w:t>
      </w:r>
      <w:r w:rsidR="00027692">
        <w:rPr>
          <w:rFonts w:ascii="Calibri" w:hAnsi="Calibri" w:cs="Calibri"/>
          <w:sz w:val="24"/>
          <w:szCs w:val="24"/>
        </w:rPr>
        <w:t xml:space="preserve"> </w:t>
      </w:r>
      <w:r w:rsidRPr="00A37E6D">
        <w:rPr>
          <w:rFonts w:ascii="Calibri" w:hAnsi="Calibri" w:cs="Calibri"/>
          <w:sz w:val="24"/>
          <w:szCs w:val="24"/>
        </w:rPr>
        <w:t>z Patronem – Załącznik nr 16;</w:t>
      </w:r>
    </w:p>
    <w:p w14:paraId="44F40B42" w14:textId="24209CD3" w:rsidR="00C52F0C" w:rsidRPr="00A37E6D" w:rsidRDefault="00987441" w:rsidP="00EC316E">
      <w:pPr>
        <w:pStyle w:val="Akapitzlist"/>
        <w:numPr>
          <w:ilvl w:val="0"/>
          <w:numId w:val="35"/>
        </w:numPr>
        <w:spacing w:before="0"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A37E6D">
        <w:rPr>
          <w:rFonts w:ascii="Calibri" w:hAnsi="Calibri" w:cs="Calibri"/>
          <w:sz w:val="24"/>
          <w:szCs w:val="24"/>
        </w:rPr>
        <w:t xml:space="preserve">Umowa przetwarzania danych osobowych lokalnej organizacji pozarządowej </w:t>
      </w:r>
      <w:r w:rsidRPr="00A37E6D">
        <w:rPr>
          <w:rFonts w:ascii="Calibri" w:hAnsi="Calibri" w:cs="Calibri"/>
          <w:sz w:val="24"/>
          <w:szCs w:val="24"/>
        </w:rPr>
        <w:br/>
        <w:t>– Załącznik nr 17.</w:t>
      </w:r>
    </w:p>
    <w:sectPr w:rsidR="00C52F0C" w:rsidRPr="00A37E6D" w:rsidSect="00824162">
      <w:headerReference w:type="default" r:id="rId18"/>
      <w:footerReference w:type="default" r:id="rId19"/>
      <w:headerReference w:type="first" r:id="rId20"/>
      <w:pgSz w:w="11906" w:h="16838" w:code="9"/>
      <w:pgMar w:top="1701" w:right="1644" w:bottom="426" w:left="1644" w:header="720" w:footer="2255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0DD778" w14:textId="77777777" w:rsidR="00281226" w:rsidRDefault="00281226">
      <w:pPr>
        <w:spacing w:before="0" w:after="0" w:line="240" w:lineRule="auto"/>
      </w:pPr>
      <w:r>
        <w:separator/>
      </w:r>
    </w:p>
  </w:endnote>
  <w:endnote w:type="continuationSeparator" w:id="0">
    <w:p w14:paraId="65E9E221" w14:textId="77777777" w:rsidR="00281226" w:rsidRDefault="0028122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2B9CB" w14:textId="46995705" w:rsidR="00151DB6" w:rsidRPr="007777EE" w:rsidRDefault="00151DB6">
    <w:pPr>
      <w:pStyle w:val="Stopka"/>
      <w:rPr>
        <w:rFonts w:ascii="Calibri" w:hAnsi="Calibri" w:cs="Calibri"/>
        <w:szCs w:val="22"/>
      </w:rPr>
    </w:pPr>
    <w:proofErr w:type="gramStart"/>
    <w:r w:rsidRPr="007777EE">
      <w:rPr>
        <w:rFonts w:ascii="Calibri" w:eastAsiaTheme="majorEastAsia" w:hAnsi="Calibri" w:cs="Calibri"/>
        <w:szCs w:val="22"/>
      </w:rPr>
      <w:t>str</w:t>
    </w:r>
    <w:proofErr w:type="gramEnd"/>
    <w:r w:rsidRPr="007777EE">
      <w:rPr>
        <w:rFonts w:ascii="Calibri" w:eastAsiaTheme="majorEastAsia" w:hAnsi="Calibri" w:cs="Calibri"/>
        <w:szCs w:val="22"/>
      </w:rPr>
      <w:t xml:space="preserve">. </w:t>
    </w:r>
    <w:r w:rsidRPr="007777EE">
      <w:rPr>
        <w:rFonts w:ascii="Calibri" w:hAnsi="Calibri" w:cs="Calibri"/>
        <w:szCs w:val="22"/>
      </w:rPr>
      <w:fldChar w:fldCharType="begin"/>
    </w:r>
    <w:r w:rsidRPr="007777EE">
      <w:rPr>
        <w:rFonts w:ascii="Calibri" w:hAnsi="Calibri" w:cs="Calibri"/>
        <w:szCs w:val="22"/>
      </w:rPr>
      <w:instrText>PAGE    \* MERGEFORMAT</w:instrText>
    </w:r>
    <w:r w:rsidRPr="007777EE">
      <w:rPr>
        <w:rFonts w:ascii="Calibri" w:hAnsi="Calibri" w:cs="Calibri"/>
        <w:szCs w:val="22"/>
      </w:rPr>
      <w:fldChar w:fldCharType="separate"/>
    </w:r>
    <w:r w:rsidR="00407109" w:rsidRPr="00407109">
      <w:rPr>
        <w:rFonts w:ascii="Calibri" w:eastAsiaTheme="majorEastAsia" w:hAnsi="Calibri" w:cs="Calibri"/>
        <w:noProof/>
        <w:szCs w:val="22"/>
      </w:rPr>
      <w:t>23</w:t>
    </w:r>
    <w:r w:rsidRPr="007777EE">
      <w:rPr>
        <w:rFonts w:ascii="Calibri" w:eastAsiaTheme="majorEastAsia" w:hAnsi="Calibri" w:cs="Calibri"/>
        <w:szCs w:val="22"/>
      </w:rPr>
      <w:fldChar w:fldCharType="end"/>
    </w:r>
  </w:p>
  <w:p w14:paraId="60273E1A" w14:textId="0A4587C4" w:rsidR="00151DB6" w:rsidRDefault="00151DB6">
    <w:pPr>
      <w:pStyle w:val="Stopka"/>
    </w:pPr>
    <w:r w:rsidRPr="00E2232F">
      <w:rPr>
        <w:noProof/>
        <w:color w:val="FFFFFF" w:themeColor="background1"/>
        <w:lang w:eastAsia="pl-PL"/>
      </w:rPr>
      <w:drawing>
        <wp:anchor distT="0" distB="0" distL="114300" distR="114300" simplePos="0" relativeHeight="251663360" behindDoc="1" locked="0" layoutInCell="1" allowOverlap="1" wp14:anchorId="28762540" wp14:editId="02334D88">
          <wp:simplePos x="0" y="0"/>
          <wp:positionH relativeFrom="margin">
            <wp:posOffset>-460587</wp:posOffset>
          </wp:positionH>
          <wp:positionV relativeFrom="paragraph">
            <wp:posOffset>478790</wp:posOffset>
          </wp:positionV>
          <wp:extent cx="6332400" cy="921600"/>
          <wp:effectExtent l="0" t="0" r="0" b="0"/>
          <wp:wrapTight wrapText="bothSides">
            <wp:wrapPolygon edited="0">
              <wp:start x="0" y="0"/>
              <wp:lineTo x="0" y="20990"/>
              <wp:lineTo x="21509" y="20990"/>
              <wp:lineTo x="21509" y="0"/>
              <wp:lineTo x="0" y="0"/>
            </wp:wrapPolygon>
          </wp:wrapTight>
          <wp:docPr id="53" name="Obraz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WE_FIO_zestawienie_1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2400" cy="9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03318" w14:textId="77777777" w:rsidR="00281226" w:rsidRDefault="00281226">
      <w:pPr>
        <w:spacing w:before="0" w:after="0" w:line="240" w:lineRule="auto"/>
      </w:pPr>
      <w:r>
        <w:separator/>
      </w:r>
    </w:p>
  </w:footnote>
  <w:footnote w:type="continuationSeparator" w:id="0">
    <w:p w14:paraId="06F347D2" w14:textId="77777777" w:rsidR="00281226" w:rsidRDefault="0028122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88997" w14:textId="1F6C9092" w:rsidR="00151DB6" w:rsidRDefault="00151DB6">
    <w:pPr>
      <w:pStyle w:val="Nagwek"/>
    </w:pPr>
    <w:r w:rsidRPr="00E2232F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D32E95F" wp14:editId="7916FDAD">
          <wp:simplePos x="0" y="0"/>
          <wp:positionH relativeFrom="column">
            <wp:posOffset>1648460</wp:posOffset>
          </wp:positionH>
          <wp:positionV relativeFrom="paragraph">
            <wp:posOffset>-44450</wp:posOffset>
          </wp:positionV>
          <wp:extent cx="552450" cy="552450"/>
          <wp:effectExtent l="0" t="0" r="0" b="0"/>
          <wp:wrapSquare wrapText="bothSides"/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dolanó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32F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BFEDE34" wp14:editId="2C618831">
          <wp:simplePos x="0" y="0"/>
          <wp:positionH relativeFrom="column">
            <wp:posOffset>4410710</wp:posOffset>
          </wp:positionH>
          <wp:positionV relativeFrom="paragraph">
            <wp:posOffset>-50800</wp:posOffset>
          </wp:positionV>
          <wp:extent cx="1047750" cy="532130"/>
          <wp:effectExtent l="0" t="0" r="0" b="1270"/>
          <wp:wrapSquare wrapText="bothSides"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RK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775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32F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8D5A490" wp14:editId="12EB5584">
          <wp:simplePos x="0" y="0"/>
          <wp:positionH relativeFrom="margin">
            <wp:posOffset>2520950</wp:posOffset>
          </wp:positionH>
          <wp:positionV relativeFrom="paragraph">
            <wp:posOffset>-43180</wp:posOffset>
          </wp:positionV>
          <wp:extent cx="1638300" cy="555625"/>
          <wp:effectExtent l="0" t="0" r="0" b="0"/>
          <wp:wrapSquare wrapText="bothSides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SINGO - LOGO - Mekrury Wałbrzych HORIZ@800h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3830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508F66DA" wp14:editId="2710C0A8">
          <wp:simplePos x="0" y="0"/>
          <wp:positionH relativeFrom="margin">
            <wp:align>left</wp:align>
          </wp:positionH>
          <wp:positionV relativeFrom="paragraph">
            <wp:posOffset>-241300</wp:posOffset>
          </wp:positionV>
          <wp:extent cx="863600" cy="86360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872934_122095389014442102_1417512621490865422_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6360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A5F26" w14:textId="77777777" w:rsidR="00151DB6" w:rsidRDefault="00151DB6">
    <w:pPr>
      <w:pStyle w:val="Nagwek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87E3E7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5781F0C"/>
    <w:lvl w:ilvl="0">
      <w:start w:val="1"/>
      <w:numFmt w:val="bullet"/>
      <w:pStyle w:val="Listapunktowana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2" w15:restartNumberingAfterBreak="0">
    <w:nsid w:val="039651D5"/>
    <w:multiLevelType w:val="multilevel"/>
    <w:tmpl w:val="17FC870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6A16C5"/>
    <w:multiLevelType w:val="multilevel"/>
    <w:tmpl w:val="63041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2370A"/>
    <w:multiLevelType w:val="multilevel"/>
    <w:tmpl w:val="625A76D0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6494DEF"/>
    <w:multiLevelType w:val="hybridMultilevel"/>
    <w:tmpl w:val="158AAE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033C6"/>
    <w:multiLevelType w:val="hybridMultilevel"/>
    <w:tmpl w:val="C0109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07AB3"/>
    <w:multiLevelType w:val="hybridMultilevel"/>
    <w:tmpl w:val="FDAA0198"/>
    <w:lvl w:ilvl="0" w:tplc="357EB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81CD2"/>
    <w:multiLevelType w:val="hybridMultilevel"/>
    <w:tmpl w:val="BA782B32"/>
    <w:lvl w:ilvl="0" w:tplc="0415000F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 w:tentative="1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9" w15:restartNumberingAfterBreak="0">
    <w:nsid w:val="14AE074A"/>
    <w:multiLevelType w:val="hybridMultilevel"/>
    <w:tmpl w:val="C390F1BE"/>
    <w:lvl w:ilvl="0" w:tplc="357EB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41783"/>
    <w:multiLevelType w:val="multilevel"/>
    <w:tmpl w:val="5C4C47F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E154D6"/>
    <w:multiLevelType w:val="multilevel"/>
    <w:tmpl w:val="AAA29A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E311F7"/>
    <w:multiLevelType w:val="hybridMultilevel"/>
    <w:tmpl w:val="D85A70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AA72D6"/>
    <w:multiLevelType w:val="hybridMultilevel"/>
    <w:tmpl w:val="824894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22084B"/>
    <w:multiLevelType w:val="hybridMultilevel"/>
    <w:tmpl w:val="C302B42A"/>
    <w:lvl w:ilvl="0" w:tplc="357EB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A0086"/>
    <w:multiLevelType w:val="multilevel"/>
    <w:tmpl w:val="788E6C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EF2F86"/>
    <w:multiLevelType w:val="hybridMultilevel"/>
    <w:tmpl w:val="B47C831C"/>
    <w:lvl w:ilvl="0" w:tplc="385818C6">
      <w:start w:val="1"/>
      <w:numFmt w:val="decimal"/>
      <w:pStyle w:val="Spistreci1"/>
      <w:lvlText w:val="%1."/>
      <w:lvlJc w:val="left"/>
      <w:pPr>
        <w:ind w:left="360" w:hanging="360"/>
      </w:pPr>
      <w:rPr>
        <w:rFonts w:ascii="Calibri" w:hAnsi="Calibri" w:hint="default"/>
        <w:b/>
        <w:color w:val="4D322D" w:themeColor="text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550E2A"/>
    <w:multiLevelType w:val="hybridMultilevel"/>
    <w:tmpl w:val="3C584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FD63E6"/>
    <w:multiLevelType w:val="hybridMultilevel"/>
    <w:tmpl w:val="9BCA3CF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5567154"/>
    <w:multiLevelType w:val="hybridMultilevel"/>
    <w:tmpl w:val="B72806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E287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0E0731"/>
    <w:multiLevelType w:val="hybridMultilevel"/>
    <w:tmpl w:val="197887E4"/>
    <w:lvl w:ilvl="0" w:tplc="0AE8A69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783F9E"/>
    <w:multiLevelType w:val="multilevel"/>
    <w:tmpl w:val="BA26DDC2"/>
    <w:lvl w:ilvl="0">
      <w:start w:val="1"/>
      <w:numFmt w:val="decimal"/>
      <w:lvlText w:val="%1)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FF009A6"/>
    <w:multiLevelType w:val="hybridMultilevel"/>
    <w:tmpl w:val="78746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A3F52"/>
    <w:multiLevelType w:val="multilevel"/>
    <w:tmpl w:val="E8DE219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06B17CD"/>
    <w:multiLevelType w:val="hybridMultilevel"/>
    <w:tmpl w:val="85ACADDE"/>
    <w:lvl w:ilvl="0" w:tplc="357EB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31A4C"/>
    <w:multiLevelType w:val="hybridMultilevel"/>
    <w:tmpl w:val="24BEF1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E2613E"/>
    <w:multiLevelType w:val="multilevel"/>
    <w:tmpl w:val="5276DB3E"/>
    <w:lvl w:ilvl="0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7" w15:restartNumberingAfterBreak="0">
    <w:nsid w:val="48E36813"/>
    <w:multiLevelType w:val="multilevel"/>
    <w:tmpl w:val="D0922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AD34A7D"/>
    <w:multiLevelType w:val="hybridMultilevel"/>
    <w:tmpl w:val="B72A5F12"/>
    <w:lvl w:ilvl="0" w:tplc="357EB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BD6050"/>
    <w:multiLevelType w:val="hybridMultilevel"/>
    <w:tmpl w:val="38428EA0"/>
    <w:lvl w:ilvl="0" w:tplc="357EB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4241B4"/>
    <w:multiLevelType w:val="hybridMultilevel"/>
    <w:tmpl w:val="D09806F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B336B60"/>
    <w:multiLevelType w:val="hybridMultilevel"/>
    <w:tmpl w:val="EDA475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5D0D7A"/>
    <w:multiLevelType w:val="hybridMultilevel"/>
    <w:tmpl w:val="51024870"/>
    <w:lvl w:ilvl="0" w:tplc="357EB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A30DCC"/>
    <w:multiLevelType w:val="multilevel"/>
    <w:tmpl w:val="DB34058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62A2F86"/>
    <w:multiLevelType w:val="hybridMultilevel"/>
    <w:tmpl w:val="CE6CBB88"/>
    <w:lvl w:ilvl="0" w:tplc="47644EAE">
      <w:start w:val="1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710BEF"/>
    <w:multiLevelType w:val="hybridMultilevel"/>
    <w:tmpl w:val="0A8CE3A6"/>
    <w:lvl w:ilvl="0" w:tplc="357EB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7C363F"/>
    <w:multiLevelType w:val="multilevel"/>
    <w:tmpl w:val="A15C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0AB17B4"/>
    <w:multiLevelType w:val="hybridMultilevel"/>
    <w:tmpl w:val="F422554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C52C06"/>
    <w:multiLevelType w:val="multilevel"/>
    <w:tmpl w:val="FC785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65868AD"/>
    <w:multiLevelType w:val="hybridMultilevel"/>
    <w:tmpl w:val="6CE88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BE36FD"/>
    <w:multiLevelType w:val="multilevel"/>
    <w:tmpl w:val="4604924C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AA606E3"/>
    <w:multiLevelType w:val="hybridMultilevel"/>
    <w:tmpl w:val="E3AA884C"/>
    <w:lvl w:ilvl="0" w:tplc="357EB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35779D"/>
    <w:multiLevelType w:val="hybridMultilevel"/>
    <w:tmpl w:val="2C842BDC"/>
    <w:lvl w:ilvl="0" w:tplc="1576A2B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5"/>
  </w:num>
  <w:num w:numId="12">
    <w:abstractNumId w:val="19"/>
  </w:num>
  <w:num w:numId="13">
    <w:abstractNumId w:val="42"/>
  </w:num>
  <w:num w:numId="14">
    <w:abstractNumId w:val="29"/>
  </w:num>
  <w:num w:numId="15">
    <w:abstractNumId w:val="24"/>
  </w:num>
  <w:num w:numId="16">
    <w:abstractNumId w:val="28"/>
  </w:num>
  <w:num w:numId="17">
    <w:abstractNumId w:val="20"/>
  </w:num>
  <w:num w:numId="18">
    <w:abstractNumId w:val="16"/>
  </w:num>
  <w:num w:numId="19">
    <w:abstractNumId w:val="14"/>
  </w:num>
  <w:num w:numId="20">
    <w:abstractNumId w:val="13"/>
  </w:num>
  <w:num w:numId="21">
    <w:abstractNumId w:val="22"/>
  </w:num>
  <w:num w:numId="22">
    <w:abstractNumId w:val="30"/>
  </w:num>
  <w:num w:numId="23">
    <w:abstractNumId w:val="12"/>
  </w:num>
  <w:num w:numId="24">
    <w:abstractNumId w:val="26"/>
  </w:num>
  <w:num w:numId="25">
    <w:abstractNumId w:val="33"/>
  </w:num>
  <w:num w:numId="26">
    <w:abstractNumId w:val="35"/>
  </w:num>
  <w:num w:numId="27">
    <w:abstractNumId w:val="39"/>
  </w:num>
  <w:num w:numId="28">
    <w:abstractNumId w:val="9"/>
  </w:num>
  <w:num w:numId="29">
    <w:abstractNumId w:val="32"/>
  </w:num>
  <w:num w:numId="30">
    <w:abstractNumId w:val="31"/>
  </w:num>
  <w:num w:numId="31">
    <w:abstractNumId w:val="7"/>
  </w:num>
  <w:num w:numId="32">
    <w:abstractNumId w:val="25"/>
  </w:num>
  <w:num w:numId="33">
    <w:abstractNumId w:val="34"/>
  </w:num>
  <w:num w:numId="34">
    <w:abstractNumId w:val="40"/>
  </w:num>
  <w:num w:numId="35">
    <w:abstractNumId w:val="21"/>
  </w:num>
  <w:num w:numId="36">
    <w:abstractNumId w:val="37"/>
  </w:num>
  <w:num w:numId="37">
    <w:abstractNumId w:val="41"/>
  </w:num>
  <w:num w:numId="38">
    <w:abstractNumId w:val="18"/>
  </w:num>
  <w:num w:numId="39">
    <w:abstractNumId w:val="10"/>
  </w:num>
  <w:num w:numId="40">
    <w:abstractNumId w:val="23"/>
  </w:num>
  <w:num w:numId="41">
    <w:abstractNumId w:val="4"/>
  </w:num>
  <w:num w:numId="42">
    <w:abstractNumId w:val="2"/>
  </w:num>
  <w:num w:numId="43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428"/>
    <w:rsid w:val="00010364"/>
    <w:rsid w:val="000135F9"/>
    <w:rsid w:val="000177FF"/>
    <w:rsid w:val="00017DD9"/>
    <w:rsid w:val="00020E62"/>
    <w:rsid w:val="000257E5"/>
    <w:rsid w:val="00027692"/>
    <w:rsid w:val="000500E0"/>
    <w:rsid w:val="000748AA"/>
    <w:rsid w:val="0007660E"/>
    <w:rsid w:val="00082630"/>
    <w:rsid w:val="000A0C20"/>
    <w:rsid w:val="000A4E30"/>
    <w:rsid w:val="000A6B18"/>
    <w:rsid w:val="000B4468"/>
    <w:rsid w:val="000E204E"/>
    <w:rsid w:val="000F1BF5"/>
    <w:rsid w:val="001279B1"/>
    <w:rsid w:val="001279F0"/>
    <w:rsid w:val="00151DB6"/>
    <w:rsid w:val="001638F6"/>
    <w:rsid w:val="001718D5"/>
    <w:rsid w:val="00190307"/>
    <w:rsid w:val="001927C6"/>
    <w:rsid w:val="001A2000"/>
    <w:rsid w:val="001A3C27"/>
    <w:rsid w:val="001B5FE0"/>
    <w:rsid w:val="001C2EEF"/>
    <w:rsid w:val="001C42F5"/>
    <w:rsid w:val="001C4603"/>
    <w:rsid w:val="001D408F"/>
    <w:rsid w:val="001E5857"/>
    <w:rsid w:val="001F398A"/>
    <w:rsid w:val="00207759"/>
    <w:rsid w:val="00216C79"/>
    <w:rsid w:val="00217D93"/>
    <w:rsid w:val="0022702E"/>
    <w:rsid w:val="00231A45"/>
    <w:rsid w:val="00236EA8"/>
    <w:rsid w:val="0024314D"/>
    <w:rsid w:val="00243A28"/>
    <w:rsid w:val="00256C99"/>
    <w:rsid w:val="00266B64"/>
    <w:rsid w:val="00267F11"/>
    <w:rsid w:val="00272BB4"/>
    <w:rsid w:val="00281226"/>
    <w:rsid w:val="00281844"/>
    <w:rsid w:val="00291795"/>
    <w:rsid w:val="002A3EA6"/>
    <w:rsid w:val="002A4CE9"/>
    <w:rsid w:val="002B3C45"/>
    <w:rsid w:val="002C68AB"/>
    <w:rsid w:val="002E448C"/>
    <w:rsid w:val="002E6107"/>
    <w:rsid w:val="002F1EF7"/>
    <w:rsid w:val="00306F65"/>
    <w:rsid w:val="00313607"/>
    <w:rsid w:val="003209D6"/>
    <w:rsid w:val="00324E39"/>
    <w:rsid w:val="00334A73"/>
    <w:rsid w:val="003422FF"/>
    <w:rsid w:val="0035503F"/>
    <w:rsid w:val="0035605B"/>
    <w:rsid w:val="00366969"/>
    <w:rsid w:val="00367161"/>
    <w:rsid w:val="003958BF"/>
    <w:rsid w:val="003A52AE"/>
    <w:rsid w:val="003D4FDA"/>
    <w:rsid w:val="003D60C8"/>
    <w:rsid w:val="003E6379"/>
    <w:rsid w:val="003E6EF5"/>
    <w:rsid w:val="003F09BB"/>
    <w:rsid w:val="003F323E"/>
    <w:rsid w:val="00401E4A"/>
    <w:rsid w:val="00402839"/>
    <w:rsid w:val="00407109"/>
    <w:rsid w:val="00407F66"/>
    <w:rsid w:val="00416F7D"/>
    <w:rsid w:val="004327EB"/>
    <w:rsid w:val="00462D9B"/>
    <w:rsid w:val="00485AC8"/>
    <w:rsid w:val="004870B1"/>
    <w:rsid w:val="00491AFA"/>
    <w:rsid w:val="004946A0"/>
    <w:rsid w:val="004952C4"/>
    <w:rsid w:val="004A632F"/>
    <w:rsid w:val="004A7D7C"/>
    <w:rsid w:val="004D2E04"/>
    <w:rsid w:val="004E2182"/>
    <w:rsid w:val="00502B3C"/>
    <w:rsid w:val="00507E72"/>
    <w:rsid w:val="00511864"/>
    <w:rsid w:val="00511EF3"/>
    <w:rsid w:val="00516AFE"/>
    <w:rsid w:val="00523690"/>
    <w:rsid w:val="00523ABB"/>
    <w:rsid w:val="0052576F"/>
    <w:rsid w:val="00533601"/>
    <w:rsid w:val="0054178E"/>
    <w:rsid w:val="0054203F"/>
    <w:rsid w:val="005454E9"/>
    <w:rsid w:val="005574B0"/>
    <w:rsid w:val="00597101"/>
    <w:rsid w:val="005A1C5A"/>
    <w:rsid w:val="005A4DE9"/>
    <w:rsid w:val="005B593D"/>
    <w:rsid w:val="005C3A4E"/>
    <w:rsid w:val="005C5479"/>
    <w:rsid w:val="005D5483"/>
    <w:rsid w:val="005D58AA"/>
    <w:rsid w:val="005D6C73"/>
    <w:rsid w:val="005E026E"/>
    <w:rsid w:val="005E6990"/>
    <w:rsid w:val="005F00F9"/>
    <w:rsid w:val="005F607E"/>
    <w:rsid w:val="00613198"/>
    <w:rsid w:val="0062025A"/>
    <w:rsid w:val="00635AB3"/>
    <w:rsid w:val="006401A6"/>
    <w:rsid w:val="0064394C"/>
    <w:rsid w:val="006478ED"/>
    <w:rsid w:val="0065361C"/>
    <w:rsid w:val="00667AD5"/>
    <w:rsid w:val="006725D6"/>
    <w:rsid w:val="00684E24"/>
    <w:rsid w:val="0068751D"/>
    <w:rsid w:val="00690EFD"/>
    <w:rsid w:val="00692A61"/>
    <w:rsid w:val="006A502E"/>
    <w:rsid w:val="006A68F8"/>
    <w:rsid w:val="006B0603"/>
    <w:rsid w:val="006C22E3"/>
    <w:rsid w:val="006C64EF"/>
    <w:rsid w:val="006D424C"/>
    <w:rsid w:val="006E6A30"/>
    <w:rsid w:val="007021DE"/>
    <w:rsid w:val="00726685"/>
    <w:rsid w:val="00732607"/>
    <w:rsid w:val="00744DCD"/>
    <w:rsid w:val="0075391F"/>
    <w:rsid w:val="007561FA"/>
    <w:rsid w:val="007777EE"/>
    <w:rsid w:val="007952AF"/>
    <w:rsid w:val="007A4384"/>
    <w:rsid w:val="007B0DA7"/>
    <w:rsid w:val="007B548A"/>
    <w:rsid w:val="007D5D18"/>
    <w:rsid w:val="007F2A6D"/>
    <w:rsid w:val="00822357"/>
    <w:rsid w:val="00823E3B"/>
    <w:rsid w:val="00824162"/>
    <w:rsid w:val="00836429"/>
    <w:rsid w:val="00844483"/>
    <w:rsid w:val="008656A8"/>
    <w:rsid w:val="00872A1C"/>
    <w:rsid w:val="008909B6"/>
    <w:rsid w:val="008B50E6"/>
    <w:rsid w:val="008B5775"/>
    <w:rsid w:val="008C103D"/>
    <w:rsid w:val="008D1FE8"/>
    <w:rsid w:val="008D4BF3"/>
    <w:rsid w:val="008E2523"/>
    <w:rsid w:val="008E35EF"/>
    <w:rsid w:val="008E72B5"/>
    <w:rsid w:val="008F330E"/>
    <w:rsid w:val="009031F1"/>
    <w:rsid w:val="009349AB"/>
    <w:rsid w:val="00934F1C"/>
    <w:rsid w:val="00935860"/>
    <w:rsid w:val="0093683D"/>
    <w:rsid w:val="00944B9F"/>
    <w:rsid w:val="00950171"/>
    <w:rsid w:val="00953428"/>
    <w:rsid w:val="00965B41"/>
    <w:rsid w:val="00971EBD"/>
    <w:rsid w:val="0097448A"/>
    <w:rsid w:val="009871AE"/>
    <w:rsid w:val="00987441"/>
    <w:rsid w:val="009B6AB4"/>
    <w:rsid w:val="009C7698"/>
    <w:rsid w:val="009D1D0D"/>
    <w:rsid w:val="009D2231"/>
    <w:rsid w:val="009D75FF"/>
    <w:rsid w:val="009E0F71"/>
    <w:rsid w:val="009E3A3E"/>
    <w:rsid w:val="00A038D8"/>
    <w:rsid w:val="00A122DB"/>
    <w:rsid w:val="00A30B1A"/>
    <w:rsid w:val="00A37E6D"/>
    <w:rsid w:val="00A562A9"/>
    <w:rsid w:val="00A566AD"/>
    <w:rsid w:val="00A65D8C"/>
    <w:rsid w:val="00A65FF0"/>
    <w:rsid w:val="00A66CCA"/>
    <w:rsid w:val="00A72D4F"/>
    <w:rsid w:val="00A77A6D"/>
    <w:rsid w:val="00A83E1C"/>
    <w:rsid w:val="00AB6466"/>
    <w:rsid w:val="00AD165F"/>
    <w:rsid w:val="00AD2B06"/>
    <w:rsid w:val="00AD2C64"/>
    <w:rsid w:val="00AE154D"/>
    <w:rsid w:val="00B3574C"/>
    <w:rsid w:val="00B42762"/>
    <w:rsid w:val="00B44D86"/>
    <w:rsid w:val="00B47B7A"/>
    <w:rsid w:val="00B52DA4"/>
    <w:rsid w:val="00B646B8"/>
    <w:rsid w:val="00B6675D"/>
    <w:rsid w:val="00B837F7"/>
    <w:rsid w:val="00BB6CBC"/>
    <w:rsid w:val="00BC0C5A"/>
    <w:rsid w:val="00BD7F5B"/>
    <w:rsid w:val="00C069FA"/>
    <w:rsid w:val="00C132B6"/>
    <w:rsid w:val="00C24AA7"/>
    <w:rsid w:val="00C24B0A"/>
    <w:rsid w:val="00C46710"/>
    <w:rsid w:val="00C52F0C"/>
    <w:rsid w:val="00C554F1"/>
    <w:rsid w:val="00C63068"/>
    <w:rsid w:val="00C65099"/>
    <w:rsid w:val="00C704EA"/>
    <w:rsid w:val="00C7075B"/>
    <w:rsid w:val="00C80BD4"/>
    <w:rsid w:val="00C87D36"/>
    <w:rsid w:val="00CC7215"/>
    <w:rsid w:val="00CE2993"/>
    <w:rsid w:val="00CF3A42"/>
    <w:rsid w:val="00D07989"/>
    <w:rsid w:val="00D11844"/>
    <w:rsid w:val="00D20F03"/>
    <w:rsid w:val="00D42078"/>
    <w:rsid w:val="00D5413C"/>
    <w:rsid w:val="00DA28EF"/>
    <w:rsid w:val="00DA573B"/>
    <w:rsid w:val="00DB227F"/>
    <w:rsid w:val="00DB5C54"/>
    <w:rsid w:val="00DC07A3"/>
    <w:rsid w:val="00DC1DED"/>
    <w:rsid w:val="00DD7455"/>
    <w:rsid w:val="00DD749A"/>
    <w:rsid w:val="00DE4ACE"/>
    <w:rsid w:val="00DE6824"/>
    <w:rsid w:val="00E11B8A"/>
    <w:rsid w:val="00E1401F"/>
    <w:rsid w:val="00E2232F"/>
    <w:rsid w:val="00E23416"/>
    <w:rsid w:val="00E30795"/>
    <w:rsid w:val="00E55CE0"/>
    <w:rsid w:val="00E740E5"/>
    <w:rsid w:val="00E90095"/>
    <w:rsid w:val="00E945CF"/>
    <w:rsid w:val="00EC316E"/>
    <w:rsid w:val="00EC55C8"/>
    <w:rsid w:val="00EE2523"/>
    <w:rsid w:val="00EF0F3A"/>
    <w:rsid w:val="00EF27D5"/>
    <w:rsid w:val="00F00DA6"/>
    <w:rsid w:val="00F0379E"/>
    <w:rsid w:val="00F10369"/>
    <w:rsid w:val="00F118C3"/>
    <w:rsid w:val="00F17511"/>
    <w:rsid w:val="00F2699A"/>
    <w:rsid w:val="00F40960"/>
    <w:rsid w:val="00F42A3C"/>
    <w:rsid w:val="00F432C2"/>
    <w:rsid w:val="00F43510"/>
    <w:rsid w:val="00F45992"/>
    <w:rsid w:val="00F55630"/>
    <w:rsid w:val="00F60494"/>
    <w:rsid w:val="00F677F9"/>
    <w:rsid w:val="00F7617D"/>
    <w:rsid w:val="00F91EEB"/>
    <w:rsid w:val="00F9214C"/>
    <w:rsid w:val="00F927ED"/>
    <w:rsid w:val="00F9364A"/>
    <w:rsid w:val="00FB34E1"/>
    <w:rsid w:val="00FB4EBF"/>
    <w:rsid w:val="00FC29C0"/>
    <w:rsid w:val="00FD1504"/>
    <w:rsid w:val="00FE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F8FD5F"/>
  <w15:chartTrackingRefBased/>
  <w15:docId w15:val="{4F9DBEB8-2BDF-4897-A4AD-DBE7C13C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pl-PL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78ED"/>
  </w:style>
  <w:style w:type="paragraph" w:styleId="Nagwek1">
    <w:name w:val="heading 1"/>
    <w:basedOn w:val="Normalny"/>
    <w:next w:val="Normalny"/>
    <w:link w:val="Nagwek1Znak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Nagwek3">
    <w:name w:val="heading 3"/>
    <w:basedOn w:val="Normalny"/>
    <w:next w:val="Normalny"/>
    <w:link w:val="Nagwek3Znak"/>
    <w:uiPriority w:val="4"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Nagwek5">
    <w:name w:val="heading 5"/>
    <w:basedOn w:val="Normalny"/>
    <w:next w:val="Normalny"/>
    <w:link w:val="Nagwek5Znak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Nagwek6">
    <w:name w:val="heading 6"/>
    <w:basedOn w:val="Normalny"/>
    <w:next w:val="Normalny"/>
    <w:link w:val="Nagwek6Znak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Nagwek8">
    <w:name w:val="heading 8"/>
    <w:basedOn w:val="Normalny"/>
    <w:next w:val="Normalny"/>
    <w:link w:val="Nagwek8Znak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Jasnecieniowanie">
    <w:name w:val="Light Shading"/>
    <w:basedOn w:val="Standardowy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Informacjekontaktowe">
    <w:name w:val="Informacje kontaktowe"/>
    <w:basedOn w:val="Normalny"/>
    <w:uiPriority w:val="4"/>
    <w:qFormat/>
    <w:pPr>
      <w:spacing w:before="360" w:after="0"/>
      <w:contextualSpacing/>
      <w:jc w:val="center"/>
    </w:pPr>
  </w:style>
  <w:style w:type="character" w:customStyle="1" w:styleId="Nagwek1Znak">
    <w:name w:val="Nagłówek 1 Znak"/>
    <w:basedOn w:val="Domylnaczcionkaakapitu"/>
    <w:link w:val="Nagwek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Nagwek2Znak">
    <w:name w:val="Nagłówek 2 Znak"/>
    <w:basedOn w:val="Domylnaczcionkaakapitu"/>
    <w:link w:val="Nagwek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4"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punktowana">
    <w:name w:val="List Bullet"/>
    <w:basedOn w:val="Normalny"/>
    <w:uiPriority w:val="7"/>
    <w:unhideWhenUsed/>
    <w:qFormat/>
    <w:pPr>
      <w:numPr>
        <w:numId w:val="1"/>
      </w:numPr>
    </w:pPr>
  </w:style>
  <w:style w:type="paragraph" w:styleId="Listanumerowana">
    <w:name w:val="List Number"/>
    <w:basedOn w:val="Normalny"/>
    <w:uiPriority w:val="5"/>
    <w:unhideWhenUsed/>
    <w:qFormat/>
    <w:pPr>
      <w:numPr>
        <w:numId w:val="2"/>
      </w:numPr>
      <w:contextualSpacing/>
    </w:pPr>
  </w:style>
  <w:style w:type="paragraph" w:styleId="Tytu">
    <w:name w:val="Title"/>
    <w:basedOn w:val="Normalny"/>
    <w:link w:val="TytuZnak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Podtytu">
    <w:name w:val="Subtitle"/>
    <w:basedOn w:val="Normalny"/>
    <w:link w:val="PodtytuZnak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PodtytuZnak">
    <w:name w:val="Podtytuł Znak"/>
    <w:basedOn w:val="Domylnaczcionkaakapitu"/>
    <w:link w:val="Podtytu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Zdjcie">
    <w:name w:val="Zdjęcie"/>
    <w:basedOn w:val="Normalny"/>
    <w:uiPriority w:val="1"/>
    <w:qFormat/>
    <w:rsid w:val="00D5413C"/>
    <w:pPr>
      <w:spacing w:before="2400" w:after="400"/>
      <w:jc w:val="center"/>
    </w:pPr>
  </w:style>
  <w:style w:type="paragraph" w:styleId="Legenda">
    <w:name w:val="caption"/>
    <w:basedOn w:val="Normalny"/>
    <w:next w:val="Normalny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Nagwek9Znak">
    <w:name w:val="Nagłówek 9 Znak"/>
    <w:basedOn w:val="Domylnaczcionkaakapitu"/>
    <w:link w:val="Nagwek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Nagwek8Znak">
    <w:name w:val="Nagłówek 8 Znak"/>
    <w:basedOn w:val="Domylnaczcionkaakapitu"/>
    <w:link w:val="Nagwek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pPr>
      <w:spacing w:before="0"/>
      <w:outlineLvl w:val="9"/>
    </w:pPr>
  </w:style>
  <w:style w:type="paragraph" w:styleId="Stopka">
    <w:name w:val="footer"/>
    <w:basedOn w:val="Normalny"/>
    <w:link w:val="StopkaZnak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3422FF"/>
    <w:rPr>
      <w:sz w:val="22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pPr>
      <w:spacing w:after="100"/>
      <w:ind w:left="400"/>
    </w:pPr>
    <w:rPr>
      <w:i/>
      <w:iCs/>
    </w:rPr>
  </w:style>
  <w:style w:type="paragraph" w:styleId="Spistreci1">
    <w:name w:val="toc 1"/>
    <w:basedOn w:val="Normalny"/>
    <w:next w:val="Normalny"/>
    <w:autoRedefine/>
    <w:uiPriority w:val="39"/>
    <w:unhideWhenUsed/>
    <w:rsid w:val="00C63068"/>
    <w:pPr>
      <w:numPr>
        <w:numId w:val="18"/>
      </w:numPr>
      <w:tabs>
        <w:tab w:val="right" w:leader="dot" w:pos="8608"/>
      </w:tabs>
      <w:spacing w:before="0" w:after="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pPr>
      <w:spacing w:after="100"/>
      <w:ind w:left="2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2DB"/>
    <w:rPr>
      <w:rFonts w:ascii="Tahoma" w:hAnsi="Tahoma" w:cs="Tahoma"/>
      <w:szCs w:val="16"/>
    </w:rPr>
  </w:style>
  <w:style w:type="paragraph" w:styleId="Bibliografia">
    <w:name w:val="Bibliography"/>
    <w:basedOn w:val="Normalny"/>
    <w:next w:val="Normalny"/>
    <w:uiPriority w:val="39"/>
    <w:semiHidden/>
    <w:unhideWhenUsed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Raporttabela">
    <w:name w:val="Raport — tabela"/>
    <w:basedOn w:val="Standardowy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ela-Siatka">
    <w:name w:val="Table Grid"/>
    <w:basedOn w:val="Standardowy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A2000"/>
    <w:pPr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2000"/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122DB"/>
    <w:rPr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22DB"/>
    <w:rPr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122DB"/>
    <w:rPr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22DB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22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22DB"/>
    <w:rPr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122DB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22DB"/>
    <w:rPr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22DB"/>
    <w:rPr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122DB"/>
    <w:rPr>
      <w:rFonts w:ascii="Consolas" w:hAnsi="Consolas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122DB"/>
    <w:rPr>
      <w:rFonts w:ascii="Consolas" w:hAnsi="Consolas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122DB"/>
    <w:rPr>
      <w:rFonts w:ascii="Consolas" w:hAnsi="Consolas"/>
      <w:szCs w:val="21"/>
    </w:rPr>
  </w:style>
  <w:style w:type="character" w:styleId="Tekstzastpczy">
    <w:name w:val="Placeholder Text"/>
    <w:basedOn w:val="Domylnaczcionkaakapitu"/>
    <w:uiPriority w:val="99"/>
    <w:semiHidden/>
    <w:rsid w:val="00A122DB"/>
    <w:rPr>
      <w:color w:val="595959" w:themeColor="text1" w:themeTint="A6"/>
    </w:rPr>
  </w:style>
  <w:style w:type="paragraph" w:styleId="Akapitzlist">
    <w:name w:val="List Paragraph"/>
    <w:basedOn w:val="Normalny"/>
    <w:uiPriority w:val="34"/>
    <w:qFormat/>
    <w:rsid w:val="0059710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62A9"/>
    <w:rPr>
      <w:rFonts w:ascii="Times New Roman" w:hAnsi="Times New Roman" w:cs="Times New Roman"/>
      <w:sz w:val="24"/>
      <w:szCs w:val="24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6CC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9214C"/>
    <w:rPr>
      <w:color w:val="993E2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9214C"/>
    <w:rPr>
      <w:color w:val="605E5C"/>
      <w:shd w:val="clear" w:color="auto" w:fill="E1DFDD"/>
    </w:rPr>
  </w:style>
  <w:style w:type="character" w:styleId="Odwoanieprzypisudolnego">
    <w:name w:val="footnote reference"/>
    <w:rsid w:val="00F00D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dotacje@merkury.org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tdotacje@op.p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granty.wrk.org.p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wrk.org.p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\AppData\Roaming\Microsoft\Templates\Raport%20lub%20praca%20domowa%20ucznia%20z%20ok&#322;adk&#261;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926D8-059F-44D7-9068-C65654896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 lub praca domowa ucznia z okładką</Template>
  <TotalTime>26</TotalTime>
  <Pages>25</Pages>
  <Words>6745</Words>
  <Characters>40470</Characters>
  <Application>Microsoft Office Word</Application>
  <DocSecurity>0</DocSecurity>
  <Lines>337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Sławek Wieteska</dc:creator>
  <cp:keywords/>
  <cp:lastModifiedBy>Waldemar Weihs</cp:lastModifiedBy>
  <cp:revision>11</cp:revision>
  <cp:lastPrinted>2026-03-31T17:35:00Z</cp:lastPrinted>
  <dcterms:created xsi:type="dcterms:W3CDTF">2026-05-15T19:22:00Z</dcterms:created>
  <dcterms:modified xsi:type="dcterms:W3CDTF">2026-07-20T12:40:00Z</dcterms:modified>
  <cp:version/>
</cp:coreProperties>
</file>