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992" w:rsidRDefault="00D64992" w:rsidP="00735616">
      <w:pPr>
        <w:spacing w:before="0" w:after="0"/>
        <w:jc w:val="center"/>
        <w:rPr>
          <w:rFonts w:ascii="Calibri" w:hAnsi="Calibri" w:cs="Calibri"/>
          <w:b/>
          <w:sz w:val="28"/>
          <w:szCs w:val="28"/>
        </w:rPr>
      </w:pPr>
    </w:p>
    <w:p w:rsidR="00D64992" w:rsidRDefault="00D64992" w:rsidP="00735616">
      <w:pPr>
        <w:spacing w:before="0" w:after="0"/>
        <w:jc w:val="center"/>
        <w:rPr>
          <w:rFonts w:ascii="Calibri" w:hAnsi="Calibri" w:cs="Calibri"/>
          <w:b/>
          <w:sz w:val="28"/>
          <w:szCs w:val="28"/>
        </w:rPr>
      </w:pPr>
    </w:p>
    <w:p w:rsidR="00D64992" w:rsidRDefault="00D64992" w:rsidP="00735616">
      <w:pPr>
        <w:spacing w:before="0" w:after="0"/>
        <w:jc w:val="center"/>
        <w:rPr>
          <w:rFonts w:ascii="Calibri" w:hAnsi="Calibri" w:cs="Calibri"/>
          <w:b/>
          <w:sz w:val="28"/>
          <w:szCs w:val="28"/>
        </w:rPr>
      </w:pPr>
    </w:p>
    <w:p w:rsidR="00735616" w:rsidRDefault="004A679D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8"/>
          <w:szCs w:val="28"/>
        </w:rPr>
        <w:t xml:space="preserve">UMOWA NR </w:t>
      </w:r>
      <w:r w:rsidR="003473FC">
        <w:rPr>
          <w:rFonts w:ascii="Calibri" w:hAnsi="Calibri" w:cs="Calibri"/>
          <w:b/>
          <w:sz w:val="28"/>
          <w:szCs w:val="28"/>
        </w:rPr>
        <w:t>………../FIO/2026</w:t>
      </w:r>
      <w:r w:rsidR="00735616" w:rsidRPr="00735616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O WSPARCIE REALIZACJI LOKALNEGO PRZEDSIĘWZIĘCIA </w:t>
      </w:r>
      <w:r w:rsidR="00882FB3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735616">
        <w:rPr>
          <w:rFonts w:ascii="Calibri" w:hAnsi="Calibri" w:cs="Calibri"/>
          <w:b/>
          <w:sz w:val="28"/>
          <w:szCs w:val="28"/>
        </w:rPr>
        <w:t>projektu pt. „</w:t>
      </w:r>
      <w:r w:rsidRPr="00735616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735616">
        <w:rPr>
          <w:rFonts w:ascii="Calibri" w:hAnsi="Calibri" w:cs="Calibri"/>
          <w:b/>
          <w:sz w:val="28"/>
          <w:szCs w:val="28"/>
        </w:rPr>
        <w:t>”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882FB3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882FB3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35616" w:rsidRDefault="00735616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735616" w:rsidRDefault="00705737" w:rsidP="00735616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</w:t>
      </w:r>
      <w:r w:rsidR="004A679D" w:rsidRPr="00735616">
        <w:rPr>
          <w:rFonts w:ascii="Calibri" w:hAnsi="Calibri" w:cs="Calibri"/>
          <w:sz w:val="24"/>
          <w:szCs w:val="24"/>
        </w:rPr>
        <w:t>awarta</w:t>
      </w:r>
      <w:r w:rsidR="00735616">
        <w:rPr>
          <w:rFonts w:ascii="Calibri" w:hAnsi="Calibri" w:cs="Calibri"/>
          <w:sz w:val="24"/>
          <w:szCs w:val="24"/>
        </w:rPr>
        <w:t xml:space="preserve"> </w:t>
      </w:r>
      <w:r w:rsidR="004A679D" w:rsidRPr="00735616">
        <w:rPr>
          <w:rFonts w:ascii="Calibri" w:hAnsi="Calibri" w:cs="Calibri"/>
          <w:sz w:val="24"/>
          <w:szCs w:val="24"/>
        </w:rPr>
        <w:t>w Wałbrzychu</w:t>
      </w:r>
      <w:r w:rsidR="00735616">
        <w:rPr>
          <w:rFonts w:ascii="Calibri" w:hAnsi="Calibri" w:cs="Calibri"/>
          <w:sz w:val="24"/>
          <w:szCs w:val="24"/>
        </w:rPr>
        <w:t>,</w:t>
      </w:r>
      <w:r w:rsidR="004A679D" w:rsidRPr="00735616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pomiędzy: </w:t>
      </w:r>
    </w:p>
    <w:p w:rsidR="007B515F" w:rsidRPr="00735616" w:rsidRDefault="00735616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Fundacją „Merkury” z siedzibą w Wałbrzychu przy ul. Beethovena 10, 58-300 Wałbrzych, o numerze KRS: </w:t>
      </w:r>
      <w:r w:rsidRPr="00735616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735616">
        <w:rPr>
          <w:rFonts w:ascii="Calibri" w:hAnsi="Calibri" w:cs="Calibri"/>
          <w:sz w:val="24"/>
          <w:szCs w:val="24"/>
        </w:rPr>
        <w:t>, z</w:t>
      </w:r>
      <w:r w:rsidR="004A679D" w:rsidRPr="00735616">
        <w:rPr>
          <w:rFonts w:ascii="Calibri" w:hAnsi="Calibri" w:cs="Calibri"/>
          <w:sz w:val="24"/>
          <w:szCs w:val="24"/>
        </w:rPr>
        <w:t xml:space="preserve">waną dalej Operatorem, reprezentowaną przez: </w:t>
      </w:r>
      <w:r w:rsidR="002858A3" w:rsidRPr="00735616">
        <w:rPr>
          <w:rFonts w:ascii="Calibri" w:hAnsi="Calibri" w:cs="Calibri"/>
          <w:sz w:val="24"/>
          <w:szCs w:val="24"/>
        </w:rPr>
        <w:t xml:space="preserve">Waldemara Weihsa – Prezesa Zarządu, </w:t>
      </w:r>
    </w:p>
    <w:p w:rsidR="007B515F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a </w:t>
      </w:r>
    </w:p>
    <w:p w:rsidR="007B515F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1. </w:t>
      </w:r>
      <w:r w:rsidR="00735616" w:rsidRPr="00735616">
        <w:rPr>
          <w:rFonts w:ascii="Calibri" w:hAnsi="Calibri" w:cs="Calibri"/>
          <w:sz w:val="24"/>
          <w:szCs w:val="24"/>
        </w:rPr>
        <w:t>………………………………………………..</w:t>
      </w:r>
      <w:r w:rsidRPr="00735616">
        <w:rPr>
          <w:rFonts w:ascii="Calibri" w:hAnsi="Calibri" w:cs="Calibri"/>
          <w:sz w:val="24"/>
          <w:szCs w:val="24"/>
        </w:rPr>
        <w:t xml:space="preserve">,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zamieszkałym/</w:t>
      </w:r>
      <w:r w:rsidR="00735616" w:rsidRPr="00735616">
        <w:rPr>
          <w:rFonts w:ascii="Calibri" w:hAnsi="Calibri" w:cs="Calibri"/>
          <w:sz w:val="24"/>
          <w:szCs w:val="24"/>
        </w:rPr>
        <w:t>-</w:t>
      </w:r>
      <w:r w:rsidRPr="00735616">
        <w:rPr>
          <w:rFonts w:ascii="Calibri" w:hAnsi="Calibri" w:cs="Calibri"/>
          <w:sz w:val="24"/>
          <w:szCs w:val="24"/>
        </w:rPr>
        <w:t xml:space="preserve">łą ………………………………………………... ,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legitymującym/</w:t>
      </w:r>
      <w:r w:rsidR="00735616" w:rsidRPr="00735616">
        <w:rPr>
          <w:rFonts w:ascii="Calibri" w:hAnsi="Calibri" w:cs="Calibri"/>
          <w:sz w:val="24"/>
          <w:szCs w:val="24"/>
        </w:rPr>
        <w:t>-</w:t>
      </w:r>
      <w:r w:rsidRPr="00735616">
        <w:rPr>
          <w:rFonts w:ascii="Calibri" w:hAnsi="Calibri" w:cs="Calibri"/>
          <w:sz w:val="24"/>
          <w:szCs w:val="24"/>
        </w:rPr>
        <w:t xml:space="preserve">cą się dowodem osobistym o numerze ……………….,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nr PESEL</w:t>
      </w:r>
      <w:r w:rsidR="00735616" w:rsidRPr="00735616">
        <w:rPr>
          <w:rFonts w:ascii="Calibri" w:hAnsi="Calibri" w:cs="Calibri"/>
          <w:sz w:val="24"/>
          <w:szCs w:val="24"/>
        </w:rPr>
        <w:t xml:space="preserve"> …………….. 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B515F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2. </w:t>
      </w:r>
      <w:r w:rsidR="00735616" w:rsidRPr="00735616">
        <w:rPr>
          <w:rFonts w:ascii="Calibri" w:hAnsi="Calibri" w:cs="Calibri"/>
          <w:sz w:val="24"/>
          <w:szCs w:val="24"/>
        </w:rPr>
        <w:t xml:space="preserve">………………………………………………..,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zamieszkałym/-łą ………………………………………………... 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legitymującym/-cą się dowodem osobistym o numerze ……………….,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nr PESEL …………….. , </w:t>
      </w:r>
    </w:p>
    <w:p w:rsidR="00496D0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3. </w:t>
      </w:r>
      <w:r w:rsidR="00735616" w:rsidRPr="00735616">
        <w:rPr>
          <w:rFonts w:ascii="Calibri" w:hAnsi="Calibri" w:cs="Calibri"/>
          <w:sz w:val="24"/>
          <w:szCs w:val="24"/>
        </w:rPr>
        <w:t xml:space="preserve">………………………………………………..,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zamieszkałym/-łą ………………………………………………... 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legitymującym/-cą się dowodem osobistym o numerze ………………., </w:t>
      </w:r>
      <w:r w:rsidR="00360952">
        <w:rPr>
          <w:rFonts w:ascii="Calibri" w:hAnsi="Calibri" w:cs="Calibri"/>
          <w:sz w:val="24"/>
          <w:szCs w:val="24"/>
        </w:rPr>
        <w:br/>
      </w:r>
      <w:r w:rsidR="00735616" w:rsidRPr="00735616">
        <w:rPr>
          <w:rFonts w:ascii="Calibri" w:hAnsi="Calibri" w:cs="Calibri"/>
          <w:sz w:val="24"/>
          <w:szCs w:val="24"/>
        </w:rPr>
        <w:t xml:space="preserve">nr PESEL …………….. , </w:t>
      </w:r>
    </w:p>
    <w:p w:rsidR="007B515F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występującymi w imieniu grupy nieformalnej</w:t>
      </w:r>
      <w:r w:rsidR="00735616" w:rsidRPr="00735616">
        <w:rPr>
          <w:rFonts w:ascii="Calibri" w:hAnsi="Calibri" w:cs="Calibri"/>
          <w:sz w:val="24"/>
          <w:szCs w:val="24"/>
        </w:rPr>
        <w:t xml:space="preserve"> pn. ……………………………..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zwanymi dalej Wnioskodawcą</w:t>
      </w:r>
      <w:r w:rsidR="00735616" w:rsidRPr="00735616">
        <w:rPr>
          <w:rFonts w:ascii="Calibri" w:hAnsi="Calibri" w:cs="Calibri"/>
          <w:sz w:val="24"/>
          <w:szCs w:val="24"/>
        </w:rPr>
        <w:t>.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B515F" w:rsidRPr="00735616" w:rsidRDefault="007B515F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B515F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 Przedmiot Umowy</w:t>
      </w:r>
    </w:p>
    <w:p w:rsidR="00360952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Przedmiotem niniejszej Umowy jest przyznanie przez Operatora środków finansowych na wsparcie realizacji lokalnego przedsięwzięcia </w:t>
      </w:r>
      <w:r w:rsidR="00F06E0E">
        <w:rPr>
          <w:rFonts w:ascii="Calibri" w:hAnsi="Calibri" w:cs="Calibri"/>
          <w:sz w:val="24"/>
          <w:szCs w:val="24"/>
        </w:rPr>
        <w:t>–</w:t>
      </w:r>
      <w:r w:rsidRPr="00735616">
        <w:rPr>
          <w:rFonts w:ascii="Calibri" w:hAnsi="Calibri" w:cs="Calibri"/>
          <w:sz w:val="24"/>
          <w:szCs w:val="24"/>
        </w:rPr>
        <w:t xml:space="preserve"> </w:t>
      </w:r>
      <w:r w:rsidR="00F06E0E">
        <w:rPr>
          <w:rFonts w:ascii="Calibri" w:hAnsi="Calibri" w:cs="Calibri"/>
          <w:sz w:val="24"/>
          <w:szCs w:val="24"/>
        </w:rPr>
        <w:t>mikro-</w:t>
      </w:r>
      <w:r w:rsidRPr="00735616">
        <w:rPr>
          <w:rFonts w:ascii="Calibri" w:hAnsi="Calibri" w:cs="Calibri"/>
          <w:sz w:val="24"/>
          <w:szCs w:val="24"/>
        </w:rPr>
        <w:t>inicjatywy pt</w:t>
      </w:r>
      <w:r w:rsidR="00735616">
        <w:rPr>
          <w:rFonts w:ascii="Calibri" w:hAnsi="Calibri" w:cs="Calibri"/>
          <w:sz w:val="24"/>
          <w:szCs w:val="24"/>
        </w:rPr>
        <w:t>.</w:t>
      </w:r>
      <w:r w:rsidR="00872FB9" w:rsidRPr="00735616">
        <w:rPr>
          <w:rFonts w:ascii="Calibri" w:hAnsi="Calibri" w:cs="Calibri"/>
          <w:sz w:val="24"/>
          <w:szCs w:val="24"/>
        </w:rPr>
        <w:t xml:space="preserve"> </w:t>
      </w:r>
      <w:r w:rsidR="00735616" w:rsidRPr="00735616">
        <w:rPr>
          <w:rFonts w:ascii="Calibri" w:hAnsi="Calibri" w:cs="Calibri"/>
          <w:sz w:val="24"/>
          <w:szCs w:val="24"/>
        </w:rPr>
        <w:t>………………………..……….…</w:t>
      </w:r>
      <w:r w:rsidR="00360952">
        <w:rPr>
          <w:rFonts w:ascii="Calibri" w:hAnsi="Calibri" w:cs="Calibri"/>
          <w:sz w:val="24"/>
          <w:szCs w:val="24"/>
        </w:rPr>
        <w:t>…………….</w:t>
      </w:r>
      <w:r w:rsidR="00735616" w:rsidRPr="00735616">
        <w:rPr>
          <w:rFonts w:ascii="Calibri" w:hAnsi="Calibri" w:cs="Calibri"/>
          <w:sz w:val="24"/>
          <w:szCs w:val="24"/>
        </w:rPr>
        <w:t>….</w:t>
      </w:r>
      <w:r w:rsidR="00872FB9" w:rsidRPr="00735616">
        <w:rPr>
          <w:rFonts w:ascii="Calibri" w:hAnsi="Calibri" w:cs="Calibri"/>
          <w:i/>
          <w:sz w:val="24"/>
          <w:szCs w:val="24"/>
        </w:rPr>
        <w:t xml:space="preserve"> </w:t>
      </w:r>
      <w:r w:rsidR="00872FB9" w:rsidRPr="00735616">
        <w:rPr>
          <w:rFonts w:ascii="Calibri" w:hAnsi="Calibri" w:cs="Calibri"/>
          <w:sz w:val="24"/>
          <w:szCs w:val="24"/>
        </w:rPr>
        <w:t>(</w:t>
      </w:r>
      <w:r w:rsidR="00735616">
        <w:rPr>
          <w:rFonts w:ascii="Calibri" w:hAnsi="Calibri" w:cs="Calibri"/>
          <w:sz w:val="24"/>
          <w:szCs w:val="24"/>
        </w:rPr>
        <w:t>p</w:t>
      </w:r>
      <w:r w:rsidRPr="00735616">
        <w:rPr>
          <w:rFonts w:ascii="Calibri" w:hAnsi="Calibri" w:cs="Calibri"/>
          <w:sz w:val="24"/>
          <w:szCs w:val="24"/>
        </w:rPr>
        <w:t xml:space="preserve">ełna nazwa projektu) </w:t>
      </w:r>
    </w:p>
    <w:p w:rsidR="007B515F" w:rsidRPr="00735616" w:rsidRDefault="004A679D" w:rsidP="00360952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określonego szczegółowo we wniosku o </w:t>
      </w:r>
      <w:r w:rsidR="00735616" w:rsidRPr="00735616">
        <w:rPr>
          <w:rFonts w:ascii="Calibri" w:hAnsi="Calibri" w:cs="Calibri"/>
          <w:sz w:val="24"/>
          <w:szCs w:val="24"/>
        </w:rPr>
        <w:t>d</w:t>
      </w:r>
      <w:r w:rsidRPr="00735616">
        <w:rPr>
          <w:rFonts w:ascii="Calibri" w:hAnsi="Calibri" w:cs="Calibri"/>
          <w:sz w:val="24"/>
          <w:szCs w:val="24"/>
        </w:rPr>
        <w:t xml:space="preserve">ofinansowanie nr </w:t>
      </w:r>
      <w:r w:rsidR="00735616" w:rsidRPr="00735616">
        <w:rPr>
          <w:rFonts w:ascii="Calibri" w:hAnsi="Calibri" w:cs="Calibri"/>
          <w:sz w:val="24"/>
          <w:szCs w:val="24"/>
        </w:rPr>
        <w:t>……</w:t>
      </w:r>
      <w:r w:rsidR="00360952">
        <w:rPr>
          <w:rFonts w:ascii="Calibri" w:hAnsi="Calibri" w:cs="Calibri"/>
          <w:sz w:val="24"/>
          <w:szCs w:val="24"/>
        </w:rPr>
        <w:t>…..</w:t>
      </w:r>
      <w:r w:rsidR="00735616" w:rsidRPr="00735616">
        <w:rPr>
          <w:rFonts w:ascii="Calibri" w:hAnsi="Calibri" w:cs="Calibri"/>
          <w:sz w:val="24"/>
          <w:szCs w:val="24"/>
        </w:rPr>
        <w:t>……….</w:t>
      </w:r>
      <w:r w:rsidR="00872FB9" w:rsidRPr="00735616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złożonym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w dniu </w:t>
      </w:r>
      <w:r w:rsidR="00735616" w:rsidRPr="00735616">
        <w:rPr>
          <w:rFonts w:ascii="Calibri" w:hAnsi="Calibri" w:cs="Calibri"/>
          <w:sz w:val="24"/>
          <w:szCs w:val="24"/>
        </w:rPr>
        <w:t xml:space="preserve">………………. </w:t>
      </w:r>
      <w:r w:rsidRPr="00735616">
        <w:rPr>
          <w:rFonts w:ascii="Calibri" w:hAnsi="Calibri" w:cs="Calibri"/>
          <w:sz w:val="24"/>
          <w:szCs w:val="24"/>
        </w:rPr>
        <w:t>202</w:t>
      </w:r>
      <w:r w:rsidR="00F06E0E">
        <w:rPr>
          <w:rFonts w:ascii="Calibri" w:hAnsi="Calibri" w:cs="Calibri"/>
          <w:sz w:val="24"/>
          <w:szCs w:val="24"/>
        </w:rPr>
        <w:t>6</w:t>
      </w:r>
      <w:r w:rsidRPr="00735616">
        <w:rPr>
          <w:rFonts w:ascii="Calibri" w:hAnsi="Calibri" w:cs="Calibri"/>
          <w:sz w:val="24"/>
          <w:szCs w:val="24"/>
        </w:rPr>
        <w:t xml:space="preserve"> roku oraz jego aktualizacjach, zwanego dalej projektem</w:t>
      </w:r>
      <w:r w:rsidR="007B515F" w:rsidRPr="00735616">
        <w:rPr>
          <w:rFonts w:ascii="Calibri" w:hAnsi="Calibri" w:cs="Calibri"/>
          <w:sz w:val="24"/>
          <w:szCs w:val="24"/>
        </w:rPr>
        <w:t xml:space="preserve"> </w:t>
      </w:r>
      <w:r w:rsidR="00360952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zatwierdzonym przez Operatora. </w:t>
      </w:r>
    </w:p>
    <w:p w:rsidR="007B515F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Wniosek o dofinansowanie oraz jego aktualizacje, 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1 ust. 1,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są integralną częścią umowy w ustalonym końcowym brzmieniu. </w:t>
      </w: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60952" w:rsidRP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B515F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Niniejsza umowa jest umową o wsparcie realizacji zadania publicznego, w rozumieniu art. 16 ust. 1 ustawy z dnia 24 kwietnia 2003 r. o działalności pożytku publicznego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o wolontariacie (j.t. Dz. U. 2014 r., 1118). </w:t>
      </w:r>
    </w:p>
    <w:p w:rsid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Strony zobowiązują się stosować przy realizacji niniejszej umowy Regulamin uczestnictwa w pr</w:t>
      </w:r>
      <w:r w:rsidR="00735616">
        <w:rPr>
          <w:rFonts w:ascii="Calibri" w:hAnsi="Calibri" w:cs="Calibri"/>
          <w:sz w:val="24"/>
          <w:szCs w:val="24"/>
        </w:rPr>
        <w:t>ojekcie pt.</w:t>
      </w:r>
      <w:r w:rsidRPr="00735616">
        <w:rPr>
          <w:rFonts w:ascii="Calibri" w:hAnsi="Calibri" w:cs="Calibri"/>
          <w:sz w:val="24"/>
          <w:szCs w:val="24"/>
        </w:rPr>
        <w:t xml:space="preserve"> „</w:t>
      </w:r>
      <w:r w:rsidR="007B515F" w:rsidRPr="00735616">
        <w:rPr>
          <w:rFonts w:ascii="Calibri" w:hAnsi="Calibri" w:cs="Calibri"/>
          <w:sz w:val="24"/>
          <w:szCs w:val="24"/>
        </w:rPr>
        <w:t>Wielkopolskie Małe Inicjatywy</w:t>
      </w:r>
      <w:r w:rsidRPr="00735616">
        <w:rPr>
          <w:rFonts w:ascii="Calibri" w:hAnsi="Calibri" w:cs="Calibri"/>
          <w:sz w:val="24"/>
          <w:szCs w:val="24"/>
        </w:rPr>
        <w:t>”, zwany dalej „Regulaminem”, dostępny na stronie internetowej projektu www.</w:t>
      </w:r>
      <w:r w:rsidR="007B515F" w:rsidRPr="00735616">
        <w:rPr>
          <w:rFonts w:ascii="Calibri" w:hAnsi="Calibri" w:cs="Calibri"/>
          <w:sz w:val="24"/>
          <w:szCs w:val="24"/>
        </w:rPr>
        <w:t>granty.wrk.org.</w:t>
      </w:r>
      <w:r w:rsidRPr="00735616">
        <w:rPr>
          <w:rFonts w:ascii="Calibri" w:hAnsi="Calibri" w:cs="Calibri"/>
          <w:sz w:val="24"/>
          <w:szCs w:val="24"/>
        </w:rPr>
        <w:t>pl w okresie objętym niniejszą umową.</w:t>
      </w:r>
    </w:p>
    <w:p w:rsidR="0073561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Operator przyznaje środki finansowe na wsparcie realizacji lokalnego przedsięwzięcia, które służyć mają realizacji zadania publicznego określonego w niniejszej umowie,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w sposób zgodny z postanowieniami tej umowy, przez co rozumie się w szczególności zgodność realizacji zadań z opisem działań, harmonogramem i budżetem opisanym w formularzu wn</w:t>
      </w:r>
      <w:r w:rsidR="00735616" w:rsidRPr="00735616">
        <w:rPr>
          <w:rFonts w:ascii="Calibri" w:hAnsi="Calibri" w:cs="Calibri"/>
          <w:sz w:val="24"/>
          <w:szCs w:val="24"/>
        </w:rPr>
        <w:t xml:space="preserve">iosku i jego aktualizacjach. 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wykonać zadanie publiczne w zakresie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i na warunkach określonych w niniejszej umowie oraz Regulaminie. 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 xml:space="preserve">Wnioskodawca może rozpocząć działania związane z dysponowaniem środkami na wsparcie realizacji lokalnego przedsięwzięcia po zaakceptowaniu przez Operatora wniosku i/lub jego aktualizacji oraz podpisaniu niniejszej umowy. </w:t>
      </w:r>
    </w:p>
    <w:p w:rsidR="0073561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Osobą do kontaktów roboczych ze strony Wnioskodawcy jest </w:t>
      </w:r>
      <w:r w:rsidR="00735616">
        <w:rPr>
          <w:rFonts w:ascii="Calibri" w:hAnsi="Calibri" w:cs="Calibri"/>
          <w:sz w:val="24"/>
          <w:szCs w:val="24"/>
        </w:rPr>
        <w:t>……………</w:t>
      </w:r>
      <w:r w:rsidRPr="00735616">
        <w:rPr>
          <w:rFonts w:ascii="Calibri" w:hAnsi="Calibri" w:cs="Calibri"/>
          <w:sz w:val="24"/>
          <w:szCs w:val="24"/>
        </w:rPr>
        <w:t xml:space="preserve">………..………, tel. …………………, e-mail: ………………. </w:t>
      </w:r>
      <w:r w:rsidR="00735616">
        <w:rPr>
          <w:rFonts w:ascii="Calibri" w:hAnsi="Calibri" w:cs="Calibri"/>
          <w:sz w:val="24"/>
          <w:szCs w:val="24"/>
        </w:rPr>
        <w:t>.</w:t>
      </w:r>
    </w:p>
    <w:p w:rsidR="00236296" w:rsidRPr="00735616" w:rsidRDefault="004A679D" w:rsidP="000C19A6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Osobą do kontaktów roboczych ze strony Operatora jest </w:t>
      </w:r>
      <w:r w:rsidR="00735616">
        <w:rPr>
          <w:rFonts w:ascii="Calibri" w:hAnsi="Calibri" w:cs="Calibri"/>
          <w:sz w:val="24"/>
          <w:szCs w:val="24"/>
        </w:rPr>
        <w:t>Waldemar Weihs</w:t>
      </w:r>
      <w:r w:rsidRPr="00735616">
        <w:rPr>
          <w:rFonts w:ascii="Calibri" w:hAnsi="Calibri" w:cs="Calibri"/>
          <w:sz w:val="24"/>
          <w:szCs w:val="24"/>
        </w:rPr>
        <w:t xml:space="preserve">,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tel. </w:t>
      </w:r>
      <w:r w:rsidR="00735616">
        <w:rPr>
          <w:rFonts w:ascii="Calibri" w:hAnsi="Calibri" w:cs="Calibri"/>
          <w:sz w:val="24"/>
          <w:szCs w:val="24"/>
        </w:rPr>
        <w:t>509 673 693</w:t>
      </w:r>
      <w:r w:rsidRPr="00735616">
        <w:rPr>
          <w:rFonts w:ascii="Calibri" w:hAnsi="Calibri" w:cs="Calibri"/>
          <w:sz w:val="24"/>
          <w:szCs w:val="24"/>
        </w:rPr>
        <w:t xml:space="preserve">, e-mail: </w:t>
      </w:r>
      <w:r w:rsidR="00735616">
        <w:rPr>
          <w:rFonts w:ascii="Calibri" w:hAnsi="Calibri" w:cs="Calibri"/>
          <w:sz w:val="24"/>
          <w:szCs w:val="24"/>
        </w:rPr>
        <w:t>dotacje@merkury.org.pl.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2 Sposób wykonania zadania publicznego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Termin realizacji zadania publicznego ustala się na okres </w:t>
      </w:r>
      <w:r w:rsidR="00735616">
        <w:rPr>
          <w:rFonts w:ascii="Calibri" w:hAnsi="Calibri" w:cs="Calibri"/>
          <w:sz w:val="24"/>
          <w:szCs w:val="24"/>
        </w:rPr>
        <w:t>od dnia</w:t>
      </w:r>
      <w:r w:rsidR="00360952">
        <w:rPr>
          <w:rFonts w:ascii="Calibri" w:hAnsi="Calibri" w:cs="Calibri"/>
          <w:sz w:val="24"/>
          <w:szCs w:val="24"/>
        </w:rPr>
        <w:t xml:space="preserve"> </w:t>
      </w:r>
      <w:r w:rsidR="00735616">
        <w:rPr>
          <w:rFonts w:ascii="Calibri" w:hAnsi="Calibri" w:cs="Calibri"/>
          <w:sz w:val="24"/>
          <w:szCs w:val="24"/>
        </w:rPr>
        <w:t xml:space="preserve">……………………… </w:t>
      </w:r>
      <w:r w:rsidR="00882FB3">
        <w:rPr>
          <w:rFonts w:ascii="Calibri" w:hAnsi="Calibri" w:cs="Calibri"/>
          <w:sz w:val="24"/>
          <w:szCs w:val="24"/>
        </w:rPr>
        <w:br/>
      </w:r>
      <w:r w:rsidR="00735616">
        <w:rPr>
          <w:rFonts w:ascii="Calibri" w:hAnsi="Calibri" w:cs="Calibri"/>
          <w:sz w:val="24"/>
          <w:szCs w:val="24"/>
        </w:rPr>
        <w:t>do dnia ………………….,</w:t>
      </w:r>
      <w:r w:rsidR="00073707" w:rsidRPr="00735616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zgodnie z wnioskiem o dofinansowanie lub korektą harmonogramu. 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zrealizować projekt zgodnie z wnioskiem </w:t>
      </w:r>
      <w:r w:rsidR="00735616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o dofinansowanie z uwzględnieniem aktualizacji. 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będący stroną niniejszej Umowy jest zobowiązany do: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pozostawania w bieżącym kontakcie z przedstawicielem Operatora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korzystania ze środków finansowych na wsparcie realizacji lokalnego przedsięwzięcia w sposób gwarantujący osiągnięcie założonych celów i zadań będących przedmiotem wniosku z uwzględnieniem jego aktualizacji w zakresie zaakceptowanym przez Operatora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poddania się kontroli w zakresie prawidłowości korzystania ze środków finansowych na wsparcie realizacji lokalnego przedsięwzięcia ze strony Operatora oraz Narodowego Instytutu Wolności</w:t>
      </w:r>
      <w:r w:rsidR="00735616">
        <w:rPr>
          <w:rFonts w:ascii="Calibri" w:hAnsi="Calibri" w:cs="Calibri"/>
          <w:sz w:val="24"/>
          <w:szCs w:val="24"/>
        </w:rPr>
        <w:t xml:space="preserve"> – Centrum Rozwoju Społeczeństwa Obywatelskiego,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23629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złożenia w wyznaczonym terminie sprawozdania z reali</w:t>
      </w:r>
      <w:bookmarkStart w:id="0" w:name="_GoBack"/>
      <w:bookmarkEnd w:id="0"/>
      <w:r w:rsidRPr="00735616">
        <w:rPr>
          <w:rFonts w:ascii="Calibri" w:hAnsi="Calibri" w:cs="Calibri"/>
          <w:sz w:val="24"/>
          <w:szCs w:val="24"/>
        </w:rPr>
        <w:t>zowanego projektu</w:t>
      </w:r>
      <w:r w:rsidR="00735616">
        <w:rPr>
          <w:rFonts w:ascii="Calibri" w:hAnsi="Calibri" w:cs="Calibri"/>
          <w:sz w:val="24"/>
          <w:szCs w:val="24"/>
        </w:rPr>
        <w:t>,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236296" w:rsidRPr="00735616" w:rsidRDefault="004A679D" w:rsidP="000C19A6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>zwrotu udzielonych środków finansowych na wsparcie realizacji lokalnego przedsięwzięcia w przypadku ich wykorzystania niezgodnie z zapisami Umowy.</w:t>
      </w:r>
    </w:p>
    <w:p w:rsidR="00236296" w:rsidRPr="00735616" w:rsidRDefault="004A679D" w:rsidP="000C19A6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Wnioskodawca zobowiązuje się realizować projekt w zakresie zaakceptowanym przez Operatora, z najwyższym stopniem staranności, w sposób zapewniający uzyskanie jak najlepszych wyników i z dbałością wymaganą przez najlepszą praktykę w danej dziedzinie oraz zgodnie z niniejszą Umową i Regulaminem. 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735616" w:rsidRDefault="004A679D" w:rsidP="00735616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35616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3 Finansowanie projektu</w:t>
      </w:r>
    </w:p>
    <w:p w:rsidR="00360952" w:rsidRPr="00360952" w:rsidRDefault="004A679D" w:rsidP="000C19A6">
      <w:pPr>
        <w:pStyle w:val="Akapitzlist"/>
        <w:numPr>
          <w:ilvl w:val="0"/>
          <w:numId w:val="7"/>
        </w:numPr>
        <w:spacing w:before="0" w:after="0"/>
        <w:ind w:left="426" w:hanging="426"/>
        <w:jc w:val="both"/>
        <w:rPr>
          <w:rFonts w:ascii="Calibri" w:hAnsi="Calibri" w:cs="Calibri"/>
          <w:color w:val="auto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Operator zobowiązuje się do przeznaczenia na realizację projektu w wysokości </w:t>
      </w:r>
      <w:r w:rsidR="00983869">
        <w:rPr>
          <w:rFonts w:ascii="Calibri" w:hAnsi="Calibri" w:cs="Calibri"/>
          <w:sz w:val="24"/>
          <w:szCs w:val="24"/>
        </w:rPr>
        <w:br/>
      </w:r>
      <w:r w:rsidR="00735616">
        <w:rPr>
          <w:rFonts w:ascii="Calibri" w:hAnsi="Calibri" w:cs="Calibri"/>
          <w:sz w:val="24"/>
          <w:szCs w:val="24"/>
        </w:rPr>
        <w:t>………</w:t>
      </w:r>
      <w:r w:rsidR="00360952">
        <w:rPr>
          <w:rFonts w:ascii="Calibri" w:hAnsi="Calibri" w:cs="Calibri"/>
          <w:sz w:val="24"/>
          <w:szCs w:val="24"/>
        </w:rPr>
        <w:t>….</w:t>
      </w:r>
      <w:r w:rsidR="00735616">
        <w:rPr>
          <w:rFonts w:ascii="Calibri" w:hAnsi="Calibri" w:cs="Calibri"/>
          <w:sz w:val="24"/>
          <w:szCs w:val="24"/>
        </w:rPr>
        <w:t>. zł</w:t>
      </w:r>
      <w:r w:rsidR="00073707" w:rsidRPr="00735616">
        <w:rPr>
          <w:rFonts w:ascii="Calibri" w:hAnsi="Calibri" w:cs="Calibri"/>
          <w:sz w:val="24"/>
          <w:szCs w:val="24"/>
        </w:rPr>
        <w:t xml:space="preserve"> 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6D7AA0" w:rsidRPr="00735616" w:rsidRDefault="004A679D" w:rsidP="00360952">
      <w:pPr>
        <w:pStyle w:val="Akapitzlist"/>
        <w:spacing w:before="0" w:after="0"/>
        <w:ind w:left="426"/>
        <w:jc w:val="both"/>
        <w:rPr>
          <w:rFonts w:ascii="Calibri" w:hAnsi="Calibri" w:cs="Calibri"/>
          <w:color w:val="auto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(słownie: </w:t>
      </w:r>
      <w:r w:rsidR="00735616">
        <w:rPr>
          <w:rFonts w:ascii="Calibri" w:hAnsi="Calibri" w:cs="Calibri"/>
          <w:sz w:val="24"/>
          <w:szCs w:val="24"/>
        </w:rPr>
        <w:t>……………</w:t>
      </w:r>
      <w:r w:rsidR="00360952">
        <w:rPr>
          <w:rFonts w:ascii="Calibri" w:hAnsi="Calibri" w:cs="Calibri"/>
          <w:sz w:val="24"/>
          <w:szCs w:val="24"/>
        </w:rPr>
        <w:t>…………………………………………………….</w:t>
      </w:r>
      <w:r w:rsidR="00735616">
        <w:rPr>
          <w:rFonts w:ascii="Calibri" w:hAnsi="Calibri" w:cs="Calibri"/>
          <w:sz w:val="24"/>
          <w:szCs w:val="24"/>
        </w:rPr>
        <w:t xml:space="preserve">…. </w:t>
      </w:r>
      <w:r w:rsidR="0039193D" w:rsidRPr="00735616">
        <w:rPr>
          <w:rFonts w:ascii="Calibri" w:hAnsi="Calibri" w:cs="Calibri"/>
          <w:sz w:val="24"/>
          <w:szCs w:val="24"/>
        </w:rPr>
        <w:t>00/100</w:t>
      </w:r>
      <w:r w:rsidR="0039193D">
        <w:rPr>
          <w:rFonts w:ascii="Calibri" w:hAnsi="Calibri" w:cs="Calibri"/>
          <w:sz w:val="24"/>
          <w:szCs w:val="24"/>
        </w:rPr>
        <w:t xml:space="preserve"> </w:t>
      </w:r>
      <w:r w:rsidR="00073707" w:rsidRPr="00735616">
        <w:rPr>
          <w:rFonts w:ascii="Calibri" w:hAnsi="Calibri" w:cs="Calibri"/>
          <w:sz w:val="24"/>
          <w:szCs w:val="24"/>
        </w:rPr>
        <w:t>złotych</w:t>
      </w:r>
      <w:r w:rsidRPr="00735616">
        <w:rPr>
          <w:rFonts w:ascii="Calibri" w:hAnsi="Calibri" w:cs="Calibri"/>
          <w:sz w:val="24"/>
          <w:szCs w:val="24"/>
        </w:rPr>
        <w:t>)</w:t>
      </w:r>
      <w:r w:rsidRPr="00735616">
        <w:rPr>
          <w:rFonts w:ascii="Calibri" w:hAnsi="Calibri" w:cs="Calibri"/>
          <w:color w:val="auto"/>
          <w:sz w:val="24"/>
          <w:szCs w:val="24"/>
        </w:rPr>
        <w:t xml:space="preserve">. </w:t>
      </w:r>
    </w:p>
    <w:p w:rsidR="006D7AA0" w:rsidRPr="00735616" w:rsidRDefault="004A679D" w:rsidP="000C19A6">
      <w:pPr>
        <w:pStyle w:val="Akapitzlist"/>
        <w:numPr>
          <w:ilvl w:val="0"/>
          <w:numId w:val="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Ponoszone przez Wnioskodawcę wydatki będą pokryte przez Operatora </w:t>
      </w:r>
      <w:r w:rsidR="0039193D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>na podstawie prawidłowo sporządzonych dokumentów finansowych (m.in. faktur, rachunków) wystawionych na Operatora. Dokumenty księgowe są w tym przypadku wystawiane na podmiot reprezentujący Operatora</w:t>
      </w:r>
      <w:r w:rsidR="00634059" w:rsidRPr="00735616">
        <w:rPr>
          <w:rFonts w:ascii="Calibri" w:hAnsi="Calibri" w:cs="Calibri"/>
          <w:sz w:val="24"/>
          <w:szCs w:val="24"/>
        </w:rPr>
        <w:t xml:space="preserve"> i muszą zawierać dane indentyfikacyjne </w:t>
      </w:r>
      <w:r w:rsidR="0039193D">
        <w:rPr>
          <w:rFonts w:ascii="Calibri" w:hAnsi="Calibri" w:cs="Calibri"/>
          <w:sz w:val="24"/>
          <w:szCs w:val="24"/>
        </w:rPr>
        <w:t>O</w:t>
      </w:r>
      <w:r w:rsidR="00634059" w:rsidRPr="00735616">
        <w:rPr>
          <w:rFonts w:ascii="Calibri" w:hAnsi="Calibri" w:cs="Calibri"/>
          <w:sz w:val="24"/>
          <w:szCs w:val="24"/>
        </w:rPr>
        <w:t>peratora.</w:t>
      </w:r>
      <w:r w:rsidRPr="00735616">
        <w:rPr>
          <w:rFonts w:ascii="Calibri" w:hAnsi="Calibri" w:cs="Calibri"/>
          <w:sz w:val="24"/>
          <w:szCs w:val="24"/>
        </w:rPr>
        <w:t xml:space="preserve"> Dokumenty muszą być dostarczone przez </w:t>
      </w:r>
      <w:r w:rsidR="0039193D">
        <w:rPr>
          <w:rFonts w:ascii="Calibri" w:hAnsi="Calibri" w:cs="Calibri"/>
          <w:sz w:val="24"/>
          <w:szCs w:val="24"/>
        </w:rPr>
        <w:t>Wnioskodawcę do siedziby biura Operatora</w:t>
      </w:r>
      <w:r w:rsidRPr="00735616">
        <w:rPr>
          <w:rFonts w:ascii="Calibri" w:hAnsi="Calibri" w:cs="Calibri"/>
          <w:sz w:val="24"/>
          <w:szCs w:val="24"/>
        </w:rPr>
        <w:t xml:space="preserve"> w terminie umożliwiającym dokonanie terminowego uregulowania zobowiązań. </w:t>
      </w:r>
    </w:p>
    <w:p w:rsidR="00735616" w:rsidRDefault="00735616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34059" w:rsidRPr="0039193D" w:rsidRDefault="004A679D" w:rsidP="0039193D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39193D">
        <w:rPr>
          <w:rFonts w:ascii="Calibri" w:hAnsi="Calibri" w:cs="Calibri"/>
          <w:b/>
          <w:sz w:val="24"/>
          <w:szCs w:val="24"/>
        </w:rPr>
        <w:t>§</w:t>
      </w:r>
      <w:r w:rsidR="0039193D" w:rsidRPr="0039193D">
        <w:rPr>
          <w:rFonts w:ascii="Calibri" w:hAnsi="Calibri" w:cs="Calibri"/>
          <w:b/>
          <w:sz w:val="24"/>
          <w:szCs w:val="24"/>
        </w:rPr>
        <w:t xml:space="preserve"> </w:t>
      </w:r>
      <w:r w:rsidRPr="0039193D">
        <w:rPr>
          <w:rFonts w:ascii="Calibri" w:hAnsi="Calibri" w:cs="Calibri"/>
          <w:b/>
          <w:sz w:val="24"/>
          <w:szCs w:val="24"/>
        </w:rPr>
        <w:t>4 Zmiany dotyczące realizacji Małej Inicjatywy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>Zmiany we wniosku dotyczące projektu mogą być zgłaszane Operatorowi nie później niż na 10 dni przed dniem zakończenia realizacji projektu, o którym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39193D">
        <w:rPr>
          <w:rFonts w:ascii="Calibri" w:hAnsi="Calibri" w:cs="Calibri"/>
          <w:sz w:val="24"/>
          <w:szCs w:val="24"/>
        </w:rPr>
        <w:t xml:space="preserve">2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ust. 1. Zmiany wymagają pisemnego aneksu do niniejszej umowy pod rygorem nieważności. 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 xml:space="preserve">Dopuszczalne jest przesuwanie środków finansowych pomiędzy pozycjami kosztów do wysokości 10% wartości pozycji. W przypadku zakupu środków trwałych przesunięcie w wysokości do 10% do tej pozycji nie może przekroczyć kwoty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>1</w:t>
      </w:r>
      <w:r w:rsidR="000850E0">
        <w:rPr>
          <w:rFonts w:ascii="Calibri" w:hAnsi="Calibri" w:cs="Calibri"/>
          <w:sz w:val="24"/>
          <w:szCs w:val="24"/>
        </w:rPr>
        <w:t>.</w:t>
      </w:r>
      <w:r w:rsidRPr="0039193D">
        <w:rPr>
          <w:rFonts w:ascii="Calibri" w:hAnsi="Calibri" w:cs="Calibri"/>
          <w:sz w:val="24"/>
          <w:szCs w:val="24"/>
        </w:rPr>
        <w:t xml:space="preserve">000,00 zł. </w:t>
      </w:r>
    </w:p>
    <w:p w:rsidR="00634059" w:rsidRPr="0039193D" w:rsidRDefault="004A679D" w:rsidP="000C19A6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39193D">
        <w:rPr>
          <w:rFonts w:ascii="Calibri" w:hAnsi="Calibri" w:cs="Calibri"/>
          <w:sz w:val="24"/>
          <w:szCs w:val="24"/>
        </w:rPr>
        <w:t xml:space="preserve">Wszelkie inne zmiany w budżecie projektu wymagają akceptacji Operatora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oraz </w:t>
      </w:r>
      <w:r w:rsidR="000850E0">
        <w:rPr>
          <w:rFonts w:ascii="Calibri" w:hAnsi="Calibri" w:cs="Calibri"/>
          <w:sz w:val="24"/>
          <w:szCs w:val="24"/>
        </w:rPr>
        <w:t xml:space="preserve">zawarcia </w:t>
      </w:r>
      <w:r w:rsidRPr="0039193D">
        <w:rPr>
          <w:rFonts w:ascii="Calibri" w:hAnsi="Calibri" w:cs="Calibri"/>
          <w:sz w:val="24"/>
          <w:szCs w:val="24"/>
        </w:rPr>
        <w:t xml:space="preserve">aneksu do niniejszej umowy. W przypadku uchybienia terminowi, </w:t>
      </w:r>
      <w:r w:rsidR="000850E0">
        <w:rPr>
          <w:rFonts w:ascii="Calibri" w:hAnsi="Calibri" w:cs="Calibri"/>
          <w:sz w:val="24"/>
          <w:szCs w:val="24"/>
        </w:rPr>
        <w:br/>
      </w:r>
      <w:r w:rsidRPr="0039193D">
        <w:rPr>
          <w:rFonts w:ascii="Calibri" w:hAnsi="Calibri" w:cs="Calibri"/>
          <w:sz w:val="24"/>
          <w:szCs w:val="24"/>
        </w:rPr>
        <w:t xml:space="preserve">o którym mowa w § 2 ust. 1, Operator pozostawia zgłoszenie bez rozpatrzenia. </w:t>
      </w:r>
    </w:p>
    <w:p w:rsidR="0039193D" w:rsidRDefault="0039193D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634059" w:rsidRPr="00735616" w:rsidRDefault="004A679D" w:rsidP="000850E0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0850E0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5 Obowiązki kontrolne</w:t>
      </w:r>
    </w:p>
    <w:p w:rsidR="00634059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Operator uprawniony jest do kontroli i monitorowania Wnioskodawcy w zakresie prawidłowości wydatkowania środków na wsparcie realizacji lokalnego przedsięwzięcia oraz realizacji zadania publicznego, a Wnioskodawca zobowiązany jest niezwłocznie powiadomić Operatora o wszelkich okolicznościach mogących zakłócić lub opóźnić prawidłową realizację i wydatkowanie środków na wsparcie realizacji lokalnego przedsięwzięcia.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Operator sprawuje kontrolę prawidłowości wykonywania zadania publicznego przez Wnioskodawcę, w tym wydatkowania przekazanych środków na wsparcie realizacji </w:t>
      </w:r>
      <w:r w:rsidRPr="000850E0">
        <w:rPr>
          <w:rFonts w:ascii="Calibri" w:hAnsi="Calibri" w:cs="Calibri"/>
          <w:sz w:val="24"/>
          <w:szCs w:val="24"/>
        </w:rPr>
        <w:lastRenderedPageBreak/>
        <w:t xml:space="preserve">lokalnego przedsięwzięcia. Kontrola może być przeprowadzona w toku realizacji zadania publicznego oraz po jego zakończeniu. </w:t>
      </w:r>
    </w:p>
    <w:p w:rsidR="00634059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Prawo kontroli przysługuje osobom upoważnionym przez Operatora w miejscu realizacji zadania publicznego. </w:t>
      </w:r>
    </w:p>
    <w:p w:rsidR="00634059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>O wynikach kontroli, o której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0850E0">
        <w:rPr>
          <w:rFonts w:ascii="Calibri" w:hAnsi="Calibri" w:cs="Calibri"/>
          <w:sz w:val="24"/>
          <w:szCs w:val="24"/>
        </w:rPr>
        <w:t xml:space="preserve">5 ust. 1, Operator poinformuje Wnioskodawcę, a w przypadku stwierdzenia nieprawidłowości przekaże mu wnioski i zalecenia mające na celu ich usunięcie. </w:t>
      </w:r>
    </w:p>
    <w:p w:rsidR="00634059" w:rsidRPr="000850E0" w:rsidRDefault="004A679D" w:rsidP="000C19A6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>Wnioskodawca jest zobowiązany, w terminie nie dłuższym niż 7 dni od dnia otrzymania wniosków i zaleceń, 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0850E0">
        <w:rPr>
          <w:rFonts w:ascii="Calibri" w:hAnsi="Calibri" w:cs="Calibri"/>
          <w:sz w:val="24"/>
          <w:szCs w:val="24"/>
        </w:rPr>
        <w:t xml:space="preserve">5 ust. 4, do ich wykonania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>i powiadomienia o tym Operatora w formie pisemnej.</w:t>
      </w:r>
    </w:p>
    <w:p w:rsidR="006E4FD8" w:rsidRPr="00735616" w:rsidRDefault="004A679D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AA484D" w:rsidRPr="00735616" w:rsidRDefault="004A679D" w:rsidP="000850E0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0850E0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6 Obowiązki sprawozdawcze Wnioskodawcy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Operator ma prawo żądać, aby Wnioskodawca, w wyznaczonym terminie przedstawił dodatkowe informacje i wyjaśnienia dotyczące projektu w trakcie jego realizacji. 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 xml:space="preserve">Wnioskodawca ma obowiązek złożenia sprawozdania merytorycznego </w:t>
      </w:r>
      <w:r w:rsidR="000850E0" w:rsidRPr="000850E0">
        <w:rPr>
          <w:rFonts w:ascii="Calibri" w:hAnsi="Calibri" w:cs="Calibri"/>
          <w:b/>
          <w:sz w:val="24"/>
          <w:szCs w:val="24"/>
        </w:rPr>
        <w:br/>
      </w:r>
      <w:r w:rsidRPr="000850E0">
        <w:rPr>
          <w:rFonts w:ascii="Calibri" w:hAnsi="Calibri" w:cs="Calibri"/>
          <w:b/>
          <w:sz w:val="24"/>
          <w:szCs w:val="24"/>
        </w:rPr>
        <w:t xml:space="preserve">z wykonywania zadania publicznego według wzoru stanowiącego załącznik do Regulaminu razem z dokumentacją merytoryczną z projektu (oryginały list obecności, zdjęcia, itp.). </w:t>
      </w:r>
    </w:p>
    <w:p w:rsidR="000850E0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>Sprawozdanie merytoryczne z wykonania zadania publicznego sporządzone przez Wnioskodawcę według wzoru, o którym mowa w §</w:t>
      </w:r>
      <w:r w:rsidR="000850E0" w:rsidRPr="000850E0">
        <w:rPr>
          <w:rFonts w:ascii="Calibri" w:hAnsi="Calibri" w:cs="Calibri"/>
          <w:b/>
          <w:sz w:val="24"/>
          <w:szCs w:val="24"/>
        </w:rPr>
        <w:t xml:space="preserve"> </w:t>
      </w:r>
      <w:r w:rsidRPr="000850E0">
        <w:rPr>
          <w:rFonts w:ascii="Calibri" w:hAnsi="Calibri" w:cs="Calibri"/>
          <w:b/>
          <w:sz w:val="24"/>
          <w:szCs w:val="24"/>
        </w:rPr>
        <w:t xml:space="preserve">6 ust. 2 Wnioskodawca dostarcza Operatorowi w terminie </w:t>
      </w:r>
      <w:r w:rsidR="00F06E0E">
        <w:rPr>
          <w:rFonts w:ascii="Calibri" w:hAnsi="Calibri" w:cs="Calibri"/>
          <w:b/>
          <w:sz w:val="24"/>
          <w:szCs w:val="24"/>
        </w:rPr>
        <w:t xml:space="preserve">nie później jak </w:t>
      </w:r>
      <w:r w:rsidRPr="000850E0">
        <w:rPr>
          <w:rFonts w:ascii="Calibri" w:hAnsi="Calibri" w:cs="Calibri"/>
          <w:b/>
          <w:sz w:val="24"/>
          <w:szCs w:val="24"/>
        </w:rPr>
        <w:t xml:space="preserve">10 dni od dnia zakończenia realizacji zadania publicznego. 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0850E0">
        <w:rPr>
          <w:rFonts w:ascii="Calibri" w:hAnsi="Calibri" w:cs="Calibri"/>
          <w:b/>
          <w:sz w:val="24"/>
          <w:szCs w:val="24"/>
        </w:rPr>
        <w:t xml:space="preserve">Przed złożeniem sprawozdania Operator Wnioskodawca zobowiązany jest </w:t>
      </w:r>
      <w:r w:rsidR="000850E0">
        <w:rPr>
          <w:rFonts w:ascii="Calibri" w:hAnsi="Calibri" w:cs="Calibri"/>
          <w:b/>
          <w:sz w:val="24"/>
          <w:szCs w:val="24"/>
        </w:rPr>
        <w:br/>
      </w:r>
      <w:r w:rsidRPr="000850E0">
        <w:rPr>
          <w:rFonts w:ascii="Calibri" w:hAnsi="Calibri" w:cs="Calibri"/>
          <w:b/>
          <w:sz w:val="24"/>
          <w:szCs w:val="24"/>
        </w:rPr>
        <w:t xml:space="preserve">do skonsultowania roboczej wersji sprawozdania z przedstawicielem Operatora. </w:t>
      </w:r>
    </w:p>
    <w:p w:rsid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W przypadku niezłożenia sprawozdania wraz z dokumentacją merytoryczną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>o których mowa w §</w:t>
      </w:r>
      <w:r w:rsidR="000850E0">
        <w:rPr>
          <w:rFonts w:ascii="Calibri" w:hAnsi="Calibri" w:cs="Calibri"/>
          <w:sz w:val="24"/>
          <w:szCs w:val="24"/>
        </w:rPr>
        <w:t xml:space="preserve"> </w:t>
      </w:r>
      <w:r w:rsidRPr="000850E0">
        <w:rPr>
          <w:rFonts w:ascii="Calibri" w:hAnsi="Calibri" w:cs="Calibri"/>
          <w:sz w:val="24"/>
          <w:szCs w:val="24"/>
        </w:rPr>
        <w:t xml:space="preserve">6 ust. 2, w terminie Operator wzywa pisemnie/mailowo Wnioskodawcę do ich złożenia, w terminie </w:t>
      </w:r>
      <w:r w:rsidR="000850E0">
        <w:rPr>
          <w:rFonts w:ascii="Calibri" w:hAnsi="Calibri" w:cs="Calibri"/>
          <w:sz w:val="24"/>
          <w:szCs w:val="24"/>
        </w:rPr>
        <w:t>5</w:t>
      </w:r>
      <w:r w:rsidRPr="000850E0">
        <w:rPr>
          <w:rFonts w:ascii="Calibri" w:hAnsi="Calibri" w:cs="Calibri"/>
          <w:sz w:val="24"/>
          <w:szCs w:val="24"/>
        </w:rPr>
        <w:t xml:space="preserve"> dni od dnia otrzymania wezwania,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a w wypadku składania przez Operatora sprawozdania do Narodowego Instytutu Wolności - Centrum Rozwoju Społeczeństwa Obywatelskiego w krótszym terminie. </w:t>
      </w:r>
    </w:p>
    <w:p w:rsidR="00F4223A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W przypadku stwierdzenia nieprawidłowości w sprawozdaniu, Operator wzywa mailowo Wnioskodawcę do ich usunięcia w terminie </w:t>
      </w:r>
      <w:r w:rsidR="000850E0">
        <w:rPr>
          <w:rFonts w:ascii="Calibri" w:hAnsi="Calibri" w:cs="Calibri"/>
          <w:sz w:val="24"/>
          <w:szCs w:val="24"/>
        </w:rPr>
        <w:t>5</w:t>
      </w:r>
      <w:r w:rsidRPr="000850E0">
        <w:rPr>
          <w:rFonts w:ascii="Calibri" w:hAnsi="Calibri" w:cs="Calibri"/>
          <w:sz w:val="24"/>
          <w:szCs w:val="24"/>
        </w:rPr>
        <w:t xml:space="preserve"> dni od dnia otrzymania wezwania. </w:t>
      </w:r>
    </w:p>
    <w:p w:rsidR="00F4223A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W przypadku nieusunięcia przez Wnioskodawcę nieprawidłowości wykazanych </w:t>
      </w:r>
      <w:r w:rsidR="000850E0">
        <w:rPr>
          <w:rFonts w:ascii="Calibri" w:hAnsi="Calibri" w:cs="Calibri"/>
          <w:sz w:val="24"/>
          <w:szCs w:val="24"/>
        </w:rPr>
        <w:br/>
      </w:r>
      <w:r w:rsidRPr="000850E0">
        <w:rPr>
          <w:rFonts w:ascii="Calibri" w:hAnsi="Calibri" w:cs="Calibri"/>
          <w:sz w:val="24"/>
          <w:szCs w:val="24"/>
        </w:rPr>
        <w:t xml:space="preserve">w sprawozdaniu przez Operatora w terminie </w:t>
      </w:r>
      <w:r w:rsidR="000850E0">
        <w:rPr>
          <w:rFonts w:ascii="Calibri" w:hAnsi="Calibri" w:cs="Calibri"/>
          <w:sz w:val="24"/>
          <w:szCs w:val="24"/>
        </w:rPr>
        <w:t>5</w:t>
      </w:r>
      <w:r w:rsidRPr="000850E0">
        <w:rPr>
          <w:rFonts w:ascii="Calibri" w:hAnsi="Calibri" w:cs="Calibri"/>
          <w:sz w:val="24"/>
          <w:szCs w:val="24"/>
        </w:rPr>
        <w:t xml:space="preserve"> dni, Operator wezwie do ich usunięcia Wnioskodawcę listownie (listem poleconym). </w:t>
      </w: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60952" w:rsidRDefault="00360952" w:rsidP="00360952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5879A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Dostarczenie sprawozdania przez Wnioskodawcę jest równoznaczne z udzieleniem Operatorowi prawa do rozpowszechniania jego treści w sprawozdaniach do Narodowego Instytutu Wolności – Centrum Rozwoju Społeczeństwa Obywatelskiego, </w:t>
      </w:r>
      <w:r w:rsidRPr="000850E0">
        <w:rPr>
          <w:rFonts w:ascii="Calibri" w:hAnsi="Calibri" w:cs="Calibri"/>
          <w:sz w:val="24"/>
          <w:szCs w:val="24"/>
        </w:rPr>
        <w:lastRenderedPageBreak/>
        <w:t>materiałach informacyjnych i promocyjnych na stronach www</w:t>
      </w:r>
      <w:r w:rsidR="000850E0">
        <w:rPr>
          <w:rFonts w:ascii="Calibri" w:hAnsi="Calibri" w:cs="Calibri"/>
          <w:sz w:val="24"/>
          <w:szCs w:val="24"/>
        </w:rPr>
        <w:t>, profilu na facebooku</w:t>
      </w:r>
      <w:r w:rsidRPr="000850E0">
        <w:rPr>
          <w:rFonts w:ascii="Calibri" w:hAnsi="Calibri" w:cs="Calibri"/>
          <w:sz w:val="24"/>
          <w:szCs w:val="24"/>
        </w:rPr>
        <w:t xml:space="preserve"> Operatora oraz projektu www.</w:t>
      </w:r>
      <w:r w:rsidR="000850E0">
        <w:rPr>
          <w:rFonts w:ascii="Calibri" w:hAnsi="Calibri" w:cs="Calibri"/>
          <w:sz w:val="24"/>
          <w:szCs w:val="24"/>
        </w:rPr>
        <w:t>granty.wrk.org.pl</w:t>
      </w:r>
      <w:r w:rsidRPr="000850E0">
        <w:rPr>
          <w:rFonts w:ascii="Calibri" w:hAnsi="Calibri" w:cs="Calibri"/>
          <w:sz w:val="24"/>
          <w:szCs w:val="24"/>
        </w:rPr>
        <w:t xml:space="preserve"> i innych dokumentach urzędowych. </w:t>
      </w:r>
    </w:p>
    <w:p w:rsidR="003D1AFF" w:rsidRPr="000850E0" w:rsidRDefault="004A679D" w:rsidP="000C19A6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850E0">
        <w:rPr>
          <w:rFonts w:ascii="Calibri" w:hAnsi="Calibri" w:cs="Calibri"/>
          <w:sz w:val="24"/>
          <w:szCs w:val="24"/>
        </w:rPr>
        <w:t xml:space="preserve">Kwestie nieuregulowane w niniejszym Regulaminie dotyczące doręczeń pism obowiązują przepisy rozdziału 8 Kodeksu Postępowania Administracyjnego. 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7 Rozwiązanie umowy za porozumieniem Stron</w:t>
      </w:r>
    </w:p>
    <w:p w:rsidR="003D1AFF" w:rsidRPr="00CF1BB3" w:rsidRDefault="004A679D" w:rsidP="000C19A6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Umowa może być rozwiązana na mocy porozumienia Stron w przypadku wystąpienia okoliczności, za które Strony nie ponoszą odpowiedzialności, a które uniemożliwiają wykonanie umowy. </w:t>
      </w:r>
    </w:p>
    <w:p w:rsidR="003D1AFF" w:rsidRPr="00CF1BB3" w:rsidRDefault="004A679D" w:rsidP="000C19A6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W przypadku rozwiązania umowy w trybie, określonym w §</w:t>
      </w:r>
      <w:r w:rsidR="00CF1BB3">
        <w:rPr>
          <w:rFonts w:ascii="Calibri" w:hAnsi="Calibri" w:cs="Calibri"/>
          <w:sz w:val="24"/>
          <w:szCs w:val="24"/>
        </w:rPr>
        <w:t xml:space="preserve"> </w:t>
      </w:r>
      <w:r w:rsidRPr="00CF1BB3">
        <w:rPr>
          <w:rFonts w:ascii="Calibri" w:hAnsi="Calibri" w:cs="Calibri"/>
          <w:sz w:val="24"/>
          <w:szCs w:val="24"/>
        </w:rPr>
        <w:t xml:space="preserve">7 ust. 1, skutki finansowe i obowiązek zwrotu środków finansowych Strony określą w protokole.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8 Odstąpienie od umowy przez Wnioskodawcę</w:t>
      </w:r>
    </w:p>
    <w:p w:rsidR="003D1AFF" w:rsidRPr="00CF1BB3" w:rsidRDefault="004A679D" w:rsidP="000C19A6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może odstąpić od umowy, w przypadku wystąpienia okoliczności uniemożliwiających jej wykonanie z przyczyn niezależnych od Wnioskodawcy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terminie do 7 dni od jej zawarcia. </w:t>
      </w:r>
    </w:p>
    <w:p w:rsidR="003D1AFF" w:rsidRPr="00CF1BB3" w:rsidRDefault="004A679D" w:rsidP="000C19A6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 przypadku poniesienia przez Wnioskodawcę wydatku niezgodnego z umową, Operator ustanawia Wnioskodawcy karę umowną w wysokości poniesionego wydatku. Zapłata kary umownej nie wyłącza dochodzenia przez Operatora naprawienia powstałej szkody na zasadach ogólnych.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9 Rozwiązanie umowy przez Operatora</w:t>
      </w:r>
    </w:p>
    <w:p w:rsidR="003D1AFF" w:rsidRPr="00CF1BB3" w:rsidRDefault="004A679D" w:rsidP="000C19A6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Umowa może być rozwiązana przez Operatora ze skutkiem natychmiastowym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przypadku: </w:t>
      </w:r>
    </w:p>
    <w:p w:rsidR="003D1AFF" w:rsidRPr="00CF1BB3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nieterminowego oraz nienależytego wykonywania umowy, w szczególności zmniejszenia zakresu rzeczowego realizowanego projektu</w:t>
      </w:r>
      <w:r w:rsidR="003473FC">
        <w:rPr>
          <w:rFonts w:ascii="Calibri" w:hAnsi="Calibri" w:cs="Calibri"/>
          <w:sz w:val="24"/>
          <w:szCs w:val="24"/>
        </w:rPr>
        <w:t>, nie realizowania obowiązków promocji inicjatywy</w:t>
      </w:r>
      <w:r w:rsidR="00CF1BB3">
        <w:rPr>
          <w:rFonts w:ascii="Calibri" w:hAnsi="Calibri" w:cs="Calibri"/>
          <w:sz w:val="24"/>
          <w:szCs w:val="24"/>
        </w:rPr>
        <w:t>,</w:t>
      </w:r>
      <w:r w:rsidRPr="00CF1BB3">
        <w:rPr>
          <w:rFonts w:ascii="Calibri" w:hAnsi="Calibri" w:cs="Calibri"/>
          <w:sz w:val="24"/>
          <w:szCs w:val="24"/>
        </w:rPr>
        <w:t xml:space="preserve"> </w:t>
      </w:r>
    </w:p>
    <w:p w:rsidR="003D1AFF" w:rsidRPr="00CF1BB3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nieprzedłożenia przez Wnioskodawcę sprawozdania z wykonania projektu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>w terminie i na zasadach określonych w niniejszej umowie</w:t>
      </w:r>
      <w:r w:rsidR="00CF1BB3">
        <w:rPr>
          <w:rFonts w:ascii="Calibri" w:hAnsi="Calibri" w:cs="Calibri"/>
          <w:sz w:val="24"/>
          <w:szCs w:val="24"/>
        </w:rPr>
        <w:t>,</w:t>
      </w:r>
    </w:p>
    <w:p w:rsidR="003D1AFF" w:rsidRPr="00CF1BB3" w:rsidRDefault="004A679D" w:rsidP="000C19A6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odmowy poddania się przez Wnioskodawcę kontroli albo nie doprowadzenia przez Wnioskodawcę w terminie określonym przez Operatora do usunięcia stwierdzonych nieprawidłowości. </w:t>
      </w:r>
    </w:p>
    <w:p w:rsidR="003D1AFF" w:rsidRPr="00CF1BB3" w:rsidRDefault="004A679D" w:rsidP="000C19A6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>Operator, rozwiązując umowę w trybie, określonym w §</w:t>
      </w:r>
      <w:r w:rsidR="00CF1BB3">
        <w:rPr>
          <w:rFonts w:ascii="Calibri" w:hAnsi="Calibri" w:cs="Calibri"/>
          <w:sz w:val="24"/>
          <w:szCs w:val="24"/>
        </w:rPr>
        <w:t xml:space="preserve"> </w:t>
      </w:r>
      <w:r w:rsidRPr="00CF1BB3">
        <w:rPr>
          <w:rFonts w:ascii="Calibri" w:hAnsi="Calibri" w:cs="Calibri"/>
          <w:sz w:val="24"/>
          <w:szCs w:val="24"/>
        </w:rPr>
        <w:t xml:space="preserve">9 ust. 1, określi kwotę dotacji podlegającą zwrotowi.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60952" w:rsidRDefault="00360952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60952" w:rsidRDefault="00360952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60952" w:rsidRDefault="00360952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735616" w:rsidRDefault="004A679D" w:rsidP="00CF1BB3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CF1BB3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10 Obowiązki informacyjne Wnioskodawcy</w:t>
      </w:r>
    </w:p>
    <w:p w:rsidR="00734466" w:rsidRPr="005879A0" w:rsidRDefault="004A679D" w:rsidP="00B773BC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5879A0">
        <w:rPr>
          <w:rFonts w:ascii="Calibri" w:hAnsi="Calibri" w:cs="Calibri"/>
          <w:sz w:val="24"/>
          <w:szCs w:val="24"/>
        </w:rPr>
        <w:t xml:space="preserve">Wnioskodawca jest zobowiązany do informowania, że zadanie jest realizowane </w:t>
      </w:r>
      <w:r w:rsidR="00CF1BB3" w:rsidRPr="005879A0">
        <w:rPr>
          <w:rFonts w:ascii="Calibri" w:hAnsi="Calibri" w:cs="Calibri"/>
          <w:sz w:val="24"/>
          <w:szCs w:val="24"/>
        </w:rPr>
        <w:br/>
      </w:r>
      <w:r w:rsidRPr="005879A0">
        <w:rPr>
          <w:rFonts w:ascii="Calibri" w:hAnsi="Calibri" w:cs="Calibri"/>
          <w:sz w:val="24"/>
          <w:szCs w:val="24"/>
        </w:rPr>
        <w:t xml:space="preserve">w ramach </w:t>
      </w:r>
      <w:r w:rsidR="00CF1BB3" w:rsidRPr="005879A0">
        <w:rPr>
          <w:rFonts w:ascii="Calibri" w:hAnsi="Calibri" w:cs="Calibri"/>
          <w:sz w:val="24"/>
          <w:szCs w:val="24"/>
        </w:rPr>
        <w:t>projektu „Wielkopolskie</w:t>
      </w:r>
      <w:r w:rsidRPr="005879A0">
        <w:rPr>
          <w:rFonts w:ascii="Calibri" w:hAnsi="Calibri" w:cs="Calibri"/>
          <w:sz w:val="24"/>
          <w:szCs w:val="24"/>
        </w:rPr>
        <w:t xml:space="preserve"> Mał</w:t>
      </w:r>
      <w:r w:rsidR="00CF1BB3" w:rsidRPr="005879A0">
        <w:rPr>
          <w:rFonts w:ascii="Calibri" w:hAnsi="Calibri" w:cs="Calibri"/>
          <w:sz w:val="24"/>
          <w:szCs w:val="24"/>
        </w:rPr>
        <w:t>e</w:t>
      </w:r>
      <w:r w:rsidRPr="005879A0">
        <w:rPr>
          <w:rFonts w:ascii="Calibri" w:hAnsi="Calibri" w:cs="Calibri"/>
          <w:sz w:val="24"/>
          <w:szCs w:val="24"/>
        </w:rPr>
        <w:t xml:space="preserve"> Inicjatyw</w:t>
      </w:r>
      <w:r w:rsidR="00CF1BB3" w:rsidRPr="005879A0">
        <w:rPr>
          <w:rFonts w:ascii="Calibri" w:hAnsi="Calibri" w:cs="Calibri"/>
          <w:sz w:val="24"/>
          <w:szCs w:val="24"/>
        </w:rPr>
        <w:t>y”</w:t>
      </w:r>
      <w:r w:rsidRPr="005879A0">
        <w:rPr>
          <w:rFonts w:ascii="Calibri" w:hAnsi="Calibri" w:cs="Calibri"/>
          <w:sz w:val="24"/>
          <w:szCs w:val="24"/>
        </w:rPr>
        <w:t xml:space="preserve">, finansowanego przez Narodowy </w:t>
      </w:r>
      <w:r w:rsidRPr="005879A0">
        <w:rPr>
          <w:rFonts w:ascii="Calibri" w:hAnsi="Calibri" w:cs="Calibri"/>
          <w:sz w:val="24"/>
          <w:szCs w:val="24"/>
        </w:rPr>
        <w:lastRenderedPageBreak/>
        <w:t xml:space="preserve">Instytut Wolności – Centrum Rozwoju Społeczeństwa Obywatelskiego w ramach Rządowego Programu Fundusz Inicjatyw Obywatelskich na lata 2021-2030. Informacja na ten temat powinna się znaleźć na wszystkich wytworzonych materiałach, m.in., publikacjach, informacjach prasowych, ogłoszeniach, wystąpieniach publicznych dotyczących realizowanego projektu (prezentacjach). </w:t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jest zobowiązany do umieszczania logo Narodowego Instytutu Wolności – Centrum Rozwoju Społeczeństwa Obywatelskiego, </w:t>
      </w:r>
      <w:r w:rsidR="00CF1BB3">
        <w:rPr>
          <w:rFonts w:ascii="Calibri" w:hAnsi="Calibri" w:cs="Calibri"/>
          <w:sz w:val="24"/>
          <w:szCs w:val="24"/>
        </w:rPr>
        <w:t xml:space="preserve">Komitetu ds. Pożytku Publicznego, </w:t>
      </w:r>
      <w:r w:rsidRPr="00CF1BB3">
        <w:rPr>
          <w:rFonts w:ascii="Calibri" w:hAnsi="Calibri" w:cs="Calibri"/>
          <w:sz w:val="24"/>
          <w:szCs w:val="24"/>
        </w:rPr>
        <w:t xml:space="preserve">Rządowego Programu Fundusz Inicjatyw Obywatelskich, </w:t>
      </w:r>
      <w:r w:rsidR="00734466" w:rsidRPr="00CF1BB3">
        <w:rPr>
          <w:rFonts w:ascii="Calibri" w:hAnsi="Calibri" w:cs="Calibri"/>
          <w:sz w:val="24"/>
          <w:szCs w:val="24"/>
        </w:rPr>
        <w:t xml:space="preserve">Wielkopolskich Małych Inicjatyw </w:t>
      </w:r>
      <w:r w:rsidRPr="00CF1BB3">
        <w:rPr>
          <w:rFonts w:ascii="Calibri" w:hAnsi="Calibri" w:cs="Calibri"/>
          <w:sz w:val="24"/>
          <w:szCs w:val="24"/>
        </w:rPr>
        <w:t xml:space="preserve">oraz Operatorów, na wszystkich wytworzonych materiałach, </w:t>
      </w:r>
      <w:r w:rsidR="00CF1BB3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w szczególności: promocyjnych (plakaty, ulotki, banery, zawieszki itp.), informacyjnych (publikacje, papier projektowy itp.), szkoleniowych, edukacyjnych oraz środkach trwałych, proporcjonalnie do wielkości innych oznaczeń, w sposób zapewniający jego widoczność. </w:t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jest zobowiązany do informowania Operatora </w:t>
      </w:r>
      <w:r w:rsidR="00F06E0E">
        <w:rPr>
          <w:rFonts w:ascii="Calibri" w:hAnsi="Calibri" w:cs="Calibri"/>
          <w:sz w:val="24"/>
          <w:szCs w:val="24"/>
        </w:rPr>
        <w:t xml:space="preserve">odpowiadającego za promocję </w:t>
      </w:r>
      <w:r w:rsidRPr="00CF1BB3">
        <w:rPr>
          <w:rFonts w:ascii="Calibri" w:hAnsi="Calibri" w:cs="Calibri"/>
          <w:sz w:val="24"/>
          <w:szCs w:val="24"/>
        </w:rPr>
        <w:t>o działaniach projektowych oraz przesyłania dokumentacji fotograficznej lub filmowej z realizowanych działań, umożliwiających umieszczenie ich na stronie projektu oraz profilach FB na adres Operatora</w:t>
      </w:r>
      <w:r w:rsidR="00360952">
        <w:rPr>
          <w:rFonts w:ascii="Calibri" w:hAnsi="Calibri" w:cs="Calibri"/>
          <w:sz w:val="24"/>
          <w:szCs w:val="24"/>
        </w:rPr>
        <w:t xml:space="preserve">: </w:t>
      </w:r>
      <w:r w:rsidR="00360952" w:rsidRPr="00360952">
        <w:rPr>
          <w:rFonts w:ascii="Calibri" w:hAnsi="Calibri" w:cs="Calibri"/>
          <w:sz w:val="24"/>
          <w:szCs w:val="24"/>
        </w:rPr>
        <w:t>biuro@wrk.org.p</w:t>
      </w:r>
      <w:r w:rsidR="00360952">
        <w:rPr>
          <w:rFonts w:ascii="Calibri" w:hAnsi="Calibri" w:cs="Calibri"/>
          <w:sz w:val="24"/>
          <w:szCs w:val="24"/>
        </w:rPr>
        <w:t>l</w:t>
      </w:r>
      <w:r w:rsidRPr="00360952">
        <w:rPr>
          <w:rFonts w:ascii="Calibri" w:hAnsi="Calibri" w:cs="Calibri"/>
          <w:sz w:val="24"/>
          <w:szCs w:val="24"/>
        </w:rPr>
        <w:t>.</w:t>
      </w:r>
      <w:r w:rsidRPr="00CF1BB3">
        <w:rPr>
          <w:rFonts w:ascii="Calibri" w:hAnsi="Calibri" w:cs="Calibri"/>
          <w:sz w:val="24"/>
          <w:szCs w:val="24"/>
        </w:rPr>
        <w:t xml:space="preserve"> </w:t>
      </w:r>
    </w:p>
    <w:p w:rsidR="00F22F3F" w:rsidRPr="00F22F3F" w:rsidRDefault="004A679D" w:rsidP="00735D2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F22F3F">
        <w:rPr>
          <w:rFonts w:ascii="Calibri" w:hAnsi="Calibri" w:cs="Calibri"/>
          <w:sz w:val="24"/>
          <w:szCs w:val="24"/>
        </w:rPr>
        <w:t>Przykładowy minimalny wzór oznaczeń dla materiałów dużych (m.in. plakat, ulotka, baner, papier projektowy, materiały szkoleniowe, publikacje, sprzęt itp.). Wnioskodawca, który dokonał zakupu sprzętu w ramach projektu jest zobowiązany do umieszczania n</w:t>
      </w:r>
      <w:r w:rsidR="00CF1BB3" w:rsidRPr="00F22F3F">
        <w:rPr>
          <w:rFonts w:ascii="Calibri" w:hAnsi="Calibri" w:cs="Calibri"/>
          <w:sz w:val="24"/>
          <w:szCs w:val="24"/>
        </w:rPr>
        <w:t>a nim informacji „</w:t>
      </w:r>
      <w:r w:rsidRPr="00F22F3F">
        <w:rPr>
          <w:rFonts w:ascii="Calibri" w:hAnsi="Calibri" w:cs="Calibri"/>
          <w:sz w:val="24"/>
          <w:szCs w:val="24"/>
        </w:rPr>
        <w:t xml:space="preserve">Zakup został </w:t>
      </w:r>
      <w:r w:rsidR="00CF1BB3" w:rsidRPr="00F22F3F">
        <w:rPr>
          <w:rFonts w:ascii="Calibri" w:hAnsi="Calibri" w:cs="Calibri"/>
          <w:sz w:val="24"/>
          <w:szCs w:val="24"/>
        </w:rPr>
        <w:t xml:space="preserve">dokonany </w:t>
      </w:r>
      <w:r w:rsidRPr="00F22F3F">
        <w:rPr>
          <w:rFonts w:ascii="Calibri" w:hAnsi="Calibri" w:cs="Calibri"/>
          <w:sz w:val="24"/>
          <w:szCs w:val="24"/>
        </w:rPr>
        <w:t xml:space="preserve">w ramach </w:t>
      </w:r>
      <w:r w:rsidR="00CF1BB3" w:rsidRPr="00F22F3F">
        <w:rPr>
          <w:rFonts w:ascii="Calibri" w:hAnsi="Calibri" w:cs="Calibri"/>
          <w:sz w:val="24"/>
          <w:szCs w:val="24"/>
        </w:rPr>
        <w:t xml:space="preserve">projektu </w:t>
      </w:r>
      <w:r w:rsidR="00F22F3F" w:rsidRPr="00F22F3F">
        <w:rPr>
          <w:rFonts w:ascii="Calibri" w:hAnsi="Calibri" w:cs="Calibri"/>
          <w:sz w:val="24"/>
          <w:szCs w:val="24"/>
        </w:rPr>
        <w:br/>
      </w:r>
      <w:r w:rsidR="00CF1BB3" w:rsidRPr="00F22F3F">
        <w:rPr>
          <w:rFonts w:ascii="Calibri" w:hAnsi="Calibri" w:cs="Calibri"/>
          <w:sz w:val="24"/>
          <w:szCs w:val="24"/>
        </w:rPr>
        <w:t>pt. „</w:t>
      </w:r>
      <w:r w:rsidR="00734466" w:rsidRPr="00F22F3F">
        <w:rPr>
          <w:rFonts w:ascii="Calibri" w:hAnsi="Calibri" w:cs="Calibri"/>
          <w:sz w:val="24"/>
          <w:szCs w:val="24"/>
        </w:rPr>
        <w:t>Wielkopolskie Małe Inicjatywy</w:t>
      </w:r>
      <w:r w:rsidR="00CF1BB3" w:rsidRPr="00F22F3F">
        <w:rPr>
          <w:rFonts w:ascii="Calibri" w:hAnsi="Calibri" w:cs="Calibri"/>
          <w:sz w:val="24"/>
          <w:szCs w:val="24"/>
        </w:rPr>
        <w:t xml:space="preserve">” i sfinansowany </w:t>
      </w:r>
      <w:r w:rsidRPr="00F22F3F">
        <w:rPr>
          <w:rFonts w:ascii="Calibri" w:hAnsi="Calibri" w:cs="Calibri"/>
          <w:sz w:val="24"/>
          <w:szCs w:val="24"/>
        </w:rPr>
        <w:t>przez Narodowy Instytut Wolności – Centrum Rozwoju Społeczeństwa Obywatelskiego ze środków Rządowego Programu Fundusz Inicjatyw Obywatelskich na lata 2021</w:t>
      </w:r>
      <w:r w:rsidR="007A044A" w:rsidRPr="00F22F3F">
        <w:rPr>
          <w:rFonts w:ascii="Calibri" w:hAnsi="Calibri" w:cs="Calibri"/>
          <w:sz w:val="24"/>
          <w:szCs w:val="24"/>
        </w:rPr>
        <w:t xml:space="preserve">-2030”. </w:t>
      </w:r>
      <w:r w:rsidR="00CF1BB3" w:rsidRPr="00F22F3F">
        <w:rPr>
          <w:rFonts w:ascii="Calibri" w:hAnsi="Calibri" w:cs="Calibri"/>
          <w:sz w:val="24"/>
          <w:szCs w:val="24"/>
        </w:rPr>
        <w:t xml:space="preserve">Projekt </w:t>
      </w:r>
      <w:r w:rsidR="007A044A" w:rsidRPr="00F22F3F">
        <w:rPr>
          <w:rFonts w:ascii="Calibri" w:hAnsi="Calibri" w:cs="Calibri"/>
          <w:sz w:val="24"/>
          <w:szCs w:val="24"/>
        </w:rPr>
        <w:br/>
      </w:r>
      <w:r w:rsidR="00CF1BB3" w:rsidRPr="00F22F3F">
        <w:rPr>
          <w:rFonts w:ascii="Calibri" w:hAnsi="Calibri" w:cs="Calibri"/>
          <w:sz w:val="24"/>
          <w:szCs w:val="24"/>
        </w:rPr>
        <w:t>pt. „</w:t>
      </w:r>
      <w:r w:rsidRPr="00F22F3F">
        <w:rPr>
          <w:rFonts w:ascii="Calibri" w:hAnsi="Calibri" w:cs="Calibri"/>
          <w:sz w:val="24"/>
          <w:szCs w:val="24"/>
        </w:rPr>
        <w:t>..............</w:t>
      </w:r>
      <w:r w:rsidR="00F22F3F" w:rsidRPr="00F22F3F">
        <w:rPr>
          <w:rFonts w:ascii="Calibri" w:hAnsi="Calibri" w:cs="Calibri"/>
          <w:sz w:val="24"/>
          <w:szCs w:val="24"/>
        </w:rPr>
        <w:t>...............................................................</w:t>
      </w:r>
      <w:r w:rsidR="00CF1BB3" w:rsidRPr="00F22F3F">
        <w:rPr>
          <w:rFonts w:ascii="Calibri" w:hAnsi="Calibri" w:cs="Calibri"/>
          <w:sz w:val="24"/>
          <w:szCs w:val="24"/>
        </w:rPr>
        <w:t>”</w:t>
      </w:r>
      <w:r w:rsidR="00F22F3F" w:rsidRPr="00F22F3F">
        <w:rPr>
          <w:rFonts w:ascii="Calibri" w:hAnsi="Calibri" w:cs="Calibri"/>
          <w:sz w:val="24"/>
          <w:szCs w:val="24"/>
        </w:rPr>
        <w:t xml:space="preserve"> jest </w:t>
      </w:r>
      <w:r w:rsidRPr="00F22F3F">
        <w:rPr>
          <w:rFonts w:ascii="Calibri" w:hAnsi="Calibri" w:cs="Calibri"/>
          <w:sz w:val="24"/>
          <w:szCs w:val="24"/>
        </w:rPr>
        <w:t xml:space="preserve">realizowany w ramach </w:t>
      </w:r>
      <w:r w:rsidR="00734466" w:rsidRPr="00F22F3F">
        <w:rPr>
          <w:rFonts w:ascii="Calibri" w:hAnsi="Calibri" w:cs="Calibri"/>
          <w:sz w:val="24"/>
          <w:szCs w:val="24"/>
        </w:rPr>
        <w:t xml:space="preserve">Wielkopolskich Małych Inicjatyw </w:t>
      </w:r>
      <w:r w:rsidRPr="00F22F3F">
        <w:rPr>
          <w:rFonts w:ascii="Calibri" w:hAnsi="Calibri" w:cs="Calibri"/>
          <w:sz w:val="24"/>
          <w:szCs w:val="24"/>
        </w:rPr>
        <w:t>i finansowany przez Narodowy Instytut Wolności – Centrum Rozwoju Społeczeństwa Obywatelskiego ze środków Rządowego Programu Fundusz Inicjatyw Obywatelskich na lata 2021-2030</w:t>
      </w:r>
      <w:r w:rsidR="007A044A" w:rsidRPr="00F22F3F">
        <w:rPr>
          <w:rFonts w:ascii="Calibri" w:hAnsi="Calibri" w:cs="Calibri"/>
          <w:sz w:val="24"/>
          <w:szCs w:val="24"/>
        </w:rPr>
        <w:t>”.</w:t>
      </w:r>
    </w:p>
    <w:p w:rsidR="00F22F3F" w:rsidRDefault="00F22F3F" w:rsidP="007A044A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  <w:r w:rsidRPr="00E2232F">
        <w:rPr>
          <w:noProof/>
          <w:color w:val="FFFFFF" w:themeColor="background1"/>
          <w:lang w:eastAsia="pl-PL"/>
        </w:rPr>
        <w:drawing>
          <wp:anchor distT="0" distB="0" distL="114300" distR="114300" simplePos="0" relativeHeight="251664384" behindDoc="1" locked="0" layoutInCell="1" allowOverlap="1" wp14:anchorId="3816BBA1" wp14:editId="5B28DD0A">
            <wp:simplePos x="0" y="0"/>
            <wp:positionH relativeFrom="margin">
              <wp:align>center</wp:align>
            </wp:positionH>
            <wp:positionV relativeFrom="paragraph">
              <wp:posOffset>183515</wp:posOffset>
            </wp:positionV>
            <wp:extent cx="6332400" cy="921600"/>
            <wp:effectExtent l="0" t="0" r="0" b="0"/>
            <wp:wrapTight wrapText="bothSides">
              <wp:wrapPolygon edited="0">
                <wp:start x="0" y="0"/>
                <wp:lineTo x="0" y="20990"/>
                <wp:lineTo x="21509" y="20990"/>
                <wp:lineTo x="21509" y="0"/>
                <wp:lineTo x="0" y="0"/>
              </wp:wrapPolygon>
            </wp:wrapTight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WE_FIO_zestawienie_1_KOLOR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2400" cy="9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P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plus loga projektu i Operatorów:</w:t>
      </w:r>
    </w:p>
    <w:p w:rsidR="00F22F3F" w:rsidRPr="007A044A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F22F3F">
      <w:pPr>
        <w:pStyle w:val="Nagwek"/>
      </w:pPr>
      <w:r w:rsidRPr="00E2232F">
        <w:rPr>
          <w:noProof/>
          <w:lang w:eastAsia="pl-PL"/>
        </w:rPr>
        <w:lastRenderedPageBreak/>
        <w:drawing>
          <wp:anchor distT="0" distB="0" distL="114300" distR="114300" simplePos="0" relativeHeight="251668480" behindDoc="0" locked="0" layoutInCell="1" allowOverlap="1" wp14:anchorId="5004525A" wp14:editId="50D8319F">
            <wp:simplePos x="0" y="0"/>
            <wp:positionH relativeFrom="column">
              <wp:posOffset>1648460</wp:posOffset>
            </wp:positionH>
            <wp:positionV relativeFrom="paragraph">
              <wp:posOffset>-44450</wp:posOffset>
            </wp:positionV>
            <wp:extent cx="552450" cy="552450"/>
            <wp:effectExtent l="0" t="0" r="0" b="0"/>
            <wp:wrapSquare wrapText="bothSides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dolanów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 wp14:anchorId="10F472F6" wp14:editId="0CEB04D0">
            <wp:simplePos x="0" y="0"/>
            <wp:positionH relativeFrom="column">
              <wp:posOffset>4410710</wp:posOffset>
            </wp:positionH>
            <wp:positionV relativeFrom="paragraph">
              <wp:posOffset>-50800</wp:posOffset>
            </wp:positionV>
            <wp:extent cx="1047750" cy="532130"/>
            <wp:effectExtent l="0" t="0" r="0" b="1270"/>
            <wp:wrapSquare wrapText="bothSides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_WRK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6432" behindDoc="0" locked="0" layoutInCell="1" allowOverlap="1" wp14:anchorId="2F2450F1" wp14:editId="1F41FBEE">
            <wp:simplePos x="0" y="0"/>
            <wp:positionH relativeFrom="margin">
              <wp:posOffset>2520950</wp:posOffset>
            </wp:positionH>
            <wp:positionV relativeFrom="paragraph">
              <wp:posOffset>-43180</wp:posOffset>
            </wp:positionV>
            <wp:extent cx="1638300" cy="555625"/>
            <wp:effectExtent l="0" t="0" r="0" b="0"/>
            <wp:wrapSquare wrapText="bothSides"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INGO - LOGO - Mekrury Wałbrzych HORIZ@800h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416A8CC9" wp14:editId="2FA7E51F">
            <wp:simplePos x="0" y="0"/>
            <wp:positionH relativeFrom="margin">
              <wp:align>left</wp:align>
            </wp:positionH>
            <wp:positionV relativeFrom="paragraph">
              <wp:posOffset>-241300</wp:posOffset>
            </wp:positionV>
            <wp:extent cx="863600" cy="863600"/>
            <wp:effectExtent l="0" t="0" r="0" b="0"/>
            <wp:wrapSquare wrapText="bothSides"/>
            <wp:docPr id="4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51872934_122095389014442102_1417512621490865422_n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2F3F" w:rsidRDefault="00F22F3F" w:rsidP="00F22F3F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7A044A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F22F3F" w:rsidRDefault="00F22F3F" w:rsidP="007A044A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34466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Przykładowy minimalny wzór oznaczeń dla materiałów małych (m.in. smycz, brelok itp.) </w:t>
      </w:r>
    </w:p>
    <w:p w:rsidR="007A044A" w:rsidRPr="007A044A" w:rsidRDefault="007A044A" w:rsidP="007A044A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  <w:lang w:eastAsia="pl-PL"/>
        </w:rPr>
        <w:drawing>
          <wp:inline distT="0" distB="0" distL="0" distR="0">
            <wp:extent cx="3448050" cy="672010"/>
            <wp:effectExtent l="0" t="0" r="0" b="0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439" cy="68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Niestosowanie się do obowiązków informacyjnych w odniesieniu do wytworzonych materiałów skutkować będzie uznaniem wydatków związanych z wytworzeniem tych materiałów za niekwalifikowane oraz powstaniem roszczenia o ich zwrot. </w:t>
      </w:r>
    </w:p>
    <w:p w:rsidR="00734466" w:rsidRPr="00CF1BB3" w:rsidRDefault="004A679D" w:rsidP="000C19A6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zobowiązuje się do wysłania projektów materiałów graficznych </w:t>
      </w:r>
      <w:r w:rsidR="007A044A">
        <w:rPr>
          <w:rFonts w:ascii="Calibri" w:hAnsi="Calibri" w:cs="Calibri"/>
          <w:sz w:val="24"/>
          <w:szCs w:val="24"/>
        </w:rPr>
        <w:br/>
      </w:r>
      <w:r w:rsidRPr="00CF1BB3">
        <w:rPr>
          <w:rFonts w:ascii="Calibri" w:hAnsi="Calibri" w:cs="Calibri"/>
          <w:sz w:val="24"/>
          <w:szCs w:val="24"/>
        </w:rPr>
        <w:t xml:space="preserve">do akceptacji przez przedstawiciela Operatora przed ich publikacją. </w:t>
      </w:r>
    </w:p>
    <w:p w:rsidR="00CF1BB3" w:rsidRDefault="00CF1BB3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CF1BB3" w:rsidP="007A044A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="004A679D" w:rsidRPr="00735616">
        <w:rPr>
          <w:rFonts w:ascii="Calibri" w:hAnsi="Calibri" w:cs="Calibri"/>
          <w:b/>
          <w:sz w:val="24"/>
          <w:szCs w:val="24"/>
        </w:rPr>
        <w:t>11 Uprawnienia informacyjne Operatora</w:t>
      </w:r>
    </w:p>
    <w:p w:rsidR="00734466" w:rsidRPr="007A044A" w:rsidRDefault="004A679D" w:rsidP="000C19A6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Wnioskodawca upoważnia Operatora do rozpowszechniania w dowolnej formie,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w prasie, radiu, telewizji, Internecie oraz innych środkach przekazu indywidualnego oraz masowego, nazw oraz miejsca realizacji projektu, przedmiotu i celu, na który przyznano środki, informacji o wysokości przyznanych środków oraz informacji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o złożeniu lub nie złożeniu sprawozdania z realizacji projektu. </w:t>
      </w:r>
    </w:p>
    <w:p w:rsidR="00734466" w:rsidRPr="007A044A" w:rsidRDefault="004A679D" w:rsidP="000C19A6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Operator jest uprawniony do bezpłatnego korzystania z rezultatów projektu,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w szczególności z raportów, opracowań oraz innych materiałów wytworzonych przez Wnioskodawcę przy realizacji projektu.</w:t>
      </w:r>
    </w:p>
    <w:p w:rsidR="007A044A" w:rsidRDefault="007A044A" w:rsidP="007A044A">
      <w:pPr>
        <w:spacing w:before="0" w:after="0"/>
        <w:ind w:left="426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7A044A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12 Rzeczy zakupione za środki pochodzące z mikrodotacji</w:t>
      </w:r>
    </w:p>
    <w:p w:rsidR="00734466" w:rsidRPr="007A044A" w:rsidRDefault="004A679D" w:rsidP="000C19A6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>Dozwolony jest zakup rzeczy, które nie zostaną zużyte podczas realizacji projektu, pod warunkiem, że całkowity maksymalny limit zakupu wyniesie 1</w:t>
      </w:r>
      <w:r w:rsidR="007A044A">
        <w:rPr>
          <w:rFonts w:ascii="Calibri" w:hAnsi="Calibri" w:cs="Calibri"/>
          <w:sz w:val="24"/>
          <w:szCs w:val="24"/>
        </w:rPr>
        <w:t>.</w:t>
      </w:r>
      <w:r w:rsidRPr="007A044A">
        <w:rPr>
          <w:rFonts w:ascii="Calibri" w:hAnsi="Calibri" w:cs="Calibri"/>
          <w:sz w:val="24"/>
          <w:szCs w:val="24"/>
        </w:rPr>
        <w:t xml:space="preserve">000,00 zł brutto. </w:t>
      </w:r>
    </w:p>
    <w:p w:rsidR="00734466" w:rsidRPr="007A044A" w:rsidRDefault="004A679D" w:rsidP="000C19A6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Środki niezużywalne w projekcie, zakupione w ramach budżetu projektu pozostaną własnością Operatora. Grupa nieformalna może wskazać organizację pozarządową lub instytucję publiczną, której chce przekazać środki niezużywalne w projekcie. Operator, po zakończeniu małej inicjatywy, zawrze z wybraną organizacją pozarządową lub instytucją publiczną umowę powierzenia na podstawie której przekaże jej środki, który nie zostały zużyte w trakcie realizacji projektu. </w:t>
      </w:r>
    </w:p>
    <w:p w:rsidR="007A044A" w:rsidRDefault="007A044A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7A044A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7A044A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13 Ochrona danych osobowych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>W związku z rozpoczęciem stosowania z dniem 25 maja 2018 r. Rozporządzenia Parlamentu Europejskiego i Rady (UE) 2016/679 z 27 kwietnia 2016 r. w sprawie ochrony osób fizycznych w związku z przetwarzaniem danych osobowych i w sprawie</w:t>
      </w:r>
      <w:r w:rsidR="00882FB3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swobodnego przepływu takich danych oraz uchylenia dyrektywy 95/46/WE (ogólne </w:t>
      </w:r>
      <w:r w:rsidR="007A044A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rozporządzenie o ochronie danych, dalej: RODO) informujemy, iż na podstawie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art. 13 RODO od dnia 25 maja 2018 r. wszystkim osobom, których dane osobowe </w:t>
      </w:r>
      <w:r w:rsidRPr="007A044A">
        <w:rPr>
          <w:rFonts w:ascii="Calibri" w:hAnsi="Calibri" w:cs="Calibri"/>
          <w:sz w:val="24"/>
          <w:szCs w:val="24"/>
        </w:rPr>
        <w:lastRenderedPageBreak/>
        <w:t xml:space="preserve">będą udostępnione </w:t>
      </w:r>
      <w:r w:rsidR="006E4FD8" w:rsidRPr="007A044A">
        <w:rPr>
          <w:rFonts w:ascii="Calibri" w:hAnsi="Calibri" w:cs="Calibri"/>
          <w:sz w:val="24"/>
          <w:szCs w:val="24"/>
        </w:rPr>
        <w:t xml:space="preserve">Fundacji </w:t>
      </w:r>
      <w:r w:rsidR="00B35BAF">
        <w:rPr>
          <w:rFonts w:ascii="Calibri" w:hAnsi="Calibri" w:cs="Calibri"/>
          <w:sz w:val="24"/>
          <w:szCs w:val="24"/>
        </w:rPr>
        <w:t>„</w:t>
      </w:r>
      <w:r w:rsidR="006E4FD8" w:rsidRPr="007A044A">
        <w:rPr>
          <w:rFonts w:ascii="Calibri" w:hAnsi="Calibri" w:cs="Calibri"/>
          <w:sz w:val="24"/>
          <w:szCs w:val="24"/>
        </w:rPr>
        <w:t>Merkury</w:t>
      </w:r>
      <w:r w:rsidR="00B35BAF">
        <w:rPr>
          <w:rFonts w:ascii="Calibri" w:hAnsi="Calibri" w:cs="Calibri"/>
          <w:sz w:val="24"/>
          <w:szCs w:val="24"/>
        </w:rPr>
        <w:t>”</w:t>
      </w:r>
      <w:r w:rsidRPr="007A044A">
        <w:rPr>
          <w:rFonts w:ascii="Calibri" w:hAnsi="Calibri" w:cs="Calibri"/>
          <w:sz w:val="24"/>
          <w:szCs w:val="24"/>
        </w:rPr>
        <w:t xml:space="preserve"> (wybrany Operator); w związku z realizacją niniejszej Umowy będą przysługiwały określone poniżej prawa związane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 przetwarzaniem danych osobowych przez </w:t>
      </w:r>
      <w:r w:rsidR="006E4FD8" w:rsidRPr="007A044A">
        <w:rPr>
          <w:rFonts w:ascii="Calibri" w:hAnsi="Calibri" w:cs="Calibri"/>
          <w:sz w:val="24"/>
          <w:szCs w:val="24"/>
        </w:rPr>
        <w:t xml:space="preserve">Fundację </w:t>
      </w:r>
      <w:r w:rsidR="00B35BAF">
        <w:rPr>
          <w:rFonts w:ascii="Calibri" w:hAnsi="Calibri" w:cs="Calibri"/>
          <w:sz w:val="24"/>
          <w:szCs w:val="24"/>
        </w:rPr>
        <w:t>„</w:t>
      </w:r>
      <w:r w:rsidR="006E4FD8" w:rsidRPr="007A044A">
        <w:rPr>
          <w:rFonts w:ascii="Calibri" w:hAnsi="Calibri" w:cs="Calibri"/>
          <w:sz w:val="24"/>
          <w:szCs w:val="24"/>
        </w:rPr>
        <w:t>Merkury</w:t>
      </w:r>
      <w:r w:rsidR="00B35BAF">
        <w:rPr>
          <w:rFonts w:ascii="Calibri" w:hAnsi="Calibri" w:cs="Calibri"/>
          <w:sz w:val="24"/>
          <w:szCs w:val="24"/>
        </w:rPr>
        <w:t>”</w:t>
      </w:r>
      <w:r w:rsidR="006E4FD8" w:rsidRPr="007A044A">
        <w:rPr>
          <w:rFonts w:ascii="Calibri" w:hAnsi="Calibri" w:cs="Calibri"/>
          <w:sz w:val="24"/>
          <w:szCs w:val="24"/>
        </w:rPr>
        <w:t xml:space="preserve"> </w:t>
      </w:r>
      <w:r w:rsidRPr="007A044A">
        <w:rPr>
          <w:rFonts w:ascii="Calibri" w:hAnsi="Calibri" w:cs="Calibri"/>
          <w:sz w:val="24"/>
          <w:szCs w:val="24"/>
        </w:rPr>
        <w:t>(wybrany Operator): 1. Dane osobowe przetwarzane będą w celu realizacji Rządowego Programu</w:t>
      </w:r>
      <w:r w:rsidR="006E4FD8" w:rsidRPr="007A044A">
        <w:rPr>
          <w:rFonts w:ascii="Calibri" w:hAnsi="Calibri" w:cs="Calibri"/>
          <w:sz w:val="24"/>
          <w:szCs w:val="24"/>
        </w:rPr>
        <w:t xml:space="preserve"> </w:t>
      </w:r>
      <w:r w:rsidR="00734466" w:rsidRPr="007A044A">
        <w:rPr>
          <w:rFonts w:ascii="Calibri" w:hAnsi="Calibri" w:cs="Calibri"/>
          <w:sz w:val="24"/>
          <w:szCs w:val="24"/>
        </w:rPr>
        <w:t xml:space="preserve">Wielkopolskie Małe Inicjatywy </w:t>
      </w:r>
      <w:r w:rsidRPr="007A044A">
        <w:rPr>
          <w:rFonts w:ascii="Calibri" w:hAnsi="Calibri" w:cs="Calibri"/>
          <w:sz w:val="24"/>
          <w:szCs w:val="24"/>
        </w:rPr>
        <w:t xml:space="preserve">oraz obowiązków wynikających z realizacji umowy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nr </w:t>
      </w:r>
      <w:r w:rsidR="006E4FD8" w:rsidRPr="007A044A">
        <w:rPr>
          <w:rFonts w:ascii="Calibri" w:hAnsi="Calibri" w:cs="Calibri"/>
          <w:color w:val="auto"/>
          <w:sz w:val="24"/>
          <w:szCs w:val="24"/>
        </w:rPr>
        <w:t xml:space="preserve">20/III/2024 z dn. 08.04.2024 r. </w:t>
      </w:r>
      <w:r w:rsidRPr="007A044A">
        <w:rPr>
          <w:rFonts w:ascii="Calibri" w:hAnsi="Calibri" w:cs="Calibri"/>
          <w:sz w:val="24"/>
          <w:szCs w:val="24"/>
        </w:rPr>
        <w:t xml:space="preserve">o realizację zadania publicznego, zleconego przez Narodowy Instytut Wolności – Centrum Rozwoju Społeczeństwa Obywatelskiego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ze środków Rządowego Programu Fundusz Inicjatyw Obywatelskich na lata 2021-2030 r. oraz przepisów prawa: Art. 6 ust 1 lit c) oraz art. 9 ust 2 lit b) oraz h) RODO,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 także art. 14 ust. 1 i 2 ustawy z dnia 24 kwietnia 2003 r. o działalności pożytku publicznego i o wolontariacie (dz. u. z 2016 r. poz. 239 i 395).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osobowe będą przechowywane przez okres 5 lat od dnia zakończenia zawartej umowy na realizację Małej Inicjatywy.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Realizującym Małą Inicjatywę oraz odbiorcom działań przysługuje prawo dostępu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do treści danych oraz ich sprostowania, usunięcia lub ograniczenia przetwarzania,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a także prawo sprzeciwu, zażądania zaprzestania przetwarzania i przenoszenia danych, jak również prawo do cofnięcia zgody w dowolnym momencie oraz prawo do wniesienia skargi do organu nadzoru – Prezesa Urzędu Ochrony Danych Osobowych.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Wnioskodawca ma prawo wniesienia skargi do UODO gdy uzna, iż przetwarzanie danych osobowych dotyczących narusza przepisy ogólnego rozporządzenia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o ochronie danych osobowych z dnia 27 kwietnia 2016 r.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Podanie danych jest dobrowolne i uzyskane bezpośrednio od osoby, której dane dotyczą.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udostępnione przez Wnioskodawcę będą podlegały udostępnieniu podmiotom trzecim tylko w celu realizacji zadań wynikających z przeprowadzania naboru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do </w:t>
      </w:r>
      <w:r w:rsidR="00B35BAF">
        <w:rPr>
          <w:rFonts w:ascii="Calibri" w:hAnsi="Calibri" w:cs="Calibri"/>
          <w:sz w:val="24"/>
          <w:szCs w:val="24"/>
        </w:rPr>
        <w:t>projektu pt. „</w:t>
      </w:r>
      <w:r w:rsidR="00734466" w:rsidRPr="007A044A">
        <w:rPr>
          <w:rFonts w:ascii="Calibri" w:hAnsi="Calibri" w:cs="Calibri"/>
          <w:sz w:val="24"/>
          <w:szCs w:val="24"/>
        </w:rPr>
        <w:t>Wielkopolskie Małe Inicjatywy</w:t>
      </w:r>
      <w:r w:rsidR="00B35BAF">
        <w:rPr>
          <w:rFonts w:ascii="Calibri" w:hAnsi="Calibri" w:cs="Calibri"/>
          <w:sz w:val="24"/>
          <w:szCs w:val="24"/>
        </w:rPr>
        <w:t>”</w:t>
      </w:r>
      <w:r w:rsidR="00734466" w:rsidRPr="007A044A">
        <w:rPr>
          <w:rFonts w:ascii="Calibri" w:hAnsi="Calibri" w:cs="Calibri"/>
          <w:sz w:val="24"/>
          <w:szCs w:val="24"/>
        </w:rPr>
        <w:t xml:space="preserve"> </w:t>
      </w:r>
      <w:r w:rsidRPr="007A044A">
        <w:rPr>
          <w:rFonts w:ascii="Calibri" w:hAnsi="Calibri" w:cs="Calibri"/>
          <w:sz w:val="24"/>
          <w:szCs w:val="24"/>
        </w:rPr>
        <w:t xml:space="preserve">i w związku z wykonywaniem postanowień Regulaminu naboru, a w szczególności w celu komunikacji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z Wnioskodawcami</w:t>
      </w:r>
      <w:r w:rsidR="00B35BAF">
        <w:rPr>
          <w:rFonts w:ascii="Calibri" w:hAnsi="Calibri" w:cs="Calibri"/>
          <w:sz w:val="24"/>
          <w:szCs w:val="24"/>
        </w:rPr>
        <w:t>.</w:t>
      </w:r>
      <w:r w:rsidRPr="007A044A">
        <w:rPr>
          <w:rFonts w:ascii="Calibri" w:hAnsi="Calibri" w:cs="Calibri"/>
          <w:sz w:val="24"/>
          <w:szCs w:val="24"/>
        </w:rPr>
        <w:t xml:space="preserve"> Odbiorcami danych mogą być również instytucje upoważnione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z mocy prawa. </w:t>
      </w:r>
    </w:p>
    <w:p w:rsidR="00734466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Dane uczestnika nie będą przetwarzane w sposób zautomatyzowany w tym również w formie profilowania. </w:t>
      </w:r>
    </w:p>
    <w:p w:rsidR="00040AF6" w:rsidRDefault="00040AF6" w:rsidP="00040AF6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040AF6" w:rsidRPr="00040AF6" w:rsidRDefault="00040AF6" w:rsidP="00040AF6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Administratorzy danych nie mają zamiaru przekazywać danych osobowych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>do państwa trzeciego lub organizacji międzynarodowej.</w:t>
      </w:r>
    </w:p>
    <w:p w:rsidR="007A044A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t xml:space="preserve">Administratorzy dołożą wszelkich starań, aby zapewnić wszelkie środki fizycznej, technicznej i organizacyjnej ochrony danych osobowych przed ich przypadkowym </w:t>
      </w:r>
      <w:r w:rsidR="005879A0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czy umyślnym zniszczeniem, przypadkową utratą, zmianą, nieuprawnionym </w:t>
      </w:r>
      <w:r w:rsidR="00B35BAF">
        <w:rPr>
          <w:rFonts w:ascii="Calibri" w:hAnsi="Calibri" w:cs="Calibri"/>
          <w:sz w:val="24"/>
          <w:szCs w:val="24"/>
        </w:rPr>
        <w:br/>
      </w:r>
      <w:r w:rsidRPr="007A044A">
        <w:rPr>
          <w:rFonts w:ascii="Calibri" w:hAnsi="Calibri" w:cs="Calibri"/>
          <w:sz w:val="24"/>
          <w:szCs w:val="24"/>
        </w:rPr>
        <w:t xml:space="preserve">ujawnieniem, wykorzystaniem czy dostępem - zgodnie ze wszystkimi obowiązującymi przepisami. </w:t>
      </w:r>
    </w:p>
    <w:p w:rsidR="00734466" w:rsidRPr="007A044A" w:rsidRDefault="004A679D" w:rsidP="000C19A6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A044A">
        <w:rPr>
          <w:rFonts w:ascii="Calibri" w:hAnsi="Calibri" w:cs="Calibri"/>
          <w:sz w:val="24"/>
          <w:szCs w:val="24"/>
        </w:rPr>
        <w:lastRenderedPageBreak/>
        <w:t xml:space="preserve">Wnioskodawca ma obowiązek podpisania z Operatorem umowy powierzenia przetwarzania danych osobowych osób realizujących działania w Małej Inicjatywie oraz odbiorców tych działań. Operator jest Administratorem danych, które powierza Wnioskodawcy. </w:t>
      </w:r>
    </w:p>
    <w:p w:rsidR="007A044A" w:rsidRDefault="007A044A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14 Forma pisemna oświadczeń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Wszelkie zmiany, uzupełnienia i oświadczenia składane w związku z niniejszą umową, nieuregulowane w Regulaminie uczestnictwa, wymagają pod rygorem nieważności formy pisemnej. 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Korespondencja powinna być kierowana na adres Operatora lub e-mail </w:t>
      </w:r>
      <w:r w:rsidR="00734466" w:rsidRPr="00735616">
        <w:rPr>
          <w:rFonts w:ascii="Calibri" w:hAnsi="Calibri" w:cs="Calibri"/>
          <w:sz w:val="24"/>
          <w:szCs w:val="24"/>
        </w:rPr>
        <w:t xml:space="preserve">wskazany  </w:t>
      </w:r>
      <w:r w:rsidR="00B35BAF">
        <w:rPr>
          <w:rFonts w:ascii="Calibri" w:hAnsi="Calibri" w:cs="Calibri"/>
          <w:sz w:val="24"/>
          <w:szCs w:val="24"/>
        </w:rPr>
        <w:br/>
        <w:t xml:space="preserve">w </w:t>
      </w:r>
      <w:r w:rsidR="00734466" w:rsidRPr="00735616">
        <w:rPr>
          <w:rFonts w:ascii="Calibri" w:hAnsi="Calibri" w:cs="Calibri"/>
          <w:sz w:val="24"/>
          <w:szCs w:val="24"/>
        </w:rPr>
        <w:t>§</w:t>
      </w:r>
      <w:r w:rsidR="00B35BAF">
        <w:rPr>
          <w:rFonts w:ascii="Calibri" w:hAnsi="Calibri" w:cs="Calibri"/>
          <w:sz w:val="24"/>
          <w:szCs w:val="24"/>
        </w:rPr>
        <w:t xml:space="preserve"> </w:t>
      </w:r>
      <w:r w:rsidR="00734466" w:rsidRPr="00735616">
        <w:rPr>
          <w:rFonts w:ascii="Calibri" w:hAnsi="Calibri" w:cs="Calibri"/>
          <w:sz w:val="24"/>
          <w:szCs w:val="24"/>
        </w:rPr>
        <w:t xml:space="preserve">1 ust. 9. </w:t>
      </w:r>
    </w:p>
    <w:p w:rsidR="00734466" w:rsidRPr="00735616" w:rsidRDefault="004A679D" w:rsidP="000C19A6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Wszelkie wątpliwości związane z realizacją niniejszej umowy wyjaśniane będą </w:t>
      </w:r>
      <w:r w:rsidR="00B35BAF">
        <w:rPr>
          <w:rFonts w:ascii="Calibri" w:hAnsi="Calibri" w:cs="Calibri"/>
          <w:sz w:val="24"/>
          <w:szCs w:val="24"/>
        </w:rPr>
        <w:br/>
      </w:r>
      <w:r w:rsidRPr="00735616">
        <w:rPr>
          <w:rFonts w:ascii="Calibri" w:hAnsi="Calibri" w:cs="Calibri"/>
          <w:sz w:val="24"/>
          <w:szCs w:val="24"/>
        </w:rPr>
        <w:t xml:space="preserve">w formie pisemnej. </w:t>
      </w:r>
    </w:p>
    <w:p w:rsidR="00B35BAF" w:rsidRDefault="00B35BAF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15 Odpowiedzialność wobec osób trzecich</w:t>
      </w:r>
    </w:p>
    <w:p w:rsidR="00734466" w:rsidRPr="00B35BAF" w:rsidRDefault="004A679D" w:rsidP="000C19A6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Wnioskodawca ponosi wyłączną odpowiedzialność wobec osób trzecich za szkody powstałe w związku z realizacją projektu. </w:t>
      </w:r>
    </w:p>
    <w:p w:rsidR="00734466" w:rsidRPr="00B35BAF" w:rsidRDefault="004A679D" w:rsidP="000C19A6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 zakresie związanym z realizacją projektu, w tym z gromadzeniem, przetwarzaniem i przekazywaniem danych osobowych, a także wprowadzaniem </w:t>
      </w:r>
      <w:r w:rsidR="00B35BAF">
        <w:rPr>
          <w:rFonts w:ascii="Calibri" w:hAnsi="Calibri" w:cs="Calibri"/>
          <w:sz w:val="24"/>
          <w:szCs w:val="24"/>
        </w:rPr>
        <w:t>ich do systemów informatycznych,</w:t>
      </w:r>
      <w:r w:rsidRPr="00B35BAF">
        <w:rPr>
          <w:rFonts w:ascii="Calibri" w:hAnsi="Calibri" w:cs="Calibri"/>
          <w:sz w:val="24"/>
          <w:szCs w:val="24"/>
        </w:rPr>
        <w:t xml:space="preserve"> Operator odbiera stosowne oświadczenia, o zgodzie na gromadzenie, przetwarzanie i przekazywanie danych osobowych, od osób, których te dane dotyczą, zgodnie z definicją zawartą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735616" w:rsidRDefault="004A679D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735616">
        <w:rPr>
          <w:rFonts w:ascii="Calibri" w:hAnsi="Calibri" w:cs="Calibri"/>
          <w:b/>
          <w:sz w:val="24"/>
          <w:szCs w:val="24"/>
        </w:rPr>
        <w:t>§</w:t>
      </w:r>
      <w:r w:rsidR="00B35BAF">
        <w:rPr>
          <w:rFonts w:ascii="Calibri" w:hAnsi="Calibri" w:cs="Calibri"/>
          <w:b/>
          <w:sz w:val="24"/>
          <w:szCs w:val="24"/>
        </w:rPr>
        <w:t xml:space="preserve"> </w:t>
      </w:r>
      <w:r w:rsidRPr="00735616">
        <w:rPr>
          <w:rFonts w:ascii="Calibri" w:hAnsi="Calibri" w:cs="Calibri"/>
          <w:b/>
          <w:sz w:val="24"/>
          <w:szCs w:val="24"/>
        </w:rPr>
        <w:t>16 Postanowienia końcowe</w:t>
      </w:r>
    </w:p>
    <w:p w:rsidR="00734466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W zakresie nieuregulowanym umową stosuje się odpowiednio przepisy prawa krajowego, w szczególności ustawy z dnia 23 kwietnia 1964 r. - Kodeks cywilny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(Dz. U. z 2014 r. poz. 121), ustawy z dnia 27 sierpnia 2009 r. o finansach publicznych (Dz. U. z 2013 r. poz. 885, z późn. zm.), ustawy z dnia 24 kwietnia 2003 r. o działalności </w:t>
      </w:r>
      <w:r w:rsidR="00F22F3F">
        <w:rPr>
          <w:rFonts w:ascii="Calibri" w:hAnsi="Calibri" w:cs="Calibri"/>
          <w:sz w:val="24"/>
          <w:szCs w:val="24"/>
        </w:rPr>
        <w:br/>
      </w:r>
      <w:r w:rsidR="00F22F3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pożytku publicznego i o wolontariacie (j.t. Dz. U. 2014 r., 1118), ustawy z dnia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29 września 1994 r. o rachunkowości (Dz. U. z 2013 r. poz. 330, z późn. zm.),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oraz ustawy z dnia 29 stycznia 2004 Prawo zamówień publicznych (Dz. U. z 2013 r. poz. 907, z późn. zm.). </w:t>
      </w:r>
    </w:p>
    <w:p w:rsidR="00734466" w:rsidRP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Ewentualne spory powstałe w związku z zawarciem i wykonywaniem niniejszej umowy Strony będą starały się rozstrzygać polubownie. W przypadku braku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porozumienia spór zostanie poddany pod rozstrzygnięcie właściwego ze względu </w:t>
      </w:r>
      <w:r w:rsidR="00B35BAF">
        <w:rPr>
          <w:rFonts w:ascii="Calibri" w:hAnsi="Calibri" w:cs="Calibri"/>
          <w:sz w:val="24"/>
          <w:szCs w:val="24"/>
        </w:rPr>
        <w:br/>
      </w:r>
      <w:r w:rsidRPr="00B35BAF">
        <w:rPr>
          <w:rFonts w:ascii="Calibri" w:hAnsi="Calibri" w:cs="Calibri"/>
          <w:sz w:val="24"/>
          <w:szCs w:val="24"/>
        </w:rPr>
        <w:t xml:space="preserve">na siedzibę Operatora sądu powszechnego. </w:t>
      </w:r>
    </w:p>
    <w:p w:rsidR="00734466" w:rsidRP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lastRenderedPageBreak/>
        <w:t xml:space="preserve">Umowa niniejsza została sporządzona w dwóch jednobrzmiących egzemplarzach, jeden egzemplarz dla Wnioskodawcy i jeden </w:t>
      </w:r>
      <w:r w:rsidR="00CF62C8">
        <w:rPr>
          <w:rFonts w:ascii="Calibri" w:hAnsi="Calibri" w:cs="Calibri"/>
          <w:sz w:val="24"/>
          <w:szCs w:val="24"/>
        </w:rPr>
        <w:t xml:space="preserve">egzemplarz </w:t>
      </w:r>
      <w:r w:rsidRPr="00B35BAF">
        <w:rPr>
          <w:rFonts w:ascii="Calibri" w:hAnsi="Calibri" w:cs="Calibri"/>
          <w:sz w:val="24"/>
          <w:szCs w:val="24"/>
        </w:rPr>
        <w:t xml:space="preserve">dla Operatora. </w:t>
      </w:r>
    </w:p>
    <w:p w:rsidR="00B35BAF" w:rsidRDefault="004A679D" w:rsidP="000C19A6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Jeśli strony nie postanowią inaczej umowa obowiązuje do dnia otrzymania przez Wnioskodawcę potwierdzenia w formie pisemnej ostatecznego rozliczenia projektu. </w:t>
      </w:r>
    </w:p>
    <w:p w:rsidR="00B35BAF" w:rsidRDefault="00B35BAF" w:rsidP="00B35BAF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B35BAF" w:rsidRPr="00B35BAF" w:rsidRDefault="00B35BAF" w:rsidP="00B35BAF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b/>
          <w:sz w:val="24"/>
          <w:szCs w:val="24"/>
        </w:rPr>
        <w:t>§ 1</w:t>
      </w:r>
      <w:r>
        <w:rPr>
          <w:rFonts w:ascii="Calibri" w:hAnsi="Calibri" w:cs="Calibri"/>
          <w:b/>
          <w:sz w:val="24"/>
          <w:szCs w:val="24"/>
        </w:rPr>
        <w:t>7</w:t>
      </w:r>
      <w:r w:rsidRPr="00B35BAF"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Załączniki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sz w:val="24"/>
          <w:szCs w:val="24"/>
        </w:rPr>
        <w:t xml:space="preserve">Wniosek </w:t>
      </w:r>
      <w:r>
        <w:rPr>
          <w:rFonts w:ascii="Calibri" w:hAnsi="Calibri" w:cs="Calibri"/>
          <w:sz w:val="24"/>
          <w:szCs w:val="24"/>
        </w:rPr>
        <w:t>wg wzoru Załącznika nr 1 do Regulaminu,</w:t>
      </w:r>
      <w:r w:rsidRPr="00735616">
        <w:rPr>
          <w:rFonts w:ascii="Calibri" w:hAnsi="Calibri" w:cs="Calibri"/>
          <w:sz w:val="24"/>
          <w:szCs w:val="24"/>
        </w:rPr>
        <w:t xml:space="preserve"> w wersji papierowej podpisany przez osoby uprawnione, stanowiący </w:t>
      </w:r>
      <w:r>
        <w:rPr>
          <w:rFonts w:ascii="Calibri" w:hAnsi="Calibri" w:cs="Calibri"/>
          <w:sz w:val="24"/>
          <w:szCs w:val="24"/>
        </w:rPr>
        <w:t>Z</w:t>
      </w:r>
      <w:r w:rsidRPr="00735616">
        <w:rPr>
          <w:rFonts w:ascii="Calibri" w:hAnsi="Calibri" w:cs="Calibri"/>
          <w:sz w:val="24"/>
          <w:szCs w:val="24"/>
        </w:rPr>
        <w:t>ałącznik nr 1</w:t>
      </w:r>
      <w:r>
        <w:rPr>
          <w:rFonts w:ascii="Calibri" w:hAnsi="Calibri" w:cs="Calibri"/>
          <w:sz w:val="24"/>
          <w:szCs w:val="24"/>
        </w:rPr>
        <w:t xml:space="preserve"> do niniejszej umowy;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>Karta negocjacji</w:t>
      </w:r>
      <w:r>
        <w:rPr>
          <w:rFonts w:ascii="Calibri" w:hAnsi="Calibri" w:cs="Calibri"/>
          <w:sz w:val="24"/>
          <w:szCs w:val="24"/>
        </w:rPr>
        <w:t xml:space="preserve"> wg wzoru Załącznika nr 5 do Regulaminu, stanowiąca Załącznik nr 2</w:t>
      </w:r>
      <w:r w:rsidRPr="00B35BA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do niniejszej umowy;</w:t>
      </w:r>
    </w:p>
    <w:p w:rsidR="00B35BAF" w:rsidRDefault="00B35BAF" w:rsidP="000C19A6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B35BAF">
        <w:rPr>
          <w:rFonts w:ascii="Calibri" w:hAnsi="Calibri" w:cs="Calibri"/>
          <w:sz w:val="24"/>
          <w:szCs w:val="24"/>
        </w:rPr>
        <w:t xml:space="preserve">Umowa powierzenia przetwarzania danych osobowych i wizerunku </w:t>
      </w:r>
      <w:r>
        <w:rPr>
          <w:rFonts w:ascii="Calibri" w:hAnsi="Calibri" w:cs="Calibri"/>
          <w:sz w:val="24"/>
          <w:szCs w:val="24"/>
        </w:rPr>
        <w:t xml:space="preserve">wg wzoru Załącznika </w:t>
      </w:r>
      <w:r w:rsidRPr="00B35BAF">
        <w:rPr>
          <w:rFonts w:ascii="Calibri" w:hAnsi="Calibri" w:cs="Calibri"/>
          <w:sz w:val="24"/>
          <w:szCs w:val="24"/>
        </w:rPr>
        <w:t xml:space="preserve">nr 9 </w:t>
      </w:r>
      <w:r>
        <w:rPr>
          <w:rFonts w:ascii="Calibri" w:hAnsi="Calibri" w:cs="Calibri"/>
          <w:sz w:val="24"/>
          <w:szCs w:val="24"/>
        </w:rPr>
        <w:t>do Regulaminu, stanowiąca Załącznik nr 3</w:t>
      </w:r>
      <w:r w:rsidRPr="00B35BA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do niniejszej umowy.</w:t>
      </w:r>
    </w:p>
    <w:p w:rsidR="00B35BAF" w:rsidRPr="00B35BAF" w:rsidRDefault="00B35BAF" w:rsidP="00B35BAF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734466" w:rsidRPr="00735616" w:rsidRDefault="00734466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  <w:r w:rsidRPr="00345645">
        <w:rPr>
          <w:rFonts w:ascii="Calibri" w:hAnsi="Calibri" w:cs="Calibri"/>
          <w:b/>
          <w:sz w:val="24"/>
          <w:szCs w:val="24"/>
        </w:rPr>
        <w:t>O</w:t>
      </w:r>
      <w:r w:rsidR="00735B52" w:rsidRPr="00345645">
        <w:rPr>
          <w:rFonts w:ascii="Calibri" w:hAnsi="Calibri" w:cs="Calibri"/>
          <w:b/>
          <w:sz w:val="24"/>
          <w:szCs w:val="24"/>
        </w:rPr>
        <w:t>perator</w:t>
      </w:r>
      <w:r w:rsidR="00735B52">
        <w:rPr>
          <w:rFonts w:ascii="Calibri" w:hAnsi="Calibri" w:cs="Calibri"/>
          <w:sz w:val="24"/>
          <w:szCs w:val="24"/>
        </w:rPr>
        <w:t>:</w:t>
      </w:r>
      <w:r w:rsidRPr="00735616">
        <w:rPr>
          <w:rFonts w:ascii="Calibri" w:hAnsi="Calibri" w:cs="Calibri"/>
          <w:sz w:val="24"/>
          <w:szCs w:val="24"/>
        </w:rPr>
        <w:tab/>
      </w:r>
      <w:r w:rsidRPr="00735616">
        <w:rPr>
          <w:rFonts w:ascii="Calibri" w:hAnsi="Calibri" w:cs="Calibri"/>
          <w:sz w:val="24"/>
          <w:szCs w:val="24"/>
        </w:rPr>
        <w:tab/>
      </w:r>
      <w:r w:rsidRPr="00735616">
        <w:rPr>
          <w:rFonts w:ascii="Calibri" w:hAnsi="Calibri" w:cs="Calibri"/>
          <w:sz w:val="24"/>
          <w:szCs w:val="24"/>
        </w:rPr>
        <w:tab/>
      </w:r>
      <w:r w:rsidRPr="00735616">
        <w:rPr>
          <w:rFonts w:ascii="Calibri" w:hAnsi="Calibri" w:cs="Calibri"/>
          <w:sz w:val="24"/>
          <w:szCs w:val="24"/>
        </w:rPr>
        <w:tab/>
      </w:r>
      <w:r w:rsidRPr="00735616">
        <w:rPr>
          <w:rFonts w:ascii="Calibri" w:hAnsi="Calibri" w:cs="Calibri"/>
          <w:sz w:val="24"/>
          <w:szCs w:val="24"/>
        </w:rPr>
        <w:tab/>
      </w: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:rsidR="00735B52" w:rsidRDefault="00735B52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735B52" w:rsidRDefault="00735B52" w:rsidP="00735B52">
      <w:pPr>
        <w:spacing w:before="0" w:after="0"/>
        <w:ind w:left="360"/>
        <w:rPr>
          <w:rFonts w:ascii="Calibri" w:hAnsi="Calibri" w:cs="Calibri"/>
          <w:color w:val="auto"/>
        </w:rPr>
      </w:pPr>
      <w:r w:rsidRPr="00345645">
        <w:rPr>
          <w:rFonts w:ascii="Calibri" w:hAnsi="Calibri" w:cs="Calibri"/>
          <w:b/>
          <w:sz w:val="24"/>
          <w:szCs w:val="24"/>
        </w:rPr>
        <w:t>Wnioskodawca</w:t>
      </w:r>
      <w:r>
        <w:rPr>
          <w:rFonts w:ascii="Calibri" w:hAnsi="Calibri" w:cs="Calibri"/>
          <w:sz w:val="24"/>
          <w:szCs w:val="24"/>
        </w:rPr>
        <w:t xml:space="preserve"> </w:t>
      </w:r>
      <w:r w:rsidRPr="00735B52">
        <w:rPr>
          <w:rFonts w:ascii="Calibri" w:hAnsi="Calibri" w:cs="Calibri"/>
          <w:i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</w:rPr>
        <w:t>p</w:t>
      </w:r>
      <w:r w:rsidRPr="00735B52">
        <w:rPr>
          <w:rFonts w:ascii="Calibri" w:hAnsi="Calibri" w:cs="Verdana"/>
          <w:i/>
        </w:rPr>
        <w:t>odpis</w:t>
      </w:r>
      <w:r>
        <w:rPr>
          <w:rFonts w:ascii="Calibri" w:hAnsi="Calibri" w:cs="Verdana"/>
          <w:i/>
        </w:rPr>
        <w:t>y</w:t>
      </w:r>
      <w:r w:rsidRPr="00735B52">
        <w:rPr>
          <w:rFonts w:ascii="Calibri" w:hAnsi="Calibri" w:cs="Verdana"/>
          <w:i/>
        </w:rPr>
        <w:t xml:space="preserve"> członków/członkiń g</w:t>
      </w:r>
      <w:r>
        <w:rPr>
          <w:rFonts w:ascii="Calibri" w:hAnsi="Calibri" w:cs="Verdana"/>
          <w:i/>
        </w:rPr>
        <w:t>rupy nieformalnej</w:t>
      </w:r>
      <w:r>
        <w:rPr>
          <w:rFonts w:ascii="Calibri" w:hAnsi="Calibri" w:cs="Verdana"/>
        </w:rPr>
        <w:t>:</w:t>
      </w:r>
    </w:p>
    <w:p w:rsidR="00735B52" w:rsidRDefault="00735B52" w:rsidP="00735B52">
      <w:pPr>
        <w:rPr>
          <w:rFonts w:ascii="Calibri" w:hAnsi="Calibri" w:cs="Verdana"/>
          <w:sz w:val="20"/>
          <w:szCs w:val="20"/>
        </w:rPr>
      </w:pPr>
    </w:p>
    <w:p w:rsidR="00735B52" w:rsidRPr="007E56C9" w:rsidRDefault="00735B52" w:rsidP="00735B52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sectPr w:rsidR="006E4FD8" w:rsidRPr="00735616" w:rsidSect="008917CF">
      <w:headerReference w:type="default" r:id="rId14"/>
      <w:footerReference w:type="default" r:id="rId15"/>
      <w:headerReference w:type="first" r:id="rId16"/>
      <w:pgSz w:w="11906" w:h="16838" w:code="9"/>
      <w:pgMar w:top="1440" w:right="1644" w:bottom="1440" w:left="1644" w:header="720" w:footer="1544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27F" w:rsidRDefault="008E027F">
      <w:pPr>
        <w:spacing w:before="0" w:after="0" w:line="240" w:lineRule="auto"/>
      </w:pPr>
      <w:r>
        <w:separator/>
      </w:r>
    </w:p>
  </w:endnote>
  <w:endnote w:type="continuationSeparator" w:id="0">
    <w:p w:rsidR="008E027F" w:rsidRDefault="008E027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D64992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76672" behindDoc="1" locked="0" layoutInCell="1" allowOverlap="1" wp14:anchorId="15F4DC31" wp14:editId="6DAFF673">
          <wp:simplePos x="0" y="0"/>
          <wp:positionH relativeFrom="margin">
            <wp:posOffset>-406400</wp:posOffset>
          </wp:positionH>
          <wp:positionV relativeFrom="paragraph">
            <wp:posOffset>216535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F1BB3" w:rsidRPr="00E2232F">
      <w:rPr>
        <w:color w:val="FFFFFF" w:themeColor="background1"/>
        <w:lang w:bidi="pl-PL"/>
      </w:rPr>
      <w:t xml:space="preserve">STRONA </w:t>
    </w:r>
    <w:r w:rsidR="00CF1BB3" w:rsidRPr="00E2232F">
      <w:rPr>
        <w:color w:val="FFFFFF" w:themeColor="background1"/>
        <w:lang w:bidi="pl-PL"/>
      </w:rPr>
      <w:fldChar w:fldCharType="begin"/>
    </w:r>
    <w:r w:rsidR="00CF1BB3" w:rsidRPr="00E2232F">
      <w:rPr>
        <w:color w:val="FFFFFF" w:themeColor="background1"/>
        <w:lang w:bidi="pl-PL"/>
      </w:rPr>
      <w:instrText xml:space="preserve"> PAGE  \* Arabic  \* MERGEFORMAT </w:instrText>
    </w:r>
    <w:r w:rsidR="00CF1BB3" w:rsidRPr="00E2232F">
      <w:rPr>
        <w:color w:val="FFFFFF" w:themeColor="background1"/>
        <w:lang w:bidi="pl-PL"/>
      </w:rPr>
      <w:fldChar w:fldCharType="separate"/>
    </w:r>
    <w:r>
      <w:rPr>
        <w:noProof/>
        <w:color w:val="FFFFFF" w:themeColor="background1"/>
        <w:lang w:bidi="pl-PL"/>
      </w:rPr>
      <w:t>1</w:t>
    </w:r>
    <w:r w:rsidR="00CF1BB3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27F" w:rsidRDefault="008E027F">
      <w:pPr>
        <w:spacing w:before="0" w:after="0" w:line="240" w:lineRule="auto"/>
      </w:pPr>
      <w:r>
        <w:separator/>
      </w:r>
    </w:p>
  </w:footnote>
  <w:footnote w:type="continuationSeparator" w:id="0">
    <w:p w:rsidR="008E027F" w:rsidRDefault="008E027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992" w:rsidRDefault="00D64992" w:rsidP="00D64992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73600" behindDoc="0" locked="0" layoutInCell="1" allowOverlap="1" wp14:anchorId="21987EB7" wp14:editId="7241FBD5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72576" behindDoc="0" locked="0" layoutInCell="1" allowOverlap="1" wp14:anchorId="686713E9" wp14:editId="5573C376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71552" behindDoc="0" locked="0" layoutInCell="1" allowOverlap="1" wp14:anchorId="551E5C55" wp14:editId="08C91A40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74624" behindDoc="0" locked="0" layoutInCell="1" allowOverlap="1" wp14:anchorId="2600B5E9" wp14:editId="044F6904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9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1"/>
  </w:num>
  <w:num w:numId="5">
    <w:abstractNumId w:val="12"/>
  </w:num>
  <w:num w:numId="6">
    <w:abstractNumId w:val="13"/>
  </w:num>
  <w:num w:numId="7">
    <w:abstractNumId w:val="8"/>
  </w:num>
  <w:num w:numId="8">
    <w:abstractNumId w:val="9"/>
  </w:num>
  <w:num w:numId="9">
    <w:abstractNumId w:val="7"/>
  </w:num>
  <w:num w:numId="10">
    <w:abstractNumId w:val="5"/>
  </w:num>
  <w:num w:numId="11">
    <w:abstractNumId w:val="17"/>
  </w:num>
  <w:num w:numId="12">
    <w:abstractNumId w:val="18"/>
  </w:num>
  <w:num w:numId="13">
    <w:abstractNumId w:val="3"/>
  </w:num>
  <w:num w:numId="14">
    <w:abstractNumId w:val="1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2"/>
  </w:num>
  <w:num w:numId="2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40AF6"/>
    <w:rsid w:val="00073707"/>
    <w:rsid w:val="000748AA"/>
    <w:rsid w:val="000850E0"/>
    <w:rsid w:val="000B4468"/>
    <w:rsid w:val="000C19A6"/>
    <w:rsid w:val="001638F6"/>
    <w:rsid w:val="00190307"/>
    <w:rsid w:val="001927C6"/>
    <w:rsid w:val="001A2000"/>
    <w:rsid w:val="001C42F5"/>
    <w:rsid w:val="001E5857"/>
    <w:rsid w:val="001F3CBB"/>
    <w:rsid w:val="00236296"/>
    <w:rsid w:val="00243A28"/>
    <w:rsid w:val="002500CA"/>
    <w:rsid w:val="00266B64"/>
    <w:rsid w:val="002858A3"/>
    <w:rsid w:val="002B3155"/>
    <w:rsid w:val="003209D6"/>
    <w:rsid w:val="00331E78"/>
    <w:rsid w:val="00334A73"/>
    <w:rsid w:val="003422FF"/>
    <w:rsid w:val="00345645"/>
    <w:rsid w:val="003473FC"/>
    <w:rsid w:val="00360952"/>
    <w:rsid w:val="00367161"/>
    <w:rsid w:val="0039193D"/>
    <w:rsid w:val="003D1AFF"/>
    <w:rsid w:val="003E6EF5"/>
    <w:rsid w:val="00462D9B"/>
    <w:rsid w:val="00485AC8"/>
    <w:rsid w:val="004952C4"/>
    <w:rsid w:val="00496D0D"/>
    <w:rsid w:val="004A679D"/>
    <w:rsid w:val="004A7D7C"/>
    <w:rsid w:val="004D2E04"/>
    <w:rsid w:val="004E2182"/>
    <w:rsid w:val="004E5CB5"/>
    <w:rsid w:val="0054178E"/>
    <w:rsid w:val="0054203F"/>
    <w:rsid w:val="005879A0"/>
    <w:rsid w:val="00597101"/>
    <w:rsid w:val="005A1C5A"/>
    <w:rsid w:val="005C3A4E"/>
    <w:rsid w:val="005E026E"/>
    <w:rsid w:val="0062025A"/>
    <w:rsid w:val="00634059"/>
    <w:rsid w:val="00667AD5"/>
    <w:rsid w:val="00690EFD"/>
    <w:rsid w:val="00691AB6"/>
    <w:rsid w:val="006A68F8"/>
    <w:rsid w:val="006C64EF"/>
    <w:rsid w:val="006D7AA0"/>
    <w:rsid w:val="006E4FD8"/>
    <w:rsid w:val="007021DE"/>
    <w:rsid w:val="00705737"/>
    <w:rsid w:val="00732607"/>
    <w:rsid w:val="00734466"/>
    <w:rsid w:val="00735616"/>
    <w:rsid w:val="00735B52"/>
    <w:rsid w:val="007A044A"/>
    <w:rsid w:val="007B515F"/>
    <w:rsid w:val="007F777F"/>
    <w:rsid w:val="00844483"/>
    <w:rsid w:val="00847398"/>
    <w:rsid w:val="00872FB9"/>
    <w:rsid w:val="00882FB3"/>
    <w:rsid w:val="008851A3"/>
    <w:rsid w:val="008909B6"/>
    <w:rsid w:val="008917CF"/>
    <w:rsid w:val="008A7D0E"/>
    <w:rsid w:val="008B567C"/>
    <w:rsid w:val="008B5775"/>
    <w:rsid w:val="008D1FE8"/>
    <w:rsid w:val="008E027F"/>
    <w:rsid w:val="00934F1C"/>
    <w:rsid w:val="00953428"/>
    <w:rsid w:val="00965B41"/>
    <w:rsid w:val="0097448A"/>
    <w:rsid w:val="00983869"/>
    <w:rsid w:val="009D2231"/>
    <w:rsid w:val="00A122DB"/>
    <w:rsid w:val="00A405FF"/>
    <w:rsid w:val="00A562A9"/>
    <w:rsid w:val="00A66CCA"/>
    <w:rsid w:val="00AA484D"/>
    <w:rsid w:val="00AD165F"/>
    <w:rsid w:val="00AF7790"/>
    <w:rsid w:val="00B35BAF"/>
    <w:rsid w:val="00B47B7A"/>
    <w:rsid w:val="00B646B8"/>
    <w:rsid w:val="00C80BD4"/>
    <w:rsid w:val="00CF1BB3"/>
    <w:rsid w:val="00CF3A42"/>
    <w:rsid w:val="00CF62C8"/>
    <w:rsid w:val="00D5413C"/>
    <w:rsid w:val="00D64992"/>
    <w:rsid w:val="00D8541A"/>
    <w:rsid w:val="00DC07A3"/>
    <w:rsid w:val="00DE4ACE"/>
    <w:rsid w:val="00E11B8A"/>
    <w:rsid w:val="00E2232F"/>
    <w:rsid w:val="00F06E0E"/>
    <w:rsid w:val="00F22F3F"/>
    <w:rsid w:val="00F34105"/>
    <w:rsid w:val="00F4223A"/>
    <w:rsid w:val="00F677F9"/>
    <w:rsid w:val="00F9214C"/>
    <w:rsid w:val="00F9407D"/>
    <w:rsid w:val="00FB1175"/>
    <w:rsid w:val="00FC1A38"/>
    <w:rsid w:val="00FD1504"/>
    <w:rsid w:val="00FE1AB7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57C68DC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150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9A349-BD73-4FCB-AFC5-F3A3BC602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70</TotalTime>
  <Pages>10</Pages>
  <Words>3027</Words>
  <Characters>18164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18</cp:revision>
  <dcterms:created xsi:type="dcterms:W3CDTF">2025-07-29T13:24:00Z</dcterms:created>
  <dcterms:modified xsi:type="dcterms:W3CDTF">2026-03-31T21:17:00Z</dcterms:modified>
  <cp:version/>
</cp:coreProperties>
</file>