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4AEE6" w14:textId="77777777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</w:p>
    <w:p w14:paraId="75678524" w14:textId="77777777" w:rsidR="00F0379E" w:rsidRDefault="00F0379E" w:rsidP="00D44738">
      <w:pPr>
        <w:spacing w:before="100" w:beforeAutospacing="1"/>
        <w:rPr>
          <w:rFonts w:ascii="Calibri" w:eastAsia="Arial" w:hAnsi="Calibri" w:cs="Calibri"/>
          <w:b/>
          <w:bCs/>
        </w:rPr>
      </w:pPr>
    </w:p>
    <w:p w14:paraId="32BED195" w14:textId="6898BAB4" w:rsidR="002F213F" w:rsidRDefault="002F213F" w:rsidP="00D44738">
      <w:pPr>
        <w:spacing w:before="0" w:after="0"/>
        <w:rPr>
          <w:rFonts w:ascii="Calibri" w:eastAsia="Arial" w:hAnsi="Calibri" w:cs="Calibri"/>
          <w:b/>
          <w:bCs/>
          <w:sz w:val="32"/>
          <w:szCs w:val="32"/>
        </w:rPr>
      </w:pPr>
      <w:r>
        <w:rPr>
          <w:rFonts w:ascii="Calibri" w:eastAsia="Arial" w:hAnsi="Calibri" w:cs="Calibri"/>
          <w:b/>
          <w:bCs/>
          <w:sz w:val="32"/>
          <w:szCs w:val="32"/>
        </w:rPr>
        <w:t>OCENA</w:t>
      </w:r>
      <w:r w:rsidR="005477F0">
        <w:rPr>
          <w:rFonts w:ascii="Calibri" w:eastAsia="Arial" w:hAnsi="Calibri" w:cs="Calibri"/>
          <w:b/>
          <w:bCs/>
          <w:sz w:val="32"/>
          <w:szCs w:val="32"/>
        </w:rPr>
        <w:t xml:space="preserve"> </w:t>
      </w:r>
      <w:r w:rsidR="00171ED7">
        <w:rPr>
          <w:rFonts w:ascii="Calibri" w:eastAsia="Arial" w:hAnsi="Calibri" w:cs="Calibri"/>
          <w:b/>
          <w:bCs/>
          <w:sz w:val="32"/>
          <w:szCs w:val="32"/>
        </w:rPr>
        <w:t>MERYTORYCZNA</w:t>
      </w:r>
      <w:r w:rsidR="005477F0">
        <w:rPr>
          <w:rFonts w:ascii="Calibri" w:eastAsia="Arial" w:hAnsi="Calibri" w:cs="Calibri"/>
          <w:b/>
          <w:bCs/>
          <w:sz w:val="32"/>
          <w:szCs w:val="32"/>
        </w:rPr>
        <w:t xml:space="preserve"> WNIOSK</w:t>
      </w:r>
      <w:r>
        <w:rPr>
          <w:rFonts w:ascii="Calibri" w:eastAsia="Arial" w:hAnsi="Calibri" w:cs="Calibri"/>
          <w:b/>
          <w:bCs/>
          <w:sz w:val="32"/>
          <w:szCs w:val="32"/>
        </w:rPr>
        <w:t xml:space="preserve">ÓWW RAMACH PROJEKTU </w:t>
      </w:r>
      <w:r w:rsidR="00D44738">
        <w:rPr>
          <w:rFonts w:ascii="Calibri" w:eastAsia="Arial" w:hAnsi="Calibri" w:cs="Calibri"/>
          <w:b/>
          <w:bCs/>
          <w:sz w:val="32"/>
          <w:szCs w:val="32"/>
        </w:rPr>
        <w:t>„</w:t>
      </w:r>
      <w:r>
        <w:rPr>
          <w:rFonts w:ascii="Calibri" w:eastAsia="Arial" w:hAnsi="Calibri" w:cs="Calibri"/>
          <w:b/>
          <w:bCs/>
          <w:sz w:val="32"/>
          <w:szCs w:val="32"/>
        </w:rPr>
        <w:t>WIELKOPOLSKIE MAŁE INICJATYWY”</w:t>
      </w:r>
      <w:r w:rsidR="00D44738">
        <w:rPr>
          <w:rFonts w:ascii="Calibri" w:eastAsia="Arial" w:hAnsi="Calibri" w:cs="Calibri"/>
          <w:b/>
          <w:bCs/>
          <w:sz w:val="32"/>
          <w:szCs w:val="32"/>
        </w:rPr>
        <w:t xml:space="preserve">, </w:t>
      </w:r>
      <w:r>
        <w:rPr>
          <w:rFonts w:ascii="Calibri" w:eastAsia="Arial" w:hAnsi="Calibri" w:cs="Calibri"/>
          <w:b/>
          <w:bCs/>
          <w:sz w:val="32"/>
          <w:szCs w:val="32"/>
        </w:rPr>
        <w:t>EDYCJA 202</w:t>
      </w:r>
      <w:r w:rsidR="003113A3">
        <w:rPr>
          <w:rFonts w:ascii="Calibri" w:eastAsia="Arial" w:hAnsi="Calibri" w:cs="Calibri"/>
          <w:b/>
          <w:bCs/>
          <w:sz w:val="32"/>
          <w:szCs w:val="32"/>
        </w:rPr>
        <w:t>6 – ROZSTRZYGNIECIE I</w:t>
      </w:r>
    </w:p>
    <w:p w14:paraId="7EC5D4F2" w14:textId="5D76DFC7" w:rsidR="00D4373F" w:rsidRPr="00D4373F" w:rsidRDefault="00D4373F" w:rsidP="001400B7">
      <w:pPr>
        <w:ind w:left="-709"/>
        <w:jc w:val="both"/>
        <w:rPr>
          <w:rFonts w:ascii="Calibri" w:hAnsi="Calibri" w:cs="Calibri"/>
          <w:b/>
        </w:rPr>
      </w:pPr>
    </w:p>
    <w:tbl>
      <w:tblPr>
        <w:tblW w:w="1020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1560"/>
        <w:gridCol w:w="3402"/>
        <w:gridCol w:w="1134"/>
        <w:gridCol w:w="2551"/>
        <w:gridCol w:w="1560"/>
      </w:tblGrid>
      <w:tr w:rsidR="0074210E" w14:paraId="78BBFB4C" w14:textId="5E3F8AE9" w:rsidTr="0074210E">
        <w:trPr>
          <w:trHeight w:val="37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F245928" w14:textId="02D7D211" w:rsidR="0074210E" w:rsidRPr="003B4DC6" w:rsidRDefault="0074210E" w:rsidP="00D44738">
            <w:pPr>
              <w:spacing w:before="0" w:after="0" w:line="240" w:lineRule="auto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Nr wniosku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07D0F2D" w14:textId="512EEBF3" w:rsidR="0074210E" w:rsidRPr="003B4DC6" w:rsidRDefault="0074210E" w:rsidP="00D44738">
            <w:pPr>
              <w:ind w:left="-108"/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Nazwa Wnioskodawcy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8C3848B" w14:textId="759E179B" w:rsidR="0074210E" w:rsidRPr="003B4DC6" w:rsidRDefault="0074210E" w:rsidP="00D44738">
            <w:pPr>
              <w:spacing w:before="0" w:after="0"/>
              <w:ind w:left="-108" w:right="-104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Liczba </w:t>
            </w:r>
            <w:r>
              <w:rPr>
                <w:rFonts w:ascii="Calibri" w:eastAsia="Arial" w:hAnsi="Calibri" w:cs="Calibri"/>
                <w:b/>
              </w:rPr>
              <w:br/>
              <w:t xml:space="preserve">punktów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2D08A7B" w14:textId="7BA1668A" w:rsidR="0074210E" w:rsidRDefault="0074210E" w:rsidP="00D44738">
            <w:pPr>
              <w:ind w:left="-108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Zakwalifikowany lub nie </w:t>
            </w:r>
            <w:r>
              <w:rPr>
                <w:rFonts w:ascii="Calibri" w:eastAsia="Arial" w:hAnsi="Calibri" w:cs="Calibri"/>
                <w:b/>
              </w:rPr>
              <w:br/>
              <w:t xml:space="preserve">do dofinansowania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46C0F698" w14:textId="3CC57191" w:rsidR="0074210E" w:rsidRDefault="0074210E" w:rsidP="00D44738">
            <w:pPr>
              <w:ind w:left="-108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Kwota </w:t>
            </w:r>
            <w:r>
              <w:rPr>
                <w:rFonts w:ascii="Calibri" w:eastAsia="Arial" w:hAnsi="Calibri" w:cs="Calibri"/>
                <w:b/>
              </w:rPr>
              <w:br/>
              <w:t xml:space="preserve">dotacji </w:t>
            </w:r>
            <w:r w:rsidR="00CC0112">
              <w:rPr>
                <w:rFonts w:ascii="Calibri" w:eastAsia="Arial" w:hAnsi="Calibri" w:cs="Calibri"/>
                <w:b/>
              </w:rPr>
              <w:t>w PLN</w:t>
            </w:r>
          </w:p>
        </w:tc>
      </w:tr>
      <w:tr w:rsidR="00BD6744" w:rsidRPr="00D97AAD" w14:paraId="7D416F87" w14:textId="73C0F8E9" w:rsidTr="00BD6744">
        <w:trPr>
          <w:trHeight w:val="377"/>
        </w:trPr>
        <w:tc>
          <w:tcPr>
            <w:tcW w:w="1560" w:type="dxa"/>
            <w:shd w:val="clear" w:color="auto" w:fill="auto"/>
            <w:vAlign w:val="center"/>
          </w:tcPr>
          <w:p w14:paraId="56A4EE39" w14:textId="7904FF8B" w:rsidR="00BD6744" w:rsidRPr="00444787" w:rsidRDefault="00BD6744" w:rsidP="00D44738">
            <w:pPr>
              <w:pStyle w:val="Akapitzlist"/>
              <w:spacing w:before="0" w:after="0"/>
              <w:ind w:left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03/2026/GNP</w:t>
            </w:r>
          </w:p>
        </w:tc>
        <w:tc>
          <w:tcPr>
            <w:tcW w:w="3402" w:type="dxa"/>
            <w:shd w:val="clear" w:color="auto" w:fill="auto"/>
            <w:vAlign w:val="bottom"/>
          </w:tcPr>
          <w:p w14:paraId="1053E33E" w14:textId="0DCBB89F" w:rsidR="00BD6744" w:rsidRPr="00444787" w:rsidRDefault="00BD6744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GN- Razem dla dzieci i młodzieży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0FA654" w14:textId="0C53B789" w:rsidR="00BD6744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73,5</w:t>
            </w:r>
          </w:p>
        </w:tc>
        <w:tc>
          <w:tcPr>
            <w:tcW w:w="2551" w:type="dxa"/>
            <w:vAlign w:val="center"/>
          </w:tcPr>
          <w:p w14:paraId="447D1C8B" w14:textId="2AFFE726" w:rsidR="00BD6744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vAlign w:val="center"/>
          </w:tcPr>
          <w:p w14:paraId="4D19FEBA" w14:textId="6B20185E" w:rsidR="00BD6744" w:rsidRPr="00444787" w:rsidRDefault="00444787" w:rsidP="00D44738">
            <w:pPr>
              <w:rPr>
                <w:rFonts w:ascii="Calibri" w:hAnsi="Calibri" w:cs="Calibri"/>
                <w:b/>
                <w:color w:val="000000" w:themeColor="text1"/>
              </w:rPr>
            </w:pPr>
            <w:r w:rsidRPr="00444787">
              <w:rPr>
                <w:rFonts w:ascii="Calibri" w:hAnsi="Calibri" w:cs="Calibri"/>
                <w:b/>
                <w:color w:val="000000" w:themeColor="text1"/>
              </w:rPr>
              <w:t>10 000,00</w:t>
            </w:r>
          </w:p>
        </w:tc>
      </w:tr>
      <w:tr w:rsidR="0074210E" w:rsidRPr="00D97AAD" w14:paraId="441C0745" w14:textId="794DF79D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0A658" w14:textId="0A7880E2" w:rsidR="0074210E" w:rsidRPr="00444787" w:rsidRDefault="00BD6744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04/2026/NGO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A7089" w14:textId="720D9D91" w:rsidR="0074210E" w:rsidRPr="00444787" w:rsidRDefault="00BD6744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 xml:space="preserve">NGO - Stowarzyszenie </w:t>
            </w:r>
            <w:proofErr w:type="spellStart"/>
            <w:r w:rsidRPr="00444787">
              <w:rPr>
                <w:rFonts w:ascii="Calibri" w:eastAsia="Arial" w:hAnsi="Calibri" w:cs="Calibri"/>
                <w:b/>
              </w:rPr>
              <w:t>Mażoretek</w:t>
            </w:r>
            <w:proofErr w:type="spellEnd"/>
            <w:r w:rsidRPr="00444787">
              <w:rPr>
                <w:rFonts w:ascii="Calibri" w:eastAsia="Arial" w:hAnsi="Calibri" w:cs="Calibri"/>
                <w:b/>
              </w:rPr>
              <w:t xml:space="preserve"> </w:t>
            </w:r>
            <w:proofErr w:type="spellStart"/>
            <w:r w:rsidRPr="00444787">
              <w:rPr>
                <w:rFonts w:ascii="Calibri" w:eastAsia="Arial" w:hAnsi="Calibri" w:cs="Calibri"/>
                <w:b/>
              </w:rPr>
              <w:t>Corda</w:t>
            </w:r>
            <w:proofErr w:type="spellEnd"/>
            <w:r w:rsidRPr="00444787">
              <w:rPr>
                <w:rFonts w:ascii="Calibri" w:eastAsia="Arial" w:hAnsi="Calibri" w:cs="Calibri"/>
                <w:b/>
              </w:rPr>
              <w:t xml:space="preserve"> Rawicz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1D6E42" w14:textId="0D4E9F1F" w:rsidR="0074210E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89,5</w:t>
            </w:r>
          </w:p>
        </w:tc>
        <w:tc>
          <w:tcPr>
            <w:tcW w:w="2551" w:type="dxa"/>
            <w:vAlign w:val="center"/>
          </w:tcPr>
          <w:p w14:paraId="7D9B0C37" w14:textId="31F427BD" w:rsidR="0074210E" w:rsidRPr="00444787" w:rsidRDefault="00444787" w:rsidP="00D44738">
            <w:pPr>
              <w:rPr>
                <w:rFonts w:ascii="Calibri" w:hAnsi="Calibri" w:cs="Calibri"/>
                <w:b/>
                <w:color w:val="FF0000"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vAlign w:val="center"/>
          </w:tcPr>
          <w:p w14:paraId="3F213E44" w14:textId="7EF4162A" w:rsidR="0074210E" w:rsidRPr="00444787" w:rsidRDefault="00444787" w:rsidP="00D44738">
            <w:pPr>
              <w:rPr>
                <w:rFonts w:ascii="Calibri" w:hAnsi="Calibri" w:cs="Calibri"/>
                <w:b/>
                <w:color w:val="000000" w:themeColor="text1"/>
              </w:rPr>
            </w:pPr>
            <w:r w:rsidRPr="00444787">
              <w:rPr>
                <w:rFonts w:ascii="Calibri" w:hAnsi="Calibri" w:cs="Calibri"/>
                <w:b/>
                <w:color w:val="000000" w:themeColor="text1"/>
              </w:rPr>
              <w:t>7 564,50</w:t>
            </w:r>
          </w:p>
        </w:tc>
      </w:tr>
      <w:tr w:rsidR="00444787" w:rsidRPr="00D97AAD" w14:paraId="1A66CB0F" w14:textId="795E96D5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C371C" w14:textId="37551940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08/2026/NGO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B0463" w14:textId="16A10B8D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Stowarzyszenie Kierunek Kaźmierz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54344A" w14:textId="4997FBDB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75,00</w:t>
            </w:r>
          </w:p>
        </w:tc>
        <w:tc>
          <w:tcPr>
            <w:tcW w:w="2551" w:type="dxa"/>
            <w:vAlign w:val="center"/>
          </w:tcPr>
          <w:p w14:paraId="2019D6F8" w14:textId="3C92722E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vAlign w:val="center"/>
          </w:tcPr>
          <w:p w14:paraId="3CCD6B4E" w14:textId="320B3301" w:rsidR="00444787" w:rsidRPr="00444787" w:rsidRDefault="00444787" w:rsidP="00D44738">
            <w:pPr>
              <w:rPr>
                <w:rFonts w:ascii="Calibri" w:hAnsi="Calibri" w:cs="Calibri"/>
                <w:b/>
                <w:color w:val="FF0000"/>
              </w:rPr>
            </w:pPr>
            <w:r w:rsidRPr="00444787">
              <w:rPr>
                <w:rFonts w:ascii="Calibri" w:hAnsi="Calibri" w:cs="Calibri"/>
                <w:b/>
              </w:rPr>
              <w:t>10 000,00</w:t>
            </w:r>
          </w:p>
        </w:tc>
      </w:tr>
      <w:tr w:rsidR="00444787" w:rsidRPr="00D97AAD" w14:paraId="637E69FD" w14:textId="2F9A67FA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BF794" w14:textId="691075D6" w:rsidR="00444787" w:rsidRPr="00444787" w:rsidRDefault="00444787" w:rsidP="00D44738">
            <w:pPr>
              <w:pStyle w:val="Akapitzlist"/>
              <w:spacing w:before="0" w:after="0"/>
              <w:ind w:left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09/2026/GNS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5C048" w14:textId="47107C97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Klub Seniora "Jesienny Liść" w Sarnowie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01BCE9" w14:textId="4FD7262E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30,0</w:t>
            </w:r>
          </w:p>
        </w:tc>
        <w:tc>
          <w:tcPr>
            <w:tcW w:w="2551" w:type="dxa"/>
            <w:vAlign w:val="center"/>
          </w:tcPr>
          <w:p w14:paraId="569C8775" w14:textId="6B5661D7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NIEZAKWALIFIKOWANY</w:t>
            </w:r>
          </w:p>
        </w:tc>
        <w:tc>
          <w:tcPr>
            <w:tcW w:w="1560" w:type="dxa"/>
            <w:vAlign w:val="center"/>
          </w:tcPr>
          <w:p w14:paraId="5193B717" w14:textId="6BF46C9D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0,00</w:t>
            </w:r>
          </w:p>
        </w:tc>
      </w:tr>
      <w:tr w:rsidR="00444787" w:rsidRPr="00D97AAD" w14:paraId="7E91C73B" w14:textId="2AE3BBF5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758B3" w14:textId="14D858FC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16/2026/NGO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28194" w14:textId="45AFA8A1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Akademia Siatkówki AS w Czerniejewie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1C8F39" w14:textId="34F82048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36,5</w:t>
            </w:r>
          </w:p>
        </w:tc>
        <w:tc>
          <w:tcPr>
            <w:tcW w:w="2551" w:type="dxa"/>
            <w:vAlign w:val="center"/>
          </w:tcPr>
          <w:p w14:paraId="424BEE9D" w14:textId="2A18CA93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NIEZAKWALIFIKOWANY</w:t>
            </w:r>
          </w:p>
        </w:tc>
        <w:tc>
          <w:tcPr>
            <w:tcW w:w="1560" w:type="dxa"/>
            <w:vAlign w:val="center"/>
          </w:tcPr>
          <w:p w14:paraId="7DAE6E3B" w14:textId="1420299E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0,00</w:t>
            </w:r>
          </w:p>
        </w:tc>
      </w:tr>
      <w:tr w:rsidR="00444787" w:rsidRPr="00D97AAD" w14:paraId="6A43DDE4" w14:textId="27C7D189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AF665" w14:textId="1760AA5D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20/2026/NGO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B713B" w14:textId="7F0C7C78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Kaliska Organizacja Turystyczna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D88043" w14:textId="76C1E591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37,0</w:t>
            </w:r>
          </w:p>
        </w:tc>
        <w:tc>
          <w:tcPr>
            <w:tcW w:w="2551" w:type="dxa"/>
            <w:vAlign w:val="center"/>
          </w:tcPr>
          <w:p w14:paraId="0BF6412E" w14:textId="69124E1A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NIEZAKWALIFIKOWANY</w:t>
            </w:r>
          </w:p>
        </w:tc>
        <w:tc>
          <w:tcPr>
            <w:tcW w:w="1560" w:type="dxa"/>
            <w:vAlign w:val="center"/>
          </w:tcPr>
          <w:p w14:paraId="37BE313D" w14:textId="7E4B2C5C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0,00</w:t>
            </w:r>
          </w:p>
        </w:tc>
      </w:tr>
      <w:tr w:rsidR="00444787" w:rsidRPr="00D97AAD" w14:paraId="57CF0FB5" w14:textId="1673BB0B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F1409" w14:textId="4F42F187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22/2026/NGO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088F1" w14:textId="1052F5B4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Wielkopolska Federacja Organizacji Społecznych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26024" w14:textId="0C94C23C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86,5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7FDA6" w14:textId="6CB32E08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B4C37" w14:textId="0DD55BA3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10 000,00</w:t>
            </w:r>
          </w:p>
        </w:tc>
      </w:tr>
      <w:tr w:rsidR="00444787" w:rsidRPr="00D97AAD" w14:paraId="3407AB95" w14:textId="2807D52A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058A5" w14:textId="5C7DCD1C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  <w:color w:val="000000" w:themeColor="text1"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24/2026/NGO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590CE" w14:textId="1FE03693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Towarzystwo Miłośników Kłecka i Ziemi Kłeckiej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0E0AA" w14:textId="591F2795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58,5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E7B2D" w14:textId="39E3793B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7769" w14:textId="41F5BB0A" w:rsidR="00444787" w:rsidRPr="00444787" w:rsidRDefault="00444787" w:rsidP="00D44738">
            <w:pPr>
              <w:rPr>
                <w:rFonts w:ascii="Calibri" w:hAnsi="Calibri" w:cs="Calibri"/>
                <w:b/>
                <w:color w:val="FF0000"/>
              </w:rPr>
            </w:pPr>
            <w:r w:rsidRPr="00444787">
              <w:rPr>
                <w:rFonts w:ascii="Calibri" w:hAnsi="Calibri" w:cs="Calibri"/>
                <w:b/>
                <w:color w:val="000000" w:themeColor="text1"/>
              </w:rPr>
              <w:t>7 500,00</w:t>
            </w:r>
          </w:p>
        </w:tc>
      </w:tr>
      <w:tr w:rsidR="00444787" w:rsidRPr="00D97AAD" w14:paraId="4B3D5866" w14:textId="67B6D81A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1A20B" w14:textId="61328A54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25/2026/NGO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2368B" w14:textId="59CEEAD3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Koło Gospodyń Wiejskiej Osada w Chociczy Małej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5554" w14:textId="5E7EC3AB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67,0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F920C" w14:textId="60E7476E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D38EE" w14:textId="2993901F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7 300,00</w:t>
            </w:r>
          </w:p>
        </w:tc>
      </w:tr>
      <w:tr w:rsidR="00444787" w:rsidRPr="00D97AAD" w14:paraId="5C20E676" w14:textId="00CDFA5A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350C1" w14:textId="67486C67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28/2026/NGO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DEF5A" w14:textId="48B94EE2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Fundacja Sygnatura Cyfrowe Archiwum Pokoleń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377A" w14:textId="2AD989A3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39,0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41B8A" w14:textId="7B3C25FE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NIEZAKWALIFIKOWANY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9F3C8" w14:textId="7186321E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0,00</w:t>
            </w:r>
          </w:p>
        </w:tc>
      </w:tr>
      <w:tr w:rsidR="00444787" w:rsidRPr="00D97AAD" w14:paraId="295DB1CC" w14:textId="0DDA3C7E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0CD28" w14:textId="60739C42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29/2026/GNS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39D7" w14:textId="6CEEC34D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GN - Razem więcej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6E3CB" w14:textId="2AB76BAC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29,0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BD324" w14:textId="4EF8E295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NIEZAKWALIFIKOWANY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5DF5" w14:textId="62054240" w:rsidR="00444787" w:rsidRPr="00444787" w:rsidRDefault="00444787" w:rsidP="00D44738">
            <w:pPr>
              <w:rPr>
                <w:rFonts w:ascii="Calibri" w:hAnsi="Calibri" w:cs="Calibri"/>
                <w:b/>
                <w:color w:val="FF0000"/>
              </w:rPr>
            </w:pPr>
            <w:r w:rsidRPr="00444787">
              <w:rPr>
                <w:rFonts w:ascii="Calibri" w:hAnsi="Calibri" w:cs="Calibri"/>
                <w:b/>
                <w:color w:val="FF0000"/>
              </w:rPr>
              <w:t>0,00</w:t>
            </w:r>
          </w:p>
        </w:tc>
      </w:tr>
      <w:tr w:rsidR="00444787" w:rsidRPr="00D97AAD" w14:paraId="358610E9" w14:textId="67D42B9C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E1493" w14:textId="4E3E7EF2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lastRenderedPageBreak/>
              <w:t>30/2026/GNP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84311" w14:textId="6ECB3565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GN - Bierzglinek Tu Mieszkam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199CC" w14:textId="62B2DA91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55,5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24887" w14:textId="309AF518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F4EF" w14:textId="2F7D6A30" w:rsidR="00444787" w:rsidRPr="00444787" w:rsidRDefault="00444787" w:rsidP="00D44738">
            <w:pPr>
              <w:rPr>
                <w:rFonts w:ascii="Calibri" w:hAnsi="Calibri" w:cs="Calibri"/>
                <w:b/>
                <w:color w:val="000000" w:themeColor="text1"/>
              </w:rPr>
            </w:pPr>
            <w:r w:rsidRPr="00444787">
              <w:rPr>
                <w:rFonts w:ascii="Calibri" w:hAnsi="Calibri" w:cs="Calibri"/>
                <w:b/>
                <w:color w:val="000000" w:themeColor="text1"/>
              </w:rPr>
              <w:t>6 600,00</w:t>
            </w:r>
          </w:p>
        </w:tc>
      </w:tr>
      <w:tr w:rsidR="00444787" w:rsidRPr="00D97AAD" w14:paraId="5267A605" w14:textId="1A5658EE" w:rsidTr="00BD6744">
        <w:trPr>
          <w:trHeight w:val="3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A7DF6" w14:textId="4E98E421" w:rsidR="00444787" w:rsidRPr="00444787" w:rsidRDefault="00444787" w:rsidP="00D4473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  <w:color w:val="000000"/>
              </w:rPr>
              <w:t>31/2026/NGO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23F4" w14:textId="3DE32512" w:rsidR="00444787" w:rsidRPr="00444787" w:rsidRDefault="00444787" w:rsidP="00D44738">
            <w:pPr>
              <w:rPr>
                <w:rFonts w:ascii="Calibri" w:eastAsia="Arial" w:hAnsi="Calibri" w:cs="Calibri"/>
                <w:b/>
              </w:rPr>
            </w:pPr>
            <w:r w:rsidRPr="00444787">
              <w:rPr>
                <w:rFonts w:ascii="Calibri" w:eastAsia="Arial" w:hAnsi="Calibri" w:cs="Calibri"/>
                <w:b/>
              </w:rPr>
              <w:t>NGO - Koło Gospodyń Wiejskich w Grabowie Królewskim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31C76" w14:textId="1E3E1160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70,0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A3A7A" w14:textId="7E4B7DA8" w:rsidR="00444787" w:rsidRPr="00444787" w:rsidRDefault="00444787" w:rsidP="00D44738">
            <w:pPr>
              <w:rPr>
                <w:rFonts w:ascii="Calibri" w:hAnsi="Calibri" w:cs="Calibri"/>
                <w:b/>
              </w:rPr>
            </w:pPr>
            <w:r w:rsidRPr="00444787">
              <w:rPr>
                <w:rFonts w:ascii="Calibri" w:hAnsi="Calibri" w:cs="Calibri"/>
                <w:b/>
              </w:rPr>
              <w:t>ZAKWALIFIKOWANY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E6FB5" w14:textId="02F82DCF" w:rsidR="00444787" w:rsidRPr="00444787" w:rsidRDefault="00444787" w:rsidP="00D44738">
            <w:pPr>
              <w:rPr>
                <w:rFonts w:ascii="Calibri" w:hAnsi="Calibri" w:cs="Calibri"/>
                <w:b/>
                <w:color w:val="FF0000"/>
              </w:rPr>
            </w:pPr>
            <w:r w:rsidRPr="00444787">
              <w:rPr>
                <w:rFonts w:ascii="Calibri" w:hAnsi="Calibri" w:cs="Calibri"/>
                <w:b/>
                <w:color w:val="000000" w:themeColor="text1"/>
              </w:rPr>
              <w:t>8 000,00</w:t>
            </w:r>
          </w:p>
        </w:tc>
      </w:tr>
    </w:tbl>
    <w:p w14:paraId="0121DFEC" w14:textId="77777777" w:rsidR="00F0379E" w:rsidRDefault="00F0379E" w:rsidP="00D44738">
      <w:pPr>
        <w:widowControl w:val="0"/>
        <w:autoSpaceDE w:val="0"/>
        <w:autoSpaceDN w:val="0"/>
        <w:adjustRightInd w:val="0"/>
        <w:ind w:left="284" w:hanging="284"/>
        <w:rPr>
          <w:rFonts w:ascii="Calibri" w:hAnsi="Calibri" w:cs="Verdana"/>
          <w:b/>
          <w:bCs/>
          <w:color w:val="auto"/>
        </w:rPr>
      </w:pPr>
      <w:bookmarkStart w:id="0" w:name="_GoBack"/>
      <w:bookmarkEnd w:id="0"/>
    </w:p>
    <w:sectPr w:rsidR="00F0379E" w:rsidSect="0075391F">
      <w:headerReference w:type="default" r:id="rId8"/>
      <w:footerReference w:type="default" r:id="rId9"/>
      <w:headerReference w:type="first" r:id="rId10"/>
      <w:pgSz w:w="11906" w:h="16838" w:code="9"/>
      <w:pgMar w:top="1701" w:right="1644" w:bottom="426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5C176" w14:textId="77777777" w:rsidR="00C760C7" w:rsidRDefault="00C760C7">
      <w:pPr>
        <w:spacing w:before="0" w:after="0" w:line="240" w:lineRule="auto"/>
      </w:pPr>
      <w:r>
        <w:separator/>
      </w:r>
    </w:p>
  </w:endnote>
  <w:endnote w:type="continuationSeparator" w:id="0">
    <w:p w14:paraId="53C8AA63" w14:textId="77777777" w:rsidR="00C760C7" w:rsidRDefault="00C760C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273E1A" w14:textId="6C1E82EB" w:rsidR="00F9214C" w:rsidRDefault="00E2232F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2336" behindDoc="1" locked="0" layoutInCell="1" allowOverlap="1" wp14:anchorId="4CFDA4E2" wp14:editId="023D6330">
          <wp:simplePos x="0" y="0"/>
          <wp:positionH relativeFrom="margin">
            <wp:posOffset>-410845</wp:posOffset>
          </wp:positionH>
          <wp:positionV relativeFrom="paragraph">
            <wp:posOffset>-215900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214C" w:rsidRPr="00E2232F">
      <w:rPr>
        <w:color w:val="FFFFFF" w:themeColor="background1"/>
        <w:lang w:bidi="pl-PL"/>
      </w:rPr>
      <w:t xml:space="preserve">STRONA </w:t>
    </w:r>
    <w:r w:rsidR="00F9214C" w:rsidRPr="00E2232F">
      <w:rPr>
        <w:color w:val="FFFFFF" w:themeColor="background1"/>
        <w:lang w:bidi="pl-PL"/>
      </w:rPr>
      <w:fldChar w:fldCharType="begin"/>
    </w:r>
    <w:r w:rsidR="00F9214C" w:rsidRPr="00E2232F">
      <w:rPr>
        <w:color w:val="FFFFFF" w:themeColor="background1"/>
        <w:lang w:bidi="pl-PL"/>
      </w:rPr>
      <w:instrText xml:space="preserve"> PAGE  \* Arabic  \* MERGEFORMAT </w:instrText>
    </w:r>
    <w:r w:rsidR="00F9214C" w:rsidRPr="00E2232F">
      <w:rPr>
        <w:color w:val="FFFFFF" w:themeColor="background1"/>
        <w:lang w:bidi="pl-PL"/>
      </w:rPr>
      <w:fldChar w:fldCharType="separate"/>
    </w:r>
    <w:r w:rsidR="00D44738">
      <w:rPr>
        <w:noProof/>
        <w:color w:val="FFFFFF" w:themeColor="background1"/>
        <w:lang w:bidi="pl-PL"/>
      </w:rPr>
      <w:t>1</w:t>
    </w:r>
    <w:r w:rsidR="00F9214C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2FCB19" w14:textId="77777777" w:rsidR="00C760C7" w:rsidRDefault="00C760C7">
      <w:pPr>
        <w:spacing w:before="0" w:after="0" w:line="240" w:lineRule="auto"/>
      </w:pPr>
      <w:r>
        <w:separator/>
      </w:r>
    </w:p>
  </w:footnote>
  <w:footnote w:type="continuationSeparator" w:id="0">
    <w:p w14:paraId="0D16D081" w14:textId="77777777" w:rsidR="00C760C7" w:rsidRDefault="00C760C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91EDBB" w14:textId="77777777" w:rsidR="00313C45" w:rsidRDefault="00313C45" w:rsidP="00313C45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1359FAA6" wp14:editId="7DF1725D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32BD659A" wp14:editId="26EF9CB0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515ADA50" wp14:editId="257608C1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3C3A97D9" wp14:editId="2EE04177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E88997" w14:textId="459818D3" w:rsidR="00190307" w:rsidRDefault="0019030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A5F26" w14:textId="77777777" w:rsidR="00190307" w:rsidRDefault="00190307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6FEF7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1D0ED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38F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24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8D446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3041D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4F5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8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32A02D2"/>
    <w:multiLevelType w:val="hybridMultilevel"/>
    <w:tmpl w:val="BB44C8E6"/>
    <w:lvl w:ilvl="0" w:tplc="306619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6A16C5"/>
    <w:multiLevelType w:val="multilevel"/>
    <w:tmpl w:val="63041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D5A12"/>
    <w:multiLevelType w:val="multilevel"/>
    <w:tmpl w:val="6E4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54B0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ECE14DD"/>
    <w:multiLevelType w:val="hybridMultilevel"/>
    <w:tmpl w:val="5A7803E8"/>
    <w:lvl w:ilvl="0" w:tplc="07848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07CB7"/>
    <w:multiLevelType w:val="hybridMultilevel"/>
    <w:tmpl w:val="BBEE3648"/>
    <w:lvl w:ilvl="0" w:tplc="EE8AC2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521B8D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7" w15:restartNumberingAfterBreak="0">
    <w:nsid w:val="1BE426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1EE154D6"/>
    <w:multiLevelType w:val="multilevel"/>
    <w:tmpl w:val="AAA29A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8F5B63"/>
    <w:multiLevelType w:val="multilevel"/>
    <w:tmpl w:val="1CD6B866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254E55D4"/>
    <w:multiLevelType w:val="hybridMultilevel"/>
    <w:tmpl w:val="CC7E8C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A0086"/>
    <w:multiLevelType w:val="multilevel"/>
    <w:tmpl w:val="AA9482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550E2A"/>
    <w:multiLevelType w:val="hybridMultilevel"/>
    <w:tmpl w:val="3C584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440CC"/>
    <w:multiLevelType w:val="multilevel"/>
    <w:tmpl w:val="B5CE5722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313201D7"/>
    <w:multiLevelType w:val="multilevel"/>
    <w:tmpl w:val="645EDC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368660BB"/>
    <w:multiLevelType w:val="hybridMultilevel"/>
    <w:tmpl w:val="81389E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9C3DE8"/>
    <w:multiLevelType w:val="hybridMultilevel"/>
    <w:tmpl w:val="DCE2729A"/>
    <w:lvl w:ilvl="0" w:tplc="A0E601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8302CC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36813"/>
    <w:multiLevelType w:val="multilevel"/>
    <w:tmpl w:val="D09229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9FD2598"/>
    <w:multiLevelType w:val="multilevel"/>
    <w:tmpl w:val="F9DC2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B17EAE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C01BC2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2" w15:restartNumberingAfterBreak="0">
    <w:nsid w:val="5F8E16CC"/>
    <w:multiLevelType w:val="hybridMultilevel"/>
    <w:tmpl w:val="B432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53531E"/>
    <w:multiLevelType w:val="hybridMultilevel"/>
    <w:tmpl w:val="E20EB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BB13BE"/>
    <w:multiLevelType w:val="hybridMultilevel"/>
    <w:tmpl w:val="CB760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BC2713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6" w15:restartNumberingAfterBreak="0">
    <w:nsid w:val="6BE0360C"/>
    <w:multiLevelType w:val="multilevel"/>
    <w:tmpl w:val="2E969558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7" w15:restartNumberingAfterBreak="0">
    <w:nsid w:val="6EA163BB"/>
    <w:multiLevelType w:val="hybridMultilevel"/>
    <w:tmpl w:val="D6DC50A0"/>
    <w:lvl w:ilvl="0" w:tplc="8EDCFEC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8" w15:restartNumberingAfterBreak="0">
    <w:nsid w:val="6F7C363F"/>
    <w:multiLevelType w:val="multilevel"/>
    <w:tmpl w:val="A15C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C52C06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B96641"/>
    <w:multiLevelType w:val="multilevel"/>
    <w:tmpl w:val="18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</w:num>
  <w:num w:numId="3">
    <w:abstractNumId w:val="8"/>
  </w:num>
  <w:num w:numId="4">
    <w:abstractNumId w:val="8"/>
  </w:num>
  <w:num w:numId="5">
    <w:abstractNumId w:val="9"/>
  </w:num>
  <w:num w:numId="6">
    <w:abstractNumId w:val="8"/>
  </w:num>
  <w:num w:numId="7">
    <w:abstractNumId w:val="17"/>
  </w:num>
  <w:num w:numId="8">
    <w:abstractNumId w:val="13"/>
  </w:num>
  <w:num w:numId="9">
    <w:abstractNumId w:val="23"/>
  </w:num>
  <w:num w:numId="10">
    <w:abstractNumId w:val="19"/>
  </w:num>
  <w:num w:numId="11">
    <w:abstractNumId w:val="36"/>
  </w:num>
  <w:num w:numId="12">
    <w:abstractNumId w:val="35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4"/>
  </w:num>
  <w:num w:numId="22">
    <w:abstractNumId w:val="29"/>
  </w:num>
  <w:num w:numId="23">
    <w:abstractNumId w:val="11"/>
  </w:num>
  <w:num w:numId="24">
    <w:abstractNumId w:val="40"/>
  </w:num>
  <w:num w:numId="25">
    <w:abstractNumId w:val="18"/>
  </w:num>
  <w:num w:numId="26">
    <w:abstractNumId w:val="38"/>
  </w:num>
  <w:num w:numId="27">
    <w:abstractNumId w:val="21"/>
  </w:num>
  <w:num w:numId="28">
    <w:abstractNumId w:val="12"/>
  </w:num>
  <w:num w:numId="29">
    <w:abstractNumId w:val="28"/>
  </w:num>
  <w:num w:numId="30">
    <w:abstractNumId w:val="39"/>
  </w:num>
  <w:num w:numId="31">
    <w:abstractNumId w:val="27"/>
  </w:num>
  <w:num w:numId="32">
    <w:abstractNumId w:val="22"/>
  </w:num>
  <w:num w:numId="33">
    <w:abstractNumId w:val="33"/>
  </w:num>
  <w:num w:numId="34">
    <w:abstractNumId w:val="24"/>
  </w:num>
  <w:num w:numId="35">
    <w:abstractNumId w:val="30"/>
  </w:num>
  <w:num w:numId="36">
    <w:abstractNumId w:val="15"/>
  </w:num>
  <w:num w:numId="37">
    <w:abstractNumId w:val="10"/>
  </w:num>
  <w:num w:numId="38">
    <w:abstractNumId w:val="34"/>
  </w:num>
  <w:num w:numId="39">
    <w:abstractNumId w:val="16"/>
  </w:num>
  <w:num w:numId="40">
    <w:abstractNumId w:val="37"/>
  </w:num>
  <w:num w:numId="41">
    <w:abstractNumId w:val="31"/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5"/>
  </w:num>
  <w:num w:numId="44">
    <w:abstractNumId w:val="32"/>
  </w:num>
  <w:num w:numId="45">
    <w:abstractNumId w:val="20"/>
  </w:num>
  <w:num w:numId="4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17DD9"/>
    <w:rsid w:val="000257E5"/>
    <w:rsid w:val="0005666F"/>
    <w:rsid w:val="00070BD4"/>
    <w:rsid w:val="000748AA"/>
    <w:rsid w:val="0007660E"/>
    <w:rsid w:val="00082630"/>
    <w:rsid w:val="000933B0"/>
    <w:rsid w:val="00096C4E"/>
    <w:rsid w:val="000B4468"/>
    <w:rsid w:val="000B6A85"/>
    <w:rsid w:val="000B7CA8"/>
    <w:rsid w:val="000F0F5A"/>
    <w:rsid w:val="000F3B32"/>
    <w:rsid w:val="000F4970"/>
    <w:rsid w:val="00114383"/>
    <w:rsid w:val="00125DCC"/>
    <w:rsid w:val="001400B7"/>
    <w:rsid w:val="00141D68"/>
    <w:rsid w:val="001638F6"/>
    <w:rsid w:val="001718D5"/>
    <w:rsid w:val="00171ED7"/>
    <w:rsid w:val="00190307"/>
    <w:rsid w:val="001927C6"/>
    <w:rsid w:val="001A2000"/>
    <w:rsid w:val="001B7ABE"/>
    <w:rsid w:val="001C42F5"/>
    <w:rsid w:val="001C4603"/>
    <w:rsid w:val="001E2445"/>
    <w:rsid w:val="001E5857"/>
    <w:rsid w:val="001F3255"/>
    <w:rsid w:val="001F56F2"/>
    <w:rsid w:val="002001B5"/>
    <w:rsid w:val="00237416"/>
    <w:rsid w:val="00243A28"/>
    <w:rsid w:val="00256C99"/>
    <w:rsid w:val="00266B64"/>
    <w:rsid w:val="00291795"/>
    <w:rsid w:val="002A3EA6"/>
    <w:rsid w:val="002B2EF3"/>
    <w:rsid w:val="002E448C"/>
    <w:rsid w:val="002F213F"/>
    <w:rsid w:val="003113A3"/>
    <w:rsid w:val="00313C45"/>
    <w:rsid w:val="003209D6"/>
    <w:rsid w:val="00321ADB"/>
    <w:rsid w:val="00324E39"/>
    <w:rsid w:val="00334A73"/>
    <w:rsid w:val="003422FF"/>
    <w:rsid w:val="0036097F"/>
    <w:rsid w:val="00361ADB"/>
    <w:rsid w:val="00367161"/>
    <w:rsid w:val="003B4DC6"/>
    <w:rsid w:val="003C3F12"/>
    <w:rsid w:val="003C47DE"/>
    <w:rsid w:val="003D4A36"/>
    <w:rsid w:val="003E6EF5"/>
    <w:rsid w:val="003F383F"/>
    <w:rsid w:val="0043037E"/>
    <w:rsid w:val="00435569"/>
    <w:rsid w:val="00442291"/>
    <w:rsid w:val="00444787"/>
    <w:rsid w:val="00445C4F"/>
    <w:rsid w:val="00454B83"/>
    <w:rsid w:val="004563B1"/>
    <w:rsid w:val="00462D9B"/>
    <w:rsid w:val="00470425"/>
    <w:rsid w:val="00471169"/>
    <w:rsid w:val="004723E9"/>
    <w:rsid w:val="00485AC8"/>
    <w:rsid w:val="004946A0"/>
    <w:rsid w:val="004952C4"/>
    <w:rsid w:val="004A4E6E"/>
    <w:rsid w:val="004A55B6"/>
    <w:rsid w:val="004A7D7C"/>
    <w:rsid w:val="004C5514"/>
    <w:rsid w:val="004C5BC6"/>
    <w:rsid w:val="004D2E04"/>
    <w:rsid w:val="004E2182"/>
    <w:rsid w:val="00502B3C"/>
    <w:rsid w:val="0051212E"/>
    <w:rsid w:val="00523DB5"/>
    <w:rsid w:val="0052576F"/>
    <w:rsid w:val="0054178E"/>
    <w:rsid w:val="0054203F"/>
    <w:rsid w:val="00542B22"/>
    <w:rsid w:val="005477F0"/>
    <w:rsid w:val="00554C62"/>
    <w:rsid w:val="005621DF"/>
    <w:rsid w:val="0057601E"/>
    <w:rsid w:val="005850EB"/>
    <w:rsid w:val="00597101"/>
    <w:rsid w:val="005A1C5A"/>
    <w:rsid w:val="005C3A4E"/>
    <w:rsid w:val="005E026E"/>
    <w:rsid w:val="005E0396"/>
    <w:rsid w:val="005F5720"/>
    <w:rsid w:val="00613198"/>
    <w:rsid w:val="0062025A"/>
    <w:rsid w:val="00621205"/>
    <w:rsid w:val="00665436"/>
    <w:rsid w:val="00667AD5"/>
    <w:rsid w:val="00690EFD"/>
    <w:rsid w:val="006A502E"/>
    <w:rsid w:val="006A68F8"/>
    <w:rsid w:val="006C64EF"/>
    <w:rsid w:val="006E1AF4"/>
    <w:rsid w:val="006E4E9A"/>
    <w:rsid w:val="006F043C"/>
    <w:rsid w:val="00700DDB"/>
    <w:rsid w:val="007021DE"/>
    <w:rsid w:val="00715421"/>
    <w:rsid w:val="00726685"/>
    <w:rsid w:val="007270CB"/>
    <w:rsid w:val="00732607"/>
    <w:rsid w:val="0074210E"/>
    <w:rsid w:val="0075391F"/>
    <w:rsid w:val="00780FD9"/>
    <w:rsid w:val="0078322C"/>
    <w:rsid w:val="007904C4"/>
    <w:rsid w:val="007952AF"/>
    <w:rsid w:val="007A0C2B"/>
    <w:rsid w:val="007A4384"/>
    <w:rsid w:val="007A5FBA"/>
    <w:rsid w:val="007B0DA7"/>
    <w:rsid w:val="007E5013"/>
    <w:rsid w:val="00844483"/>
    <w:rsid w:val="00856448"/>
    <w:rsid w:val="00857587"/>
    <w:rsid w:val="008748CC"/>
    <w:rsid w:val="008909B6"/>
    <w:rsid w:val="00893985"/>
    <w:rsid w:val="008A6FF8"/>
    <w:rsid w:val="008B5775"/>
    <w:rsid w:val="008D1FE8"/>
    <w:rsid w:val="00902FE0"/>
    <w:rsid w:val="00934F1C"/>
    <w:rsid w:val="009526E8"/>
    <w:rsid w:val="00953428"/>
    <w:rsid w:val="00960D67"/>
    <w:rsid w:val="00965B41"/>
    <w:rsid w:val="0097448A"/>
    <w:rsid w:val="009871AE"/>
    <w:rsid w:val="009918B5"/>
    <w:rsid w:val="009B6AB4"/>
    <w:rsid w:val="009D2231"/>
    <w:rsid w:val="009D3965"/>
    <w:rsid w:val="009E2871"/>
    <w:rsid w:val="009E3A3E"/>
    <w:rsid w:val="00A01A97"/>
    <w:rsid w:val="00A122DB"/>
    <w:rsid w:val="00A240D5"/>
    <w:rsid w:val="00A30B1A"/>
    <w:rsid w:val="00A45DC8"/>
    <w:rsid w:val="00A46986"/>
    <w:rsid w:val="00A562A9"/>
    <w:rsid w:val="00A56ED9"/>
    <w:rsid w:val="00A66CCA"/>
    <w:rsid w:val="00A772EE"/>
    <w:rsid w:val="00AA1BA2"/>
    <w:rsid w:val="00AB7AE8"/>
    <w:rsid w:val="00AC3181"/>
    <w:rsid w:val="00AD165F"/>
    <w:rsid w:val="00B30309"/>
    <w:rsid w:val="00B330AE"/>
    <w:rsid w:val="00B47B7A"/>
    <w:rsid w:val="00B646B8"/>
    <w:rsid w:val="00B903AA"/>
    <w:rsid w:val="00B976E8"/>
    <w:rsid w:val="00BC63E6"/>
    <w:rsid w:val="00BD6744"/>
    <w:rsid w:val="00C554F1"/>
    <w:rsid w:val="00C616C7"/>
    <w:rsid w:val="00C6721A"/>
    <w:rsid w:val="00C71A37"/>
    <w:rsid w:val="00C72CAC"/>
    <w:rsid w:val="00C760C7"/>
    <w:rsid w:val="00C80BD4"/>
    <w:rsid w:val="00CB24BE"/>
    <w:rsid w:val="00CC0112"/>
    <w:rsid w:val="00CC521D"/>
    <w:rsid w:val="00CC7D38"/>
    <w:rsid w:val="00CF3A42"/>
    <w:rsid w:val="00CF7E57"/>
    <w:rsid w:val="00D04821"/>
    <w:rsid w:val="00D054BE"/>
    <w:rsid w:val="00D20F03"/>
    <w:rsid w:val="00D31933"/>
    <w:rsid w:val="00D4373F"/>
    <w:rsid w:val="00D44738"/>
    <w:rsid w:val="00D52ABE"/>
    <w:rsid w:val="00D5413C"/>
    <w:rsid w:val="00DA0BC7"/>
    <w:rsid w:val="00DA18A9"/>
    <w:rsid w:val="00DB17AC"/>
    <w:rsid w:val="00DC07A3"/>
    <w:rsid w:val="00DC5544"/>
    <w:rsid w:val="00DC632F"/>
    <w:rsid w:val="00DD345C"/>
    <w:rsid w:val="00DD7455"/>
    <w:rsid w:val="00DE0B91"/>
    <w:rsid w:val="00DE4ACE"/>
    <w:rsid w:val="00DE5753"/>
    <w:rsid w:val="00E04DAA"/>
    <w:rsid w:val="00E11B8A"/>
    <w:rsid w:val="00E2232F"/>
    <w:rsid w:val="00E23416"/>
    <w:rsid w:val="00E36004"/>
    <w:rsid w:val="00E571D9"/>
    <w:rsid w:val="00EA4BE2"/>
    <w:rsid w:val="00EF0F3A"/>
    <w:rsid w:val="00F00DA6"/>
    <w:rsid w:val="00F0379E"/>
    <w:rsid w:val="00F056FE"/>
    <w:rsid w:val="00F17E49"/>
    <w:rsid w:val="00F41181"/>
    <w:rsid w:val="00F520ED"/>
    <w:rsid w:val="00F55630"/>
    <w:rsid w:val="00F677F9"/>
    <w:rsid w:val="00F90396"/>
    <w:rsid w:val="00F91EEB"/>
    <w:rsid w:val="00F9214C"/>
    <w:rsid w:val="00F9364A"/>
    <w:rsid w:val="00FA6219"/>
    <w:rsid w:val="00FB34E1"/>
    <w:rsid w:val="00FD1504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8FD5F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18B5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5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6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  <w:style w:type="character" w:styleId="Odwoanieprzypisudolnego">
    <w:name w:val="footnote reference"/>
    <w:rsid w:val="00F00DA6"/>
    <w:rPr>
      <w:vertAlign w:val="superscript"/>
    </w:rPr>
  </w:style>
  <w:style w:type="character" w:customStyle="1" w:styleId="fontstyle01">
    <w:name w:val="fontstyle01"/>
    <w:basedOn w:val="Domylnaczcionkaakapitu"/>
    <w:rsid w:val="003F383F"/>
    <w:rPr>
      <w:rFonts w:ascii="Calibri" w:hAnsi="Calibri" w:cs="Calibri" w:hint="default"/>
      <w:b w:val="0"/>
      <w:bCs w:val="0"/>
      <w:i w:val="0"/>
      <w:iCs w:val="0"/>
      <w:color w:val="4D322D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DEF10-D7ED-40E9-BD08-DFCBFC422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21</TotalTime>
  <Pages>2</Pages>
  <Words>190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5</cp:revision>
  <cp:lastPrinted>2026-04-28T16:36:00Z</cp:lastPrinted>
  <dcterms:created xsi:type="dcterms:W3CDTF">2026-04-28T16:17:00Z</dcterms:created>
  <dcterms:modified xsi:type="dcterms:W3CDTF">2026-04-28T16:37:00Z</dcterms:modified>
  <cp:version/>
</cp:coreProperties>
</file>